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3A6C2" w14:textId="77777777" w:rsidR="000E2BA6" w:rsidRDefault="00357B7D">
      <w:pPr>
        <w:pStyle w:val="Standard"/>
        <w:ind w:firstLine="1304"/>
      </w:pPr>
      <w:r>
        <w:rPr>
          <w:rFonts w:ascii="Constantia" w:hAnsi="Constantia"/>
          <w:b/>
          <w:noProof/>
          <w:sz w:val="24"/>
          <w:szCs w:val="24"/>
          <w:lang w:eastAsia="fi-FI"/>
        </w:rPr>
        <w:drawing>
          <wp:anchor distT="0" distB="0" distL="114300" distR="114300" simplePos="0" relativeHeight="251659264" behindDoc="0" locked="0" layoutInCell="1" allowOverlap="1" wp14:anchorId="039D938A" wp14:editId="4F31D0ED">
            <wp:simplePos x="0" y="0"/>
            <wp:positionH relativeFrom="column">
              <wp:posOffset>5176436</wp:posOffset>
            </wp:positionH>
            <wp:positionV relativeFrom="page">
              <wp:posOffset>373322</wp:posOffset>
            </wp:positionV>
            <wp:extent cx="1227600" cy="1189442"/>
            <wp:effectExtent l="0" t="0" r="0" b="0"/>
            <wp:wrapSquare wrapText="bothSides"/>
            <wp:docPr id="145384581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189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6811A18" w14:textId="77777777" w:rsidR="000E2BA6" w:rsidRDefault="000E2BA6">
      <w:pPr>
        <w:pStyle w:val="Standard"/>
        <w:rPr>
          <w:rFonts w:ascii="Constantia" w:hAnsi="Constantia"/>
          <w:sz w:val="24"/>
          <w:szCs w:val="24"/>
        </w:rPr>
      </w:pPr>
    </w:p>
    <w:p w14:paraId="01D2FEB6" w14:textId="77777777" w:rsidR="000E2BA6" w:rsidRDefault="00357B7D">
      <w:pPr>
        <w:pStyle w:val="Standard"/>
      </w:pPr>
      <w:r>
        <w:rPr>
          <w:rFonts w:ascii="Elephant" w:hAnsi="Elephant"/>
          <w:b/>
          <w:color w:val="70AD47"/>
          <w:sz w:val="32"/>
          <w:szCs w:val="32"/>
        </w:rPr>
        <w:t>VETERAANIVIESTI 1/2025</w:t>
      </w:r>
    </w:p>
    <w:p w14:paraId="1682467D" w14:textId="77777777" w:rsidR="000E2BA6" w:rsidRPr="00CF1671" w:rsidRDefault="00357B7D">
      <w:pPr>
        <w:pStyle w:val="Standard"/>
        <w:spacing w:after="0"/>
        <w:rPr>
          <w:rFonts w:ascii="Constantia" w:hAnsi="Constantia"/>
          <w:b/>
          <w:bCs/>
          <w:sz w:val="28"/>
          <w:szCs w:val="28"/>
        </w:rPr>
      </w:pPr>
      <w:r w:rsidRPr="00CF1671">
        <w:rPr>
          <w:rFonts w:ascii="Constantia" w:hAnsi="Constantia"/>
          <w:b/>
          <w:bCs/>
          <w:sz w:val="28"/>
          <w:szCs w:val="28"/>
        </w:rPr>
        <w:t>Puheenjohtajan tervehdys</w:t>
      </w:r>
    </w:p>
    <w:p w14:paraId="1ED6EFFF" w14:textId="77777777" w:rsidR="000E2BA6" w:rsidRPr="00CF1671" w:rsidRDefault="000E2BA6">
      <w:pPr>
        <w:pStyle w:val="Standard"/>
        <w:spacing w:after="0"/>
        <w:rPr>
          <w:rFonts w:ascii="Constantia" w:hAnsi="Constantia"/>
          <w:b/>
          <w:bCs/>
          <w:sz w:val="28"/>
          <w:szCs w:val="28"/>
        </w:rPr>
      </w:pPr>
    </w:p>
    <w:p w14:paraId="36C1D82A" w14:textId="77777777" w:rsidR="000E2BA6" w:rsidRPr="00CF1671" w:rsidRDefault="00357B7D">
      <w:pPr>
        <w:pStyle w:val="Standard"/>
        <w:spacing w:after="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Hyvät kuntoveteraanit. On alkanut uusi vuosi ja uudet ”kujeet”.  Uutena puheenjohtajana aloittaa vuoden </w:t>
      </w:r>
      <w:proofErr w:type="gramStart"/>
      <w:r w:rsidRPr="00CF1671">
        <w:rPr>
          <w:rFonts w:ascii="Constantia" w:hAnsi="Constantia"/>
          <w:sz w:val="24"/>
          <w:szCs w:val="24"/>
        </w:rPr>
        <w:t>2025  Erkki</w:t>
      </w:r>
      <w:proofErr w:type="gramEnd"/>
      <w:r w:rsidRPr="00CF1671">
        <w:rPr>
          <w:rFonts w:ascii="Constantia" w:hAnsi="Constantia"/>
          <w:sz w:val="24"/>
          <w:szCs w:val="24"/>
        </w:rPr>
        <w:t xml:space="preserve"> Kallio, sihteerinä jatkaa Hannu Mäkinen, </w:t>
      </w:r>
      <w:r w:rsidRPr="00CF1671">
        <w:rPr>
          <w:rFonts w:ascii="Constantia" w:hAnsi="Constantia"/>
          <w:sz w:val="24"/>
          <w:szCs w:val="24"/>
        </w:rPr>
        <w:t>taloudenhoitajana jatkaa Timo Tanner.</w:t>
      </w:r>
    </w:p>
    <w:p w14:paraId="458E8485" w14:textId="77777777" w:rsidR="000E2BA6" w:rsidRPr="00CF1671" w:rsidRDefault="000E2BA6">
      <w:pPr>
        <w:pStyle w:val="Standard"/>
        <w:spacing w:after="0"/>
        <w:rPr>
          <w:rFonts w:ascii="Constantia" w:hAnsi="Constantia"/>
          <w:sz w:val="24"/>
          <w:szCs w:val="24"/>
        </w:rPr>
      </w:pPr>
    </w:p>
    <w:p w14:paraId="077EC42D" w14:textId="77777777" w:rsidR="000E2BA6" w:rsidRPr="00CF1671" w:rsidRDefault="00357B7D">
      <w:pPr>
        <w:pStyle w:val="Standard"/>
        <w:spacing w:after="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Ex-puheenjohtajaamme Irmaa kiitämme hänen aktiivisesta toiminnastaan hänen puheenjohtajakaudellaan.</w:t>
      </w:r>
    </w:p>
    <w:p w14:paraId="2538AE5E" w14:textId="77777777" w:rsidR="000E2BA6" w:rsidRPr="00CF1671" w:rsidRDefault="00357B7D">
      <w:pPr>
        <w:pStyle w:val="Standard"/>
        <w:spacing w:after="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Lisäksi toivotamme lämpimät onnittelut ja halaukset 9.1.2025 75 v. merkkipäivän johdosta. </w:t>
      </w:r>
    </w:p>
    <w:p w14:paraId="0A861296" w14:textId="77777777" w:rsidR="000E2BA6" w:rsidRPr="00CF1671" w:rsidRDefault="000E2BA6">
      <w:pPr>
        <w:pStyle w:val="Standard"/>
        <w:spacing w:after="0"/>
        <w:rPr>
          <w:rFonts w:ascii="Constantia" w:hAnsi="Constantia"/>
          <w:sz w:val="24"/>
          <w:szCs w:val="24"/>
        </w:rPr>
      </w:pPr>
    </w:p>
    <w:p w14:paraId="5483AE14" w14:textId="77777777" w:rsidR="000E2BA6" w:rsidRPr="00CF1671" w:rsidRDefault="00357B7D">
      <w:pPr>
        <w:pStyle w:val="Standard"/>
        <w:spacing w:after="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Seuran jäsenmaksujen maksamisessa, tiedottamisessa ja taloudessa uudet tuulet puheltavat. Seurassa otetaan käyttöön </w:t>
      </w:r>
      <w:proofErr w:type="spellStart"/>
      <w:r w:rsidRPr="00CF1671">
        <w:rPr>
          <w:rFonts w:ascii="Constantia" w:hAnsi="Constantia"/>
          <w:sz w:val="24"/>
          <w:szCs w:val="24"/>
        </w:rPr>
        <w:t>MyClub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 -järjestelmä, jonka kautta jatkossa hoidetaan jäsenistön jäsenmaksu- ja muut jäsenten asiat, tiedottamiset mukaan lukien. Niistä myöhemmin lisää ohjeistuksen saatuamme. Veteraaneille, joilla ei ole sähköpostia, lähetämme edelleen kirjeitä postin kautta. </w:t>
      </w:r>
    </w:p>
    <w:p w14:paraId="5ABA07D6" w14:textId="77777777" w:rsidR="000E2BA6" w:rsidRPr="00CF1671" w:rsidRDefault="00357B7D">
      <w:pPr>
        <w:pStyle w:val="Standard"/>
        <w:spacing w:after="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Muilta osin Kuntoveteraanit jatkaa aktiivista toimintaansa ja tapahtumien järjestämistä entiseen malliin.</w:t>
      </w:r>
    </w:p>
    <w:p w14:paraId="2DCB7D07" w14:textId="451FA064" w:rsidR="000E2BA6" w:rsidRPr="00CF1671" w:rsidRDefault="00357B7D">
      <w:pPr>
        <w:pStyle w:val="Standard"/>
        <w:spacing w:after="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Osallistutaan seuran talkoisiin ja muuhun toimintaan voimavarojemme mukaan ja järjestetään mukavia retkiä ja tilaisuuksia. Reipasta liikunnallista alkanutta vuotta kaikille. t. EK</w:t>
      </w:r>
    </w:p>
    <w:p w14:paraId="728838AD" w14:textId="03F463B9" w:rsidR="000E2BA6" w:rsidRPr="00CF1671" w:rsidRDefault="000E2BA6">
      <w:pPr>
        <w:pStyle w:val="Standard"/>
        <w:spacing w:after="0"/>
        <w:rPr>
          <w:rFonts w:ascii="Constantia" w:hAnsi="Constantia"/>
          <w:color w:val="FF0000"/>
          <w:sz w:val="24"/>
          <w:szCs w:val="24"/>
        </w:rPr>
      </w:pPr>
    </w:p>
    <w:p w14:paraId="6EF33B75" w14:textId="51A26C13" w:rsidR="000E2BA6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7F928AF" wp14:editId="2DC47FBB">
            <wp:simplePos x="0" y="0"/>
            <wp:positionH relativeFrom="column">
              <wp:posOffset>2981960</wp:posOffset>
            </wp:positionH>
            <wp:positionV relativeFrom="paragraph">
              <wp:posOffset>96520</wp:posOffset>
            </wp:positionV>
            <wp:extent cx="3511550" cy="3126740"/>
            <wp:effectExtent l="0" t="0" r="0" b="0"/>
            <wp:wrapSquare wrapText="bothSides"/>
            <wp:docPr id="1804324340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5891" r="22115" b="3049"/>
                    <a:stretch/>
                  </pic:blipFill>
                  <pic:spPr bwMode="auto">
                    <a:xfrm>
                      <a:off x="0" y="0"/>
                      <a:ext cx="351155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671">
        <w:rPr>
          <w:rFonts w:ascii="Constantia" w:hAnsi="Constantia"/>
          <w:b/>
          <w:sz w:val="24"/>
          <w:szCs w:val="24"/>
        </w:rPr>
        <w:t>Kuntolaatikot</w:t>
      </w:r>
    </w:p>
    <w:p w14:paraId="347EEAA7" w14:textId="77777777" w:rsidR="00357B7D" w:rsidRPr="00CF1671" w:rsidRDefault="00357B7D">
      <w:pPr>
        <w:pStyle w:val="Standard"/>
        <w:spacing w:after="0"/>
        <w:rPr>
          <w:sz w:val="24"/>
          <w:szCs w:val="24"/>
        </w:rPr>
      </w:pPr>
    </w:p>
    <w:p w14:paraId="043CE607" w14:textId="3CE0851D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Seuralla on edelleen kuntolaatikot Katinkurussa, uimahallilla ja Kirjurinluodossa (Hevosluodontien </w:t>
      </w:r>
      <w:r w:rsidRPr="00CF1671">
        <w:rPr>
          <w:rFonts w:ascii="Constantia" w:hAnsi="Constantia"/>
          <w:sz w:val="24"/>
          <w:szCs w:val="24"/>
        </w:rPr>
        <w:t>Liljanluodon sillan lähellä). Merkitse nimesi kuntolaatikossa olevaan vihk</w:t>
      </w:r>
      <w:r w:rsidRPr="00CF1671">
        <w:rPr>
          <w:rFonts w:ascii="Constantia" w:hAnsi="Constantia"/>
          <w:sz w:val="24"/>
          <w:szCs w:val="24"/>
        </w:rPr>
        <w:t xml:space="preserve">oon.  Vuoden aikana kertyneiden suoritusten perusteella arvomme myös pieniä palkintoja. </w:t>
      </w:r>
    </w:p>
    <w:p w14:paraId="2F514B06" w14:textId="49F8808B" w:rsidR="000E2BA6" w:rsidRPr="00CF1671" w:rsidRDefault="00357B7D">
      <w:pPr>
        <w:pStyle w:val="Standard"/>
        <w:rPr>
          <w:rFonts w:ascii="Constantia" w:hAnsi="Constantia"/>
          <w:b/>
          <w:sz w:val="24"/>
          <w:szCs w:val="24"/>
        </w:rPr>
      </w:pPr>
      <w:proofErr w:type="spellStart"/>
      <w:r w:rsidRPr="00CF1671">
        <w:rPr>
          <w:rFonts w:ascii="Constantia" w:hAnsi="Constantia"/>
          <w:b/>
          <w:sz w:val="24"/>
          <w:szCs w:val="24"/>
        </w:rPr>
        <w:t>Boccia</w:t>
      </w:r>
      <w:proofErr w:type="spellEnd"/>
    </w:p>
    <w:p w14:paraId="7C4EBA1D" w14:textId="3E2EC1C7" w:rsidR="00CF1671" w:rsidRDefault="00357B7D" w:rsidP="00357B7D">
      <w:pPr>
        <w:pStyle w:val="Standard"/>
        <w:spacing w:line="240" w:lineRule="auto"/>
        <w:rPr>
          <w:rFonts w:ascii="Constantia" w:hAnsi="Constantia"/>
          <w:sz w:val="24"/>
          <w:szCs w:val="24"/>
        </w:rPr>
      </w:pPr>
      <w:proofErr w:type="spellStart"/>
      <w:r w:rsidRPr="00CF1671">
        <w:rPr>
          <w:rFonts w:ascii="Constantia" w:hAnsi="Constantia"/>
          <w:sz w:val="24"/>
          <w:szCs w:val="24"/>
        </w:rPr>
        <w:t>Bocciaa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 pelataan maanantaisin klo 15.00-16.30 Nuorisotalolla. Tule </w:t>
      </w:r>
      <w:r w:rsidRPr="00CF1671">
        <w:rPr>
          <w:rFonts w:ascii="Constantia" w:hAnsi="Constantia"/>
          <w:sz w:val="24"/>
          <w:szCs w:val="24"/>
        </w:rPr>
        <w:t>tutustumaan kaikille sopivaan mukavaan harrastukseen. Peliin pääsee hyvin mukaan koska vaan ja</w:t>
      </w:r>
      <w:r w:rsidRPr="00CF1671">
        <w:rPr>
          <w:rFonts w:ascii="Constantia" w:hAnsi="Constantia"/>
          <w:sz w:val="24"/>
          <w:szCs w:val="24"/>
        </w:rPr>
        <w:t xml:space="preserve"> ilman ennakko-osaamista.</w:t>
      </w:r>
      <w:r w:rsidR="00CF1671">
        <w:rPr>
          <w:rFonts w:ascii="Constantia" w:hAnsi="Constantia"/>
          <w:sz w:val="24"/>
          <w:szCs w:val="24"/>
        </w:rPr>
        <w:t xml:space="preserve"> </w:t>
      </w:r>
      <w:r>
        <w:rPr>
          <w:rFonts w:ascii="Constantia" w:hAnsi="Constantia"/>
          <w:sz w:val="24"/>
          <w:szCs w:val="24"/>
        </w:rPr>
        <w:tab/>
        <w:t xml:space="preserve">               </w:t>
      </w:r>
      <w:r w:rsidR="00CF1671">
        <w:rPr>
          <w:rFonts w:ascii="Constantia" w:hAnsi="Constantia"/>
          <w:sz w:val="24"/>
          <w:szCs w:val="24"/>
        </w:rPr>
        <w:t xml:space="preserve">Kuvassa Hannu Mäkinen opettaa </w:t>
      </w:r>
      <w:proofErr w:type="spellStart"/>
      <w:r w:rsidR="00CF1671">
        <w:rPr>
          <w:rFonts w:ascii="Constantia" w:hAnsi="Constantia"/>
          <w:sz w:val="24"/>
          <w:szCs w:val="24"/>
        </w:rPr>
        <w:t>Bocciapelin</w:t>
      </w:r>
      <w:proofErr w:type="spellEnd"/>
      <w:r w:rsidR="00CF1671">
        <w:rPr>
          <w:rFonts w:ascii="Constantia" w:hAnsi="Constantia"/>
          <w:sz w:val="24"/>
          <w:szCs w:val="24"/>
        </w:rPr>
        <w:t xml:space="preserve"> taitoja </w:t>
      </w:r>
    </w:p>
    <w:p w14:paraId="5CB7ECA9" w14:textId="26808130" w:rsidR="000E2BA6" w:rsidRPr="00CF1671" w:rsidRDefault="00CF1671" w:rsidP="00357B7D">
      <w:pPr>
        <w:pStyle w:val="Standard"/>
        <w:spacing w:line="240" w:lineRule="auto"/>
        <w:ind w:left="3912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  </w:t>
      </w:r>
      <w:r w:rsidR="007B7373">
        <w:rPr>
          <w:rFonts w:ascii="Constantia" w:hAnsi="Constantia"/>
          <w:sz w:val="24"/>
          <w:szCs w:val="24"/>
        </w:rPr>
        <w:t xml:space="preserve"> </w:t>
      </w:r>
      <w:r w:rsidR="00357B7D">
        <w:rPr>
          <w:rFonts w:ascii="Constantia" w:hAnsi="Constantia"/>
          <w:sz w:val="24"/>
          <w:szCs w:val="24"/>
        </w:rPr>
        <w:t xml:space="preserve">      </w:t>
      </w:r>
      <w:r>
        <w:rPr>
          <w:rFonts w:ascii="Constantia" w:hAnsi="Constantia"/>
          <w:sz w:val="24"/>
          <w:szCs w:val="24"/>
        </w:rPr>
        <w:t>yleisölle kevään ”Hiirenkorva” tapahtumassa</w:t>
      </w:r>
    </w:p>
    <w:p w14:paraId="38FEC866" w14:textId="77777777" w:rsidR="00CF1671" w:rsidRPr="00CF1671" w:rsidRDefault="00CF1671">
      <w:pPr>
        <w:pStyle w:val="Standard"/>
        <w:rPr>
          <w:rFonts w:ascii="Constantia" w:hAnsi="Constantia"/>
          <w:b/>
          <w:bCs/>
          <w:sz w:val="24"/>
          <w:szCs w:val="24"/>
        </w:rPr>
      </w:pPr>
    </w:p>
    <w:p w14:paraId="16FEF42D" w14:textId="573F1EA5" w:rsidR="000E2BA6" w:rsidRPr="00CF1671" w:rsidRDefault="00357B7D">
      <w:pPr>
        <w:pStyle w:val="Standard"/>
        <w:rPr>
          <w:rFonts w:ascii="Constantia" w:hAnsi="Constantia"/>
          <w:b/>
          <w:bCs/>
          <w:sz w:val="24"/>
          <w:szCs w:val="24"/>
        </w:rPr>
      </w:pPr>
      <w:r w:rsidRPr="00CF1671">
        <w:rPr>
          <w:rFonts w:ascii="Constantia" w:hAnsi="Constantia"/>
          <w:b/>
          <w:bCs/>
          <w:sz w:val="24"/>
          <w:szCs w:val="24"/>
        </w:rPr>
        <w:lastRenderedPageBreak/>
        <w:t>Kuntosali</w:t>
      </w:r>
    </w:p>
    <w:p w14:paraId="4DEA2196" w14:textId="66067C0B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Hiihtojaoston isännöimä kuntosalivuoro kaikille </w:t>
      </w:r>
      <w:proofErr w:type="spellStart"/>
      <w:r w:rsidRPr="00CF1671">
        <w:rPr>
          <w:rFonts w:ascii="Constantia" w:hAnsi="Constantia"/>
          <w:sz w:val="24"/>
          <w:szCs w:val="24"/>
        </w:rPr>
        <w:t>pyrintöläisille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 on urheilutalolla maanantaisin klo 18.30-19.30.</w:t>
      </w:r>
    </w:p>
    <w:p w14:paraId="2A175D06" w14:textId="5E5BDDCE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b/>
          <w:bCs/>
          <w:sz w:val="24"/>
          <w:szCs w:val="24"/>
        </w:rPr>
        <w:t xml:space="preserve">Lajijaostojen harrasteliikuntatapahtumista </w:t>
      </w:r>
      <w:r w:rsidRPr="00CF1671">
        <w:rPr>
          <w:rFonts w:ascii="Constantia" w:hAnsi="Constantia"/>
          <w:sz w:val="24"/>
          <w:szCs w:val="24"/>
        </w:rPr>
        <w:t xml:space="preserve">löydät tietoa seuran kotisivuilta </w:t>
      </w:r>
      <w:hyperlink r:id="rId10" w:history="1">
        <w:r w:rsidRPr="00CF1671">
          <w:rPr>
            <w:rStyle w:val="Hyperlinkki"/>
            <w:rFonts w:ascii="Constantia" w:hAnsi="Constantia"/>
            <w:sz w:val="24"/>
            <w:szCs w:val="24"/>
          </w:rPr>
          <w:t>www.porinpyrinto.fi</w:t>
        </w:r>
      </w:hyperlink>
      <w:r w:rsidRPr="00CF1671">
        <w:rPr>
          <w:rFonts w:ascii="Constantia" w:hAnsi="Constantia"/>
          <w:sz w:val="24"/>
          <w:szCs w:val="24"/>
        </w:rPr>
        <w:t xml:space="preserve"> ao. jaoston kohdalta.</w:t>
      </w:r>
    </w:p>
    <w:p w14:paraId="5D586760" w14:textId="7223944E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Seuran kevät- ja syystapahtumat</w:t>
      </w:r>
    </w:p>
    <w:p w14:paraId="61D0C97A" w14:textId="2A0E6825" w:rsidR="007B7373" w:rsidRDefault="00357B7D" w:rsidP="0002576C">
      <w:pPr>
        <w:pStyle w:val="Standard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</w:pPr>
      <w:r w:rsidRPr="00CF1671">
        <w:rPr>
          <w:rFonts w:ascii="Constantia" w:hAnsi="Constantia"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C4D67D" wp14:editId="2BCE43B9">
            <wp:simplePos x="0" y="0"/>
            <wp:positionH relativeFrom="column">
              <wp:posOffset>73660</wp:posOffset>
            </wp:positionH>
            <wp:positionV relativeFrom="paragraph">
              <wp:posOffset>515620</wp:posOffset>
            </wp:positionV>
            <wp:extent cx="3879850" cy="2972435"/>
            <wp:effectExtent l="0" t="0" r="6350" b="0"/>
            <wp:wrapSquare wrapText="bothSides"/>
            <wp:docPr id="107602356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6" t="11465" r="16119" b="15332"/>
                    <a:stretch/>
                  </pic:blipFill>
                  <pic:spPr bwMode="auto">
                    <a:xfrm>
                      <a:off x="0" y="0"/>
                      <a:ext cx="38798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671">
        <w:rPr>
          <w:rFonts w:ascii="Constantia" w:hAnsi="Constantia"/>
          <w:bCs/>
          <w:sz w:val="24"/>
          <w:szCs w:val="24"/>
        </w:rPr>
        <w:t>Seuran kevättapahtumasta 25.5. Kirjurinluodossa ja syystapahtumasta 28.9. kilpailuineen Tammen leirikeskuksessa ilmoitetaan erikseen kotisivuilla ja Satakunna</w:t>
      </w:r>
      <w:r w:rsidRPr="00CF1671">
        <w:rPr>
          <w:rFonts w:ascii="Constantia" w:hAnsi="Constantia"/>
          <w:bCs/>
          <w:sz w:val="24"/>
          <w:szCs w:val="24"/>
        </w:rPr>
        <w:t>n</w:t>
      </w:r>
      <w:r w:rsidRPr="00CF1671">
        <w:rPr>
          <w:rFonts w:ascii="Constantia" w:hAnsi="Constantia"/>
          <w:bCs/>
          <w:sz w:val="24"/>
          <w:szCs w:val="24"/>
        </w:rPr>
        <w:t xml:space="preserve"> </w:t>
      </w:r>
      <w:r w:rsidRPr="00CF1671">
        <w:rPr>
          <w:rFonts w:ascii="Constantia" w:hAnsi="Constantia"/>
          <w:bCs/>
          <w:sz w:val="24"/>
          <w:szCs w:val="24"/>
        </w:rPr>
        <w:t>V</w:t>
      </w:r>
      <w:r w:rsidRPr="00CF1671">
        <w:rPr>
          <w:rFonts w:ascii="Constantia" w:hAnsi="Constantia"/>
          <w:bCs/>
          <w:sz w:val="24"/>
          <w:szCs w:val="24"/>
        </w:rPr>
        <w:t>i</w:t>
      </w:r>
      <w:r w:rsidRPr="00CF1671">
        <w:rPr>
          <w:rFonts w:ascii="Constantia" w:hAnsi="Constantia"/>
          <w:bCs/>
          <w:sz w:val="24"/>
          <w:szCs w:val="24"/>
        </w:rPr>
        <w:t>i</w:t>
      </w:r>
      <w:r w:rsidRPr="00CF1671">
        <w:rPr>
          <w:rFonts w:ascii="Constantia" w:hAnsi="Constantia"/>
          <w:bCs/>
          <w:sz w:val="24"/>
          <w:szCs w:val="24"/>
        </w:rPr>
        <w:t>k</w:t>
      </w:r>
      <w:r w:rsidRPr="00CF1671">
        <w:rPr>
          <w:rFonts w:ascii="Constantia" w:hAnsi="Constantia"/>
          <w:bCs/>
          <w:sz w:val="24"/>
          <w:szCs w:val="24"/>
        </w:rPr>
        <w:t>o</w:t>
      </w:r>
      <w:r w:rsidRPr="00CF1671">
        <w:rPr>
          <w:rFonts w:ascii="Constantia" w:hAnsi="Constantia"/>
          <w:bCs/>
          <w:sz w:val="24"/>
          <w:szCs w:val="24"/>
        </w:rPr>
        <w:t>s</w:t>
      </w:r>
      <w:r w:rsidRPr="00CF1671">
        <w:rPr>
          <w:rFonts w:ascii="Constantia" w:hAnsi="Constantia"/>
          <w:bCs/>
          <w:sz w:val="24"/>
          <w:szCs w:val="24"/>
        </w:rPr>
        <w:t>s</w:t>
      </w:r>
      <w:r w:rsidRPr="00CF1671">
        <w:rPr>
          <w:rFonts w:ascii="Constantia" w:hAnsi="Constantia"/>
          <w:bCs/>
          <w:sz w:val="24"/>
          <w:szCs w:val="24"/>
        </w:rPr>
        <w:t>a</w:t>
      </w:r>
      <w:r w:rsidRPr="00CF1671">
        <w:rPr>
          <w:rFonts w:ascii="Constantia" w:hAnsi="Constantia"/>
          <w:bCs/>
          <w:sz w:val="24"/>
          <w:szCs w:val="24"/>
        </w:rPr>
        <w:t>.</w:t>
      </w:r>
      <w:r w:rsidR="0002576C" w:rsidRPr="00CF1671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 xml:space="preserve"> </w:t>
      </w:r>
    </w:p>
    <w:p w14:paraId="62E4918F" w14:textId="7ABFC5A6" w:rsidR="007B7373" w:rsidRDefault="007B7373" w:rsidP="0002576C">
      <w:pPr>
        <w:pStyle w:val="Standard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</w:p>
    <w:p w14:paraId="6BBB5DD2" w14:textId="77777777" w:rsidR="007B7373" w:rsidRDefault="007B7373" w:rsidP="0002576C">
      <w:pPr>
        <w:pStyle w:val="Standard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ab/>
      </w:r>
    </w:p>
    <w:p w14:paraId="2A0E6BB2" w14:textId="7BD9C083" w:rsidR="007B7373" w:rsidRDefault="007B7373" w:rsidP="0002576C">
      <w:pPr>
        <w:pStyle w:val="Standard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>Kuvassa vuoden 2022</w:t>
      </w:r>
    </w:p>
    <w:p w14:paraId="3E7ECB33" w14:textId="77777777" w:rsidR="007B7373" w:rsidRDefault="007B7373" w:rsidP="0002576C">
      <w:pPr>
        <w:pStyle w:val="Standard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 xml:space="preserve">syysretkeilijät </w:t>
      </w:r>
    </w:p>
    <w:p w14:paraId="5C0E07DF" w14:textId="60E4A445" w:rsidR="007B7373" w:rsidRDefault="007B7373" w:rsidP="0002576C">
      <w:pPr>
        <w:pStyle w:val="Standard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</w:rPr>
        <w:t>tankkaamassa</w:t>
      </w:r>
    </w:p>
    <w:p w14:paraId="00EB9197" w14:textId="66A94642" w:rsidR="007B7373" w:rsidRPr="00CF1671" w:rsidRDefault="007B7373" w:rsidP="0002576C">
      <w:pPr>
        <w:pStyle w:val="Standard"/>
        <w:rPr>
          <w:rFonts w:ascii="Constantia" w:hAnsi="Constantia"/>
          <w:bCs/>
          <w:sz w:val="24"/>
          <w:szCs w:val="24"/>
        </w:rPr>
      </w:pPr>
    </w:p>
    <w:p w14:paraId="70914EDB" w14:textId="77777777" w:rsidR="007B7373" w:rsidRDefault="007B7373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2108A675" w14:textId="77777777" w:rsidR="007B7373" w:rsidRDefault="007B7373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1EA14FD9" w14:textId="77777777" w:rsidR="007B7373" w:rsidRDefault="007B7373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4998BBCA" w14:textId="77777777" w:rsidR="007B7373" w:rsidRDefault="007B7373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6FC37219" w14:textId="585CB68B" w:rsidR="000E2BA6" w:rsidRPr="00CF1671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Porin Pyrinnön seniorien tapaaminen</w:t>
      </w:r>
    </w:p>
    <w:p w14:paraId="37FD21A4" w14:textId="77777777" w:rsidR="000E2BA6" w:rsidRPr="00CF1671" w:rsidRDefault="00357B7D">
      <w:pPr>
        <w:pStyle w:val="Standard"/>
        <w:spacing w:after="0"/>
        <w:rPr>
          <w:rFonts w:ascii="Constantia" w:hAnsi="Constantia"/>
          <w:color w:val="000000"/>
          <w:sz w:val="24"/>
          <w:szCs w:val="24"/>
        </w:rPr>
      </w:pPr>
      <w:r w:rsidRPr="00CF1671">
        <w:rPr>
          <w:rFonts w:ascii="Constantia" w:hAnsi="Constantia"/>
          <w:color w:val="000000"/>
          <w:sz w:val="24"/>
          <w:szCs w:val="24"/>
        </w:rPr>
        <w:t>Tapaamme jälleen elokuussa Luodon siirtolapuutarhayhdistyksen majalla.  Tarkemmat tiedot ajankohdasta ym. ilmoitetaan myöhemmin.</w:t>
      </w:r>
    </w:p>
    <w:p w14:paraId="05007476" w14:textId="77777777" w:rsidR="000E2BA6" w:rsidRPr="00CF1671" w:rsidRDefault="000E2BA6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7D808B36" w14:textId="77777777" w:rsidR="000E2BA6" w:rsidRPr="00CF1671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TUL:N TAPAHTUMIA VETERAANEILLE</w:t>
      </w:r>
    </w:p>
    <w:p w14:paraId="6D0DE552" w14:textId="77777777" w:rsidR="00357B7D" w:rsidRDefault="00357B7D">
      <w:pPr>
        <w:pStyle w:val="Standard"/>
        <w:spacing w:after="60"/>
        <w:rPr>
          <w:rFonts w:ascii="Constantia" w:hAnsi="Constantia"/>
          <w:sz w:val="24"/>
          <w:szCs w:val="24"/>
        </w:rPr>
      </w:pPr>
    </w:p>
    <w:p w14:paraId="4769873C" w14:textId="75DAFC4C" w:rsidR="000E2BA6" w:rsidRPr="00CF1671" w:rsidRDefault="00357B7D">
      <w:pPr>
        <w:pStyle w:val="Standard"/>
        <w:spacing w:after="6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TUL ja TUL:n Satakunnan piiri järjestävät vuosittain useita tapahtumia, joissa voimme tavata liittotovereita. Toivomme aktiivista osanottoa näihin yhteisiin </w:t>
      </w:r>
      <w:r w:rsidRPr="00CF1671">
        <w:rPr>
          <w:rFonts w:ascii="Constantia" w:hAnsi="Constantia"/>
          <w:sz w:val="24"/>
          <w:szCs w:val="24"/>
        </w:rPr>
        <w:t>tapahtumiin. Näitä ovat esimerkiksi:</w:t>
      </w:r>
    </w:p>
    <w:p w14:paraId="3675E2F0" w14:textId="77777777" w:rsidR="000E2BA6" w:rsidRPr="00CF1671" w:rsidRDefault="00357B7D">
      <w:pPr>
        <w:pStyle w:val="Standard"/>
        <w:spacing w:after="60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-  Aprilliristeily Turku-Tukholma-</w:t>
      </w:r>
      <w:proofErr w:type="gramStart"/>
      <w:r w:rsidRPr="00CF1671">
        <w:rPr>
          <w:rFonts w:ascii="Constantia" w:hAnsi="Constantia"/>
          <w:sz w:val="24"/>
          <w:szCs w:val="24"/>
        </w:rPr>
        <w:t>Turku  4.</w:t>
      </w:r>
      <w:proofErr w:type="gramEnd"/>
      <w:r w:rsidRPr="00CF1671">
        <w:rPr>
          <w:rFonts w:ascii="Constantia" w:hAnsi="Constantia"/>
          <w:sz w:val="24"/>
          <w:szCs w:val="24"/>
        </w:rPr>
        <w:t>-5.4.</w:t>
      </w:r>
    </w:p>
    <w:p w14:paraId="638FD85E" w14:textId="77777777" w:rsidR="000E2BA6" w:rsidRPr="00CF1671" w:rsidRDefault="00357B7D">
      <w:pPr>
        <w:pStyle w:val="Standard"/>
        <w:spacing w:after="6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-  Kevätretki 29.4.</w:t>
      </w:r>
    </w:p>
    <w:p w14:paraId="206C7D6B" w14:textId="77777777" w:rsidR="000E2BA6" w:rsidRPr="00CF1671" w:rsidRDefault="00357B7D">
      <w:pPr>
        <w:pStyle w:val="Standard"/>
        <w:spacing w:after="60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-  Satakunnan piirin seniorien </w:t>
      </w:r>
      <w:proofErr w:type="gramStart"/>
      <w:r w:rsidRPr="00CF1671">
        <w:rPr>
          <w:rFonts w:ascii="Constantia" w:hAnsi="Constantia"/>
          <w:sz w:val="24"/>
          <w:szCs w:val="24"/>
        </w:rPr>
        <w:t>kesäpäivä  13.8.</w:t>
      </w:r>
      <w:proofErr w:type="gramEnd"/>
      <w:r w:rsidRPr="00CF1671">
        <w:rPr>
          <w:rFonts w:ascii="Constantia" w:hAnsi="Constantia"/>
          <w:sz w:val="24"/>
          <w:szCs w:val="24"/>
        </w:rPr>
        <w:t xml:space="preserve"> </w:t>
      </w:r>
    </w:p>
    <w:p w14:paraId="7D144197" w14:textId="77777777" w:rsidR="000E2BA6" w:rsidRPr="00CF1671" w:rsidRDefault="00357B7D">
      <w:pPr>
        <w:pStyle w:val="Standard"/>
        <w:spacing w:after="60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-  TUL:n Seniorien Kulttuurikatselmus </w:t>
      </w:r>
      <w:proofErr w:type="gramStart"/>
      <w:r w:rsidRPr="00CF1671">
        <w:rPr>
          <w:rFonts w:ascii="Constantia" w:hAnsi="Constantia"/>
          <w:sz w:val="24"/>
          <w:szCs w:val="24"/>
        </w:rPr>
        <w:t>Porissa  14.</w:t>
      </w:r>
      <w:proofErr w:type="gramEnd"/>
      <w:r w:rsidRPr="00CF1671">
        <w:rPr>
          <w:rFonts w:ascii="Constantia" w:hAnsi="Constantia"/>
          <w:sz w:val="24"/>
          <w:szCs w:val="24"/>
        </w:rPr>
        <w:t xml:space="preserve">-16.11. </w:t>
      </w:r>
    </w:p>
    <w:p w14:paraId="5792AD93" w14:textId="77777777" w:rsidR="00357B7D" w:rsidRDefault="00357B7D" w:rsidP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Näistä ja muista tapahtumista saat lisätietoa: www.tul.fi ja sieltä Satakunnan piiri.  </w:t>
      </w:r>
    </w:p>
    <w:p w14:paraId="6A51859B" w14:textId="669AB15A" w:rsidR="000E2BA6" w:rsidRPr="00357B7D" w:rsidRDefault="00357B7D" w:rsidP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TALKOOT</w:t>
      </w:r>
    </w:p>
    <w:p w14:paraId="547F7AA7" w14:textId="77777777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Talkoot ovat tärkeä tulonlähde seuralle.  Toivomme seuran veteraaneilta mukanaoloa edelleenkin, näin autamme seuran toimintaa. Yhteyshenkilönä jaostossamme on Erkki Kallio.</w:t>
      </w:r>
    </w:p>
    <w:p w14:paraId="43C585CA" w14:textId="77777777" w:rsidR="00357B7D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24A8ABFE" w14:textId="77777777" w:rsidR="00357B7D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</w:p>
    <w:p w14:paraId="39912F5C" w14:textId="0BAA7073" w:rsidR="000E2BA6" w:rsidRPr="00CF1671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TIEDOTUS</w:t>
      </w:r>
    </w:p>
    <w:p w14:paraId="11D2BC55" w14:textId="77777777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Seuran ja sen jaostojen toiminnasta tiedotetaan ensisijaisesti seuran kotisivuilla www.porinpyrinto.fi. Ajankohtaisista tapahtumista tiedotetaan Satakunnan Viikon järjestöpalstalla.</w:t>
      </w:r>
    </w:p>
    <w:p w14:paraId="5C8FCF89" w14:textId="77777777" w:rsidR="000E2BA6" w:rsidRPr="00CF1671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JÄSENMAKSU</w:t>
      </w:r>
    </w:p>
    <w:p w14:paraId="14199FA0" w14:textId="77777777" w:rsidR="000E2BA6" w:rsidRPr="00CF1671" w:rsidRDefault="00357B7D">
      <w:pPr>
        <w:pStyle w:val="Standard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Seuran jäsenmaksu on 25 euroa/vuosi. Kunniajäsenillä ja vapaajäsenillä ei ole jäsenmaksua, mutta voit mahdollisuuksiesi mukaan maksaa seuran toiminnan tukemiseksi sopivaksi katsomasi tukimaksun.  Tilinumero on FI16 1269 3006 1001 41. </w:t>
      </w:r>
    </w:p>
    <w:p w14:paraId="360D8355" w14:textId="77777777" w:rsidR="000E2BA6" w:rsidRPr="00CF1671" w:rsidRDefault="00357B7D">
      <w:pPr>
        <w:pStyle w:val="Standard"/>
        <w:rPr>
          <w:rFonts w:ascii="Constantia" w:hAnsi="Constantia"/>
          <w:b/>
          <w:bCs/>
          <w:sz w:val="24"/>
          <w:szCs w:val="24"/>
        </w:rPr>
      </w:pPr>
      <w:r w:rsidRPr="00CF1671">
        <w:rPr>
          <w:rFonts w:ascii="Constantia" w:hAnsi="Constantia"/>
          <w:b/>
          <w:bCs/>
          <w:sz w:val="24"/>
          <w:szCs w:val="24"/>
        </w:rPr>
        <w:t>ILMOITTAUDU KUNTO- JA VETERAANIJAOSTON JÄSENEKSI</w:t>
      </w:r>
    </w:p>
    <w:p w14:paraId="3F743549" w14:textId="77777777" w:rsidR="000E2BA6" w:rsidRPr="00CF1671" w:rsidRDefault="00357B7D">
      <w:pPr>
        <w:pStyle w:val="Standard"/>
        <w:rPr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Tule mukaan jäseneksi jaostoon ja mukaan toimintaan.  Jaoston yhteystiedot ovat alla.  Jaostolla ei ole erillistä jäsenmaksua.</w:t>
      </w:r>
    </w:p>
    <w:p w14:paraId="682D1074" w14:textId="77777777" w:rsidR="000E2BA6" w:rsidRPr="00CF1671" w:rsidRDefault="00357B7D">
      <w:pPr>
        <w:pStyle w:val="Standard"/>
        <w:spacing w:after="0"/>
        <w:rPr>
          <w:rFonts w:ascii="Constantia" w:hAnsi="Constantia"/>
          <w:b/>
          <w:sz w:val="24"/>
          <w:szCs w:val="24"/>
        </w:rPr>
      </w:pPr>
      <w:r w:rsidRPr="00CF1671">
        <w:rPr>
          <w:rFonts w:ascii="Constantia" w:hAnsi="Constantia"/>
          <w:b/>
          <w:sz w:val="24"/>
          <w:szCs w:val="24"/>
        </w:rPr>
        <w:t>OTA YHTEYTTÄ!</w:t>
      </w:r>
    </w:p>
    <w:p w14:paraId="23DD114D" w14:textId="77777777" w:rsidR="000E2BA6" w:rsidRPr="00CF1671" w:rsidRDefault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Ota yhteyttä kunto- ja veteraanijaoston jäseniin.  Kaikki ajatukset, kiitokset, moitteet, aloitteet ja kehitysideat ovat tervetulleita ja edistävät </w:t>
      </w:r>
      <w:r w:rsidRPr="00CF1671">
        <w:rPr>
          <w:rFonts w:ascii="Constantia" w:hAnsi="Constantia"/>
          <w:sz w:val="24"/>
          <w:szCs w:val="24"/>
        </w:rPr>
        <w:t xml:space="preserve">toimintaamme.   </w:t>
      </w:r>
    </w:p>
    <w:p w14:paraId="0CDDD3A0" w14:textId="77777777" w:rsidR="00357B7D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</w:p>
    <w:p w14:paraId="72ED84AC" w14:textId="329B5A24" w:rsidR="000E2BA6" w:rsidRPr="00CF1671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Erkki Kallio puheenjohtaja </w:t>
      </w:r>
      <w:proofErr w:type="gramStart"/>
      <w:r w:rsidRPr="00CF1671">
        <w:rPr>
          <w:rFonts w:ascii="Constantia" w:hAnsi="Constantia"/>
          <w:sz w:val="24"/>
          <w:szCs w:val="24"/>
        </w:rPr>
        <w:t>040  0512900</w:t>
      </w:r>
      <w:proofErr w:type="gramEnd"/>
      <w:r w:rsidRPr="00CF1671">
        <w:rPr>
          <w:rFonts w:ascii="Constantia" w:hAnsi="Constantia"/>
          <w:sz w:val="24"/>
          <w:szCs w:val="24"/>
        </w:rPr>
        <w:t xml:space="preserve"> </w:t>
      </w:r>
      <w:proofErr w:type="spellStart"/>
      <w:r w:rsidRPr="00CF1671">
        <w:rPr>
          <w:rFonts w:ascii="Constantia" w:hAnsi="Constantia"/>
          <w:sz w:val="24"/>
          <w:szCs w:val="24"/>
        </w:rPr>
        <w:t>erkkia.kallio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(at)gmail.com                                                             </w:t>
      </w:r>
    </w:p>
    <w:p w14:paraId="1D07A230" w14:textId="77777777" w:rsidR="000E2BA6" w:rsidRPr="00CF1671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Pirjo Lammi varapuheenjohtaja 050 0877363 pirjo.lammi@hotmail.com</w:t>
      </w:r>
    </w:p>
    <w:p w14:paraId="48E5CDE6" w14:textId="77777777" w:rsidR="000E2BA6" w:rsidRPr="00CF1671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Hannu Mäkinen sihteeri 040 5834342 </w:t>
      </w:r>
      <w:proofErr w:type="spellStart"/>
      <w:proofErr w:type="gramStart"/>
      <w:r w:rsidRPr="00CF1671">
        <w:rPr>
          <w:rFonts w:ascii="Constantia" w:hAnsi="Constantia"/>
          <w:sz w:val="24"/>
          <w:szCs w:val="24"/>
        </w:rPr>
        <w:t>makinen.hannut</w:t>
      </w:r>
      <w:proofErr w:type="spellEnd"/>
      <w:proofErr w:type="gramEnd"/>
      <w:r w:rsidRPr="00CF1671">
        <w:rPr>
          <w:rFonts w:ascii="Constantia" w:hAnsi="Constantia"/>
          <w:sz w:val="24"/>
          <w:szCs w:val="24"/>
        </w:rPr>
        <w:t>(at)gmail.com</w:t>
      </w:r>
    </w:p>
    <w:p w14:paraId="3318CED1" w14:textId="77777777" w:rsidR="000E2BA6" w:rsidRPr="00CF1671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>Timo Tanner taloudenhoitaja ttanner@dnainternet.net</w:t>
      </w:r>
    </w:p>
    <w:p w14:paraId="59C2EEBB" w14:textId="77777777" w:rsidR="000E2BA6" w:rsidRPr="00CF1671" w:rsidRDefault="00357B7D" w:rsidP="00357B7D">
      <w:pPr>
        <w:pStyle w:val="Standard"/>
        <w:spacing w:after="0" w:line="240" w:lineRule="auto"/>
        <w:rPr>
          <w:rFonts w:ascii="Constantia" w:hAnsi="Constantia"/>
          <w:sz w:val="24"/>
          <w:szCs w:val="24"/>
        </w:rPr>
      </w:pPr>
      <w:r w:rsidRPr="00CF1671">
        <w:rPr>
          <w:rFonts w:ascii="Constantia" w:hAnsi="Constantia"/>
          <w:sz w:val="24"/>
          <w:szCs w:val="24"/>
        </w:rPr>
        <w:t xml:space="preserve">Jaoston johtokunnan jäsenet: </w:t>
      </w:r>
    </w:p>
    <w:p w14:paraId="264D6EBA" w14:textId="77777777" w:rsidR="000E2BA6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  <w:proofErr w:type="spellStart"/>
      <w:r w:rsidRPr="00CF1671">
        <w:rPr>
          <w:rFonts w:ascii="Constantia" w:hAnsi="Constantia"/>
          <w:sz w:val="24"/>
          <w:szCs w:val="24"/>
        </w:rPr>
        <w:t>Britta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 Elo, Kalevi Haanpää, Kaija Laitinen, Pauli Pihlajamäki, Pirjo Pihlajamäki, Irma </w:t>
      </w:r>
      <w:proofErr w:type="spellStart"/>
      <w:r w:rsidRPr="00CF1671">
        <w:rPr>
          <w:rFonts w:ascii="Constantia" w:hAnsi="Constantia"/>
          <w:sz w:val="24"/>
          <w:szCs w:val="24"/>
        </w:rPr>
        <w:t>Rosengrén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, Juhani </w:t>
      </w:r>
      <w:proofErr w:type="spellStart"/>
      <w:r w:rsidRPr="00CF1671">
        <w:rPr>
          <w:rFonts w:ascii="Constantia" w:hAnsi="Constantia"/>
          <w:sz w:val="24"/>
          <w:szCs w:val="24"/>
        </w:rPr>
        <w:t>Rosengrén</w:t>
      </w:r>
      <w:proofErr w:type="spellEnd"/>
      <w:r w:rsidRPr="00CF1671">
        <w:rPr>
          <w:rFonts w:ascii="Constantia" w:hAnsi="Constantia"/>
          <w:sz w:val="24"/>
          <w:szCs w:val="24"/>
        </w:rPr>
        <w:t xml:space="preserve"> </w:t>
      </w:r>
    </w:p>
    <w:p w14:paraId="33BD7923" w14:textId="77777777" w:rsidR="00357B7D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rFonts w:ascii="Constantia" w:hAnsi="Constantia"/>
          <w:sz w:val="24"/>
          <w:szCs w:val="24"/>
        </w:rPr>
      </w:pPr>
    </w:p>
    <w:p w14:paraId="68AB9A46" w14:textId="4C066144" w:rsidR="00357B7D" w:rsidRPr="00CF1671" w:rsidRDefault="00357B7D" w:rsidP="00357B7D">
      <w:pPr>
        <w:pStyle w:val="Standard"/>
        <w:tabs>
          <w:tab w:val="left" w:pos="6400"/>
          <w:tab w:val="left" w:pos="8350"/>
        </w:tabs>
        <w:spacing w:after="60" w:line="240" w:lineRule="auto"/>
        <w:rPr>
          <w:sz w:val="24"/>
          <w:szCs w:val="24"/>
        </w:rPr>
      </w:pPr>
      <w:r>
        <w:rPr>
          <w:rFonts w:ascii="Constantia" w:hAnsi="Constantia"/>
          <w:sz w:val="24"/>
          <w:szCs w:val="24"/>
        </w:rPr>
        <w:t>Viestin kuvat on kuvannut Pauli Pihlajamäki</w:t>
      </w:r>
    </w:p>
    <w:sectPr w:rsidR="00357B7D" w:rsidRPr="00CF1671" w:rsidSect="00CF1671">
      <w:pgSz w:w="11906" w:h="16838"/>
      <w:pgMar w:top="567" w:right="567" w:bottom="102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E3E94" w14:textId="77777777" w:rsidR="00357B7D" w:rsidRDefault="00357B7D">
      <w:pPr>
        <w:spacing w:after="0" w:line="240" w:lineRule="auto"/>
      </w:pPr>
      <w:r>
        <w:separator/>
      </w:r>
    </w:p>
  </w:endnote>
  <w:endnote w:type="continuationSeparator" w:id="0">
    <w:p w14:paraId="09D4AEAF" w14:textId="77777777" w:rsidR="00357B7D" w:rsidRDefault="00357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9B0A0" w14:textId="77777777" w:rsidR="00357B7D" w:rsidRDefault="00357B7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0213217" w14:textId="77777777" w:rsidR="00357B7D" w:rsidRDefault="00357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2F3408"/>
    <w:multiLevelType w:val="multilevel"/>
    <w:tmpl w:val="8582735A"/>
    <w:styleLink w:val="WWNum1"/>
    <w:lvl w:ilvl="0">
      <w:numFmt w:val="bullet"/>
      <w:lvlText w:val="–"/>
      <w:lvlJc w:val="left"/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rPr>
        <w:rFonts w:ascii="Times New Roman" w:eastAsia="OpenSymbol" w:hAnsi="Times New Roman" w:cs="OpenSymbol"/>
      </w:rPr>
    </w:lvl>
  </w:abstractNum>
  <w:num w:numId="1" w16cid:durableId="1530338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E2BA6"/>
    <w:rsid w:val="0002576C"/>
    <w:rsid w:val="000E2BA6"/>
    <w:rsid w:val="00357B7D"/>
    <w:rsid w:val="007B7373"/>
    <w:rsid w:val="00AA4443"/>
    <w:rsid w:val="00CF1671"/>
    <w:rsid w:val="00D1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497B8"/>
  <w15:docId w15:val="{84665AC3-0E3D-4DF2-9366-8DC2C167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ahoma"/>
        <w:kern w:val="3"/>
        <w:sz w:val="22"/>
        <w:szCs w:val="22"/>
        <w:lang w:val="fi-FI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uettelo">
    <w:name w:val="List"/>
    <w:basedOn w:val="Textbody"/>
    <w:rPr>
      <w:rFonts w:cs="Lucida Sans"/>
    </w:rPr>
  </w:style>
  <w:style w:type="paragraph" w:styleId="Kuvaotsikko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Kuvanotsikko">
    <w:name w:val="Kuvan otsikko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eliteteksti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Internetlink">
    <w:name w:val="Internet link"/>
    <w:basedOn w:val="Kappaleenoletusfontti"/>
    <w:rPr>
      <w:color w:val="0000FF"/>
      <w:u w:val="single"/>
    </w:rPr>
  </w:style>
  <w:style w:type="character" w:customStyle="1" w:styleId="SelitetekstiChar">
    <w:name w:val="Seliteteksti Char"/>
    <w:basedOn w:val="Kappaleenoletusfontti"/>
    <w:rPr>
      <w:rFonts w:ascii="Tahoma" w:hAnsi="Tahoma" w:cs="Tahoma"/>
      <w:sz w:val="16"/>
      <w:szCs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eastAsia="OpenSymbol" w:cs="OpenSymbol"/>
    </w:rPr>
  </w:style>
  <w:style w:type="character" w:styleId="Hyperlinkki">
    <w:name w:val="Hyperlink"/>
    <w:basedOn w:val="Kappaleenoletusfontti"/>
    <w:rPr>
      <w:color w:val="0563C1"/>
      <w:u w:val="single"/>
    </w:rPr>
  </w:style>
  <w:style w:type="character" w:styleId="Ratkaisematonmaininta">
    <w:name w:val="Unresolved Mention"/>
    <w:basedOn w:val="Kappaleenoletusfontti"/>
    <w:rPr>
      <w:color w:val="605E5C"/>
      <w:shd w:val="clear" w:color="auto" w:fill="E1DFDD"/>
    </w:rPr>
  </w:style>
  <w:style w:type="character" w:styleId="Korostus">
    <w:name w:val="Emphasis"/>
    <w:basedOn w:val="Kappaleenoletusfontti"/>
    <w:rPr>
      <w:i/>
      <w:iCs/>
    </w:rPr>
  </w:style>
  <w:style w:type="paragraph" w:styleId="NormaaliWWW">
    <w:name w:val="Normal (Web)"/>
    <w:basedOn w:val="Normaali"/>
    <w:rPr>
      <w:rFonts w:ascii="Times New Roman" w:hAnsi="Times New Roman" w:cs="Times New Roman"/>
      <w:sz w:val="24"/>
      <w:szCs w:val="24"/>
    </w:rPr>
  </w:style>
  <w:style w:type="numbering" w:customStyle="1" w:styleId="WWNum1">
    <w:name w:val="WWNum1"/>
    <w:basedOn w:val="Eiluettelo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8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porinpyrinto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AC3A8-38DC-4B94-BA80-59C799483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482</Words>
  <Characters>3910</Characters>
  <Application>Microsoft Office Word</Application>
  <DocSecurity>0</DocSecurity>
  <Lines>32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Jaostot</dc:creator>
  <cp:lastModifiedBy>Mari Haapala</cp:lastModifiedBy>
  <cp:revision>2</cp:revision>
  <cp:lastPrinted>2025-01-20T09:15:00Z</cp:lastPrinted>
  <dcterms:created xsi:type="dcterms:W3CDTF">2025-02-12T10:16:00Z</dcterms:created>
  <dcterms:modified xsi:type="dcterms:W3CDTF">2025-02-12T10:16:00Z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