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D68C7" w:rsidR="00FC55D6" w:rsidP="00173275" w:rsidRDefault="00B2791E" w14:paraId="225DD698" w14:textId="59CF8766">
      <w:pPr>
        <w:pStyle w:val="Otsikko1"/>
        <w:rPr>
          <w:sz w:val="28"/>
          <w:szCs w:val="28"/>
        </w:rPr>
      </w:pPr>
      <w:r w:rsidRPr="33A784DB">
        <w:rPr>
          <w:sz w:val="28"/>
          <w:szCs w:val="28"/>
        </w:rPr>
        <w:t xml:space="preserve">Tehyn </w:t>
      </w:r>
      <w:proofErr w:type="spellStart"/>
      <w:r w:rsidRPr="33A784DB">
        <w:rPr>
          <w:sz w:val="28"/>
          <w:szCs w:val="28"/>
        </w:rPr>
        <w:t>Pi</w:t>
      </w:r>
      <w:r w:rsidRPr="33A784DB" w:rsidR="003251DD">
        <w:rPr>
          <w:sz w:val="28"/>
          <w:szCs w:val="28"/>
        </w:rPr>
        <w:t>r</w:t>
      </w:r>
      <w:r w:rsidRPr="33A784DB" w:rsidR="707DAF2F">
        <w:rPr>
          <w:sz w:val="28"/>
          <w:szCs w:val="28"/>
        </w:rPr>
        <w:t>han</w:t>
      </w:r>
      <w:proofErr w:type="spellEnd"/>
      <w:r w:rsidRPr="33A784DB" w:rsidR="00884CA6">
        <w:rPr>
          <w:sz w:val="28"/>
          <w:szCs w:val="28"/>
        </w:rPr>
        <w:t xml:space="preserve"> ammattiosasto ry 38</w:t>
      </w:r>
      <w:r w:rsidRPr="33A784DB" w:rsidR="5F97D5D9">
        <w:rPr>
          <w:sz w:val="28"/>
          <w:szCs w:val="28"/>
        </w:rPr>
        <w:t>0</w:t>
      </w:r>
      <w:r w:rsidRPr="33A784DB" w:rsidR="00884CA6">
        <w:rPr>
          <w:sz w:val="28"/>
          <w:szCs w:val="28"/>
        </w:rPr>
        <w:t>:n hallitusvaalit</w:t>
      </w:r>
    </w:p>
    <w:p w:rsidR="007759E4" w:rsidP="00173275" w:rsidRDefault="007759E4" w14:paraId="04FE4403" w14:textId="62F55FF8">
      <w:pPr>
        <w:pStyle w:val="Leipteksti1"/>
      </w:pPr>
    </w:p>
    <w:p w:rsidR="7313D0DB" w:rsidP="7313D0DB" w:rsidRDefault="7313D0DB" w14:paraId="42293807" w14:textId="34C62C8E">
      <w:pPr>
        <w:pStyle w:val="Leipteksti1"/>
      </w:pPr>
    </w:p>
    <w:p w:rsidR="7313D0DB" w:rsidP="7313D0DB" w:rsidRDefault="7313D0DB" w14:paraId="548C4693" w14:textId="1843370F">
      <w:pPr>
        <w:pStyle w:val="Leipteksti1"/>
      </w:pPr>
    </w:p>
    <w:p w:rsidR="7313D0DB" w:rsidP="7313D0DB" w:rsidRDefault="7313D0DB" w14:paraId="035D35E3" w14:textId="6653C517">
      <w:pPr>
        <w:pStyle w:val="Leipteksti1"/>
      </w:pPr>
    </w:p>
    <w:p w:rsidR="00B2791E" w:rsidP="008B5688" w:rsidRDefault="40A7FD2A" w14:paraId="7A6FA8B9" w14:textId="38781B9C">
      <w:pPr>
        <w:pStyle w:val="Otsikko3"/>
      </w:pPr>
      <w:r>
        <w:t>Ehdokkaan tiedot</w:t>
      </w:r>
    </w:p>
    <w:tbl>
      <w:tblPr>
        <w:tblStyle w:val="TaulukkoRuudukko"/>
        <w:tblW w:w="0" w:type="auto"/>
        <w:tblInd w:w="72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354"/>
        <w:gridCol w:w="4142"/>
      </w:tblGrid>
      <w:tr w:rsidR="00B2791E" w:rsidTr="7313D0DB" w14:paraId="1D03E4A1" w14:textId="77777777">
        <w:trPr>
          <w:trHeight w:val="415"/>
        </w:trPr>
        <w:tc>
          <w:tcPr>
            <w:tcW w:w="2354" w:type="dxa"/>
            <w:vAlign w:val="bottom"/>
          </w:tcPr>
          <w:p w:rsidR="00B2791E" w:rsidP="00B2791E" w:rsidRDefault="00B2791E" w14:paraId="5F8B07C3" w14:textId="3E90164F">
            <w:pPr>
              <w:pStyle w:val="Leipteksti1"/>
              <w:ind w:left="0"/>
            </w:pPr>
            <w:r w:rsidRPr="006A71B8">
              <w:t>Nimi</w:t>
            </w:r>
          </w:p>
        </w:tc>
        <w:tc>
          <w:tcPr>
            <w:tcW w:w="4142" w:type="dxa"/>
            <w:tcBorders>
              <w:bottom w:val="single" w:color="auto" w:sz="4" w:space="0"/>
            </w:tcBorders>
          </w:tcPr>
          <w:p w:rsidR="00B2791E" w:rsidP="00B2791E" w:rsidRDefault="00B2791E" w14:paraId="73B5B594" w14:textId="77777777">
            <w:pPr>
              <w:pStyle w:val="Leipteksti1"/>
              <w:ind w:left="0"/>
            </w:pPr>
          </w:p>
        </w:tc>
      </w:tr>
      <w:tr w:rsidR="00DD79FB" w:rsidTr="7313D0DB" w14:paraId="5B2BAD54" w14:textId="77777777">
        <w:trPr>
          <w:trHeight w:val="415"/>
        </w:trPr>
        <w:tc>
          <w:tcPr>
            <w:tcW w:w="2354" w:type="dxa"/>
            <w:vAlign w:val="bottom"/>
          </w:tcPr>
          <w:p w:rsidRPr="006A71B8" w:rsidR="00DD79FB" w:rsidP="00B2791E" w:rsidRDefault="00DD79FB" w14:paraId="012831DA" w14:textId="3A7C017F">
            <w:pPr>
              <w:pStyle w:val="Leipteksti1"/>
              <w:ind w:left="0"/>
            </w:pPr>
            <w:r>
              <w:t>Jäsennumero</w:t>
            </w:r>
          </w:p>
        </w:tc>
        <w:tc>
          <w:tcPr>
            <w:tcW w:w="4142" w:type="dxa"/>
            <w:tcBorders>
              <w:top w:val="single" w:color="auto" w:sz="4" w:space="0"/>
              <w:bottom w:val="single" w:color="auto" w:sz="4" w:space="0"/>
            </w:tcBorders>
          </w:tcPr>
          <w:p w:rsidR="00DD79FB" w:rsidP="00B2791E" w:rsidRDefault="00DD79FB" w14:paraId="7E0D315D" w14:textId="77777777">
            <w:pPr>
              <w:pStyle w:val="Leipteksti1"/>
              <w:ind w:left="0"/>
            </w:pPr>
          </w:p>
        </w:tc>
      </w:tr>
      <w:tr w:rsidR="00B2791E" w:rsidTr="7313D0DB" w14:paraId="696D8C21" w14:textId="77777777">
        <w:trPr>
          <w:trHeight w:val="415"/>
        </w:trPr>
        <w:tc>
          <w:tcPr>
            <w:tcW w:w="2354" w:type="dxa"/>
            <w:vAlign w:val="bottom"/>
          </w:tcPr>
          <w:p w:rsidR="00B2791E" w:rsidP="00B2791E" w:rsidRDefault="00B2791E" w14:paraId="71486672" w14:textId="0484EDBC">
            <w:pPr>
              <w:pStyle w:val="Leipteksti1"/>
              <w:ind w:left="0"/>
            </w:pPr>
            <w:r w:rsidRPr="006A71B8">
              <w:t>Virka/toimi</w:t>
            </w:r>
          </w:p>
        </w:tc>
        <w:tc>
          <w:tcPr>
            <w:tcW w:w="4142" w:type="dxa"/>
            <w:tcBorders>
              <w:top w:val="single" w:color="auto" w:sz="4" w:space="0"/>
              <w:bottom w:val="single" w:color="auto" w:sz="4" w:space="0"/>
            </w:tcBorders>
          </w:tcPr>
          <w:p w:rsidR="00B2791E" w:rsidP="00B2791E" w:rsidRDefault="00B2791E" w14:paraId="018F16E2" w14:textId="77777777">
            <w:pPr>
              <w:pStyle w:val="Leipteksti1"/>
              <w:ind w:left="0"/>
            </w:pPr>
          </w:p>
        </w:tc>
      </w:tr>
      <w:tr w:rsidR="00B2791E" w:rsidTr="7313D0DB" w14:paraId="2E7A0C61" w14:textId="77777777">
        <w:trPr>
          <w:trHeight w:val="415"/>
        </w:trPr>
        <w:tc>
          <w:tcPr>
            <w:tcW w:w="2354" w:type="dxa"/>
            <w:vAlign w:val="bottom"/>
          </w:tcPr>
          <w:p w:rsidR="00B2791E" w:rsidP="00B2791E" w:rsidRDefault="00B2791E" w14:paraId="2AA5B864" w14:textId="3181E75D">
            <w:pPr>
              <w:pStyle w:val="Leipteksti1"/>
              <w:ind w:left="0"/>
            </w:pPr>
            <w:r w:rsidRPr="006A71B8">
              <w:t>Työp</w:t>
            </w:r>
            <w:r w:rsidR="00B978E3">
              <w:t>iste</w:t>
            </w:r>
          </w:p>
        </w:tc>
        <w:tc>
          <w:tcPr>
            <w:tcW w:w="4142" w:type="dxa"/>
            <w:tcBorders>
              <w:top w:val="single" w:color="auto" w:sz="4" w:space="0"/>
              <w:bottom w:val="single" w:color="auto" w:sz="4" w:space="0"/>
            </w:tcBorders>
          </w:tcPr>
          <w:p w:rsidR="00B2791E" w:rsidP="00B2791E" w:rsidRDefault="00B2791E" w14:paraId="329F9092" w14:textId="77777777">
            <w:pPr>
              <w:pStyle w:val="Leipteksti1"/>
              <w:ind w:left="0"/>
            </w:pPr>
          </w:p>
        </w:tc>
      </w:tr>
      <w:tr w:rsidR="00B2791E" w:rsidTr="7313D0DB" w14:paraId="6F18EB4E" w14:textId="77777777">
        <w:trPr>
          <w:trHeight w:val="415"/>
        </w:trPr>
        <w:tc>
          <w:tcPr>
            <w:tcW w:w="2354" w:type="dxa"/>
            <w:vAlign w:val="bottom"/>
          </w:tcPr>
          <w:p w:rsidR="00B2791E" w:rsidP="00B2791E" w:rsidRDefault="00B2791E" w14:paraId="15888AC6" w14:textId="5A14B02C">
            <w:pPr>
              <w:pStyle w:val="Leipteksti1"/>
              <w:ind w:left="0"/>
            </w:pPr>
            <w:r w:rsidRPr="006A71B8">
              <w:t>Osoite</w:t>
            </w:r>
          </w:p>
        </w:tc>
        <w:tc>
          <w:tcPr>
            <w:tcW w:w="4142" w:type="dxa"/>
            <w:tcBorders>
              <w:top w:val="single" w:color="auto" w:sz="4" w:space="0"/>
              <w:bottom w:val="single" w:color="auto" w:sz="4" w:space="0"/>
            </w:tcBorders>
          </w:tcPr>
          <w:p w:rsidR="00B2791E" w:rsidP="00B2791E" w:rsidRDefault="00B2791E" w14:paraId="32407D6F" w14:textId="77777777">
            <w:pPr>
              <w:pStyle w:val="Leipteksti1"/>
              <w:ind w:left="0"/>
            </w:pPr>
          </w:p>
        </w:tc>
      </w:tr>
      <w:tr w:rsidR="00B2791E" w:rsidTr="7313D0DB" w14:paraId="5CC2360C" w14:textId="77777777">
        <w:trPr>
          <w:trHeight w:val="415"/>
        </w:trPr>
        <w:tc>
          <w:tcPr>
            <w:tcW w:w="2354" w:type="dxa"/>
            <w:vAlign w:val="bottom"/>
          </w:tcPr>
          <w:p w:rsidR="00B2791E" w:rsidP="00B2791E" w:rsidRDefault="00B2791E" w14:paraId="2A080354" w14:textId="66B768F1">
            <w:pPr>
              <w:pStyle w:val="Leipteksti1"/>
              <w:ind w:left="0"/>
            </w:pPr>
            <w:r w:rsidRPr="006A71B8">
              <w:t>Puhelin työhön</w:t>
            </w:r>
          </w:p>
        </w:tc>
        <w:tc>
          <w:tcPr>
            <w:tcW w:w="4142" w:type="dxa"/>
            <w:tcBorders>
              <w:top w:val="single" w:color="auto" w:sz="4" w:space="0"/>
              <w:bottom w:val="single" w:color="auto" w:sz="4" w:space="0"/>
            </w:tcBorders>
          </w:tcPr>
          <w:p w:rsidR="00B2791E" w:rsidP="00B2791E" w:rsidRDefault="00B2791E" w14:paraId="107467E3" w14:textId="77777777">
            <w:pPr>
              <w:pStyle w:val="Leipteksti1"/>
              <w:ind w:left="0"/>
            </w:pPr>
          </w:p>
        </w:tc>
      </w:tr>
      <w:tr w:rsidR="00B2791E" w:rsidTr="7313D0DB" w14:paraId="32EB1604" w14:textId="77777777">
        <w:trPr>
          <w:trHeight w:val="415"/>
        </w:trPr>
        <w:tc>
          <w:tcPr>
            <w:tcW w:w="2354" w:type="dxa"/>
            <w:vAlign w:val="bottom"/>
          </w:tcPr>
          <w:p w:rsidR="00B2791E" w:rsidP="00B2791E" w:rsidRDefault="00B2791E" w14:paraId="21A0483F" w14:textId="2541C10A">
            <w:pPr>
              <w:pStyle w:val="Leipteksti1"/>
              <w:ind w:left="0"/>
            </w:pPr>
            <w:r w:rsidRPr="006A71B8">
              <w:t>Puhelin kotiin</w:t>
            </w:r>
          </w:p>
        </w:tc>
        <w:tc>
          <w:tcPr>
            <w:tcW w:w="4142" w:type="dxa"/>
            <w:tcBorders>
              <w:top w:val="single" w:color="auto" w:sz="4" w:space="0"/>
              <w:bottom w:val="single" w:color="auto" w:sz="4" w:space="0"/>
            </w:tcBorders>
          </w:tcPr>
          <w:p w:rsidR="00B2791E" w:rsidP="00B2791E" w:rsidRDefault="00B2791E" w14:paraId="1D006338" w14:textId="77777777">
            <w:pPr>
              <w:pStyle w:val="Leipteksti1"/>
              <w:ind w:left="0"/>
            </w:pPr>
          </w:p>
        </w:tc>
      </w:tr>
      <w:tr w:rsidR="00B2791E" w:rsidTr="7313D0DB" w14:paraId="440CA93E" w14:textId="77777777">
        <w:trPr>
          <w:trHeight w:val="415"/>
        </w:trPr>
        <w:tc>
          <w:tcPr>
            <w:tcW w:w="2354" w:type="dxa"/>
            <w:vAlign w:val="bottom"/>
          </w:tcPr>
          <w:p w:rsidR="00B2791E" w:rsidP="00B2791E" w:rsidRDefault="00B2791E" w14:paraId="7FB8538B" w14:textId="66976E27">
            <w:pPr>
              <w:pStyle w:val="Leipteksti1"/>
              <w:ind w:left="0"/>
            </w:pPr>
            <w:r w:rsidRPr="006A71B8">
              <w:t>Sähköposti</w:t>
            </w:r>
          </w:p>
        </w:tc>
        <w:tc>
          <w:tcPr>
            <w:tcW w:w="4142" w:type="dxa"/>
            <w:tcBorders>
              <w:top w:val="single" w:color="auto" w:sz="4" w:space="0"/>
              <w:bottom w:val="single" w:color="auto" w:sz="4" w:space="0"/>
            </w:tcBorders>
          </w:tcPr>
          <w:p w:rsidR="00B2791E" w:rsidP="00B2791E" w:rsidRDefault="00B2791E" w14:paraId="5D69EF42" w14:textId="77777777">
            <w:pPr>
              <w:pStyle w:val="Leipteksti1"/>
              <w:ind w:left="0"/>
            </w:pPr>
          </w:p>
        </w:tc>
      </w:tr>
    </w:tbl>
    <w:p w:rsidR="00B2791E" w:rsidP="00173275" w:rsidRDefault="00B2791E" w14:paraId="65714183" w14:textId="77777777">
      <w:pPr>
        <w:pStyle w:val="Leipteksti1"/>
      </w:pPr>
    </w:p>
    <w:p w:rsidR="00B2791E" w:rsidP="00173275" w:rsidRDefault="00B2791E" w14:paraId="3E64EAAA" w14:textId="77777777">
      <w:pPr>
        <w:pStyle w:val="Leipteksti1"/>
      </w:pPr>
    </w:p>
    <w:p w:rsidR="00B2791E" w:rsidP="008B5688" w:rsidRDefault="40A7FD2A" w14:paraId="25BFD66A" w14:textId="2DA4BEC0">
      <w:pPr>
        <w:pStyle w:val="Otsikko3"/>
      </w:pPr>
      <w:r>
        <w:t>Ehdokkaan suostumus</w:t>
      </w:r>
    </w:p>
    <w:p w:rsidR="00B2791E" w:rsidP="008B5688" w:rsidRDefault="00703548" w14:paraId="612217F4" w14:textId="7D54D193">
      <w:pPr>
        <w:pStyle w:val="Leipteksti1"/>
        <w:ind w:left="907"/>
      </w:pPr>
      <w:r>
        <w:t xml:space="preserve"> </w:t>
      </w:r>
    </w:p>
    <w:tbl>
      <w:tblPr>
        <w:tblStyle w:val="TaulukkoRuudukko"/>
        <w:tblpPr w:vertAnchor="page" w:horzAnchor="margin" w:tblpXSpec="center" w:tblpY="7973"/>
        <w:tblOverlap w:val="never"/>
        <w:tblW w:w="649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2354"/>
        <w:gridCol w:w="4143"/>
      </w:tblGrid>
      <w:tr w:rsidR="00BA0C3F" w:rsidTr="00BA0C3F" w14:paraId="72F397A3" w14:textId="77777777">
        <w:trPr>
          <w:trHeight w:val="396"/>
        </w:trPr>
        <w:tc>
          <w:tcPr>
            <w:tcW w:w="2354" w:type="dxa"/>
            <w:vAlign w:val="bottom"/>
          </w:tcPr>
          <w:p w:rsidR="00BA0C3F" w:rsidP="00BA0C3F" w:rsidRDefault="00BA0C3F" w14:paraId="42810B13" w14:textId="77777777">
            <w:pPr>
              <w:pStyle w:val="Leipteksti1"/>
              <w:ind w:left="0"/>
            </w:pPr>
            <w:r w:rsidRPr="008244E6">
              <w:t>Ehdokkaan allekirjoitus</w:t>
            </w:r>
          </w:p>
        </w:tc>
        <w:tc>
          <w:tcPr>
            <w:tcW w:w="4143" w:type="dxa"/>
            <w:tcBorders>
              <w:bottom w:val="single" w:color="auto" w:sz="4" w:space="0"/>
            </w:tcBorders>
          </w:tcPr>
          <w:p w:rsidR="00BA0C3F" w:rsidP="00BA0C3F" w:rsidRDefault="00BA0C3F" w14:paraId="6B929F3B" w14:textId="77777777">
            <w:pPr>
              <w:pStyle w:val="Leipteksti1"/>
              <w:ind w:left="0"/>
            </w:pPr>
          </w:p>
        </w:tc>
      </w:tr>
      <w:tr w:rsidR="00BA0C3F" w:rsidTr="00BA0C3F" w14:paraId="68745A6F" w14:textId="77777777">
        <w:trPr>
          <w:trHeight w:val="396"/>
        </w:trPr>
        <w:tc>
          <w:tcPr>
            <w:tcW w:w="2354" w:type="dxa"/>
            <w:vAlign w:val="bottom"/>
          </w:tcPr>
          <w:p w:rsidR="00BA0C3F" w:rsidP="00BA0C3F" w:rsidRDefault="00BA0C3F" w14:paraId="060D3623" w14:textId="77777777">
            <w:pPr>
              <w:pStyle w:val="Leipteksti1"/>
              <w:ind w:left="0"/>
            </w:pPr>
            <w:r w:rsidRPr="008244E6">
              <w:t>Nimenselvennys</w:t>
            </w:r>
          </w:p>
        </w:tc>
        <w:tc>
          <w:tcPr>
            <w:tcW w:w="4143" w:type="dxa"/>
            <w:tcBorders>
              <w:top w:val="single" w:color="auto" w:sz="4" w:space="0"/>
              <w:bottom w:val="single" w:color="auto" w:sz="4" w:space="0"/>
            </w:tcBorders>
          </w:tcPr>
          <w:p w:rsidR="00BA0C3F" w:rsidP="00BA0C3F" w:rsidRDefault="00BA0C3F" w14:paraId="43E2A22C" w14:textId="77777777">
            <w:pPr>
              <w:pStyle w:val="Leipteksti1"/>
              <w:ind w:left="0"/>
            </w:pPr>
          </w:p>
        </w:tc>
      </w:tr>
    </w:tbl>
    <w:p w:rsidR="00B2791E" w:rsidP="00173275" w:rsidRDefault="00B2791E" w14:paraId="66FAB581" w14:textId="3B11F566">
      <w:pPr>
        <w:pStyle w:val="Leipteksti1"/>
      </w:pPr>
    </w:p>
    <w:p w:rsidR="00B2791E" w:rsidP="00173275" w:rsidRDefault="00B2791E" w14:paraId="3B00143C" w14:textId="77777777">
      <w:pPr>
        <w:pStyle w:val="Leipteksti1"/>
      </w:pPr>
    </w:p>
    <w:p w:rsidR="001519AB" w:rsidP="008B5688" w:rsidRDefault="001519AB" w14:paraId="470B9194" w14:textId="77777777">
      <w:pPr>
        <w:pStyle w:val="Leipteksti1"/>
        <w:rPr>
          <w:b/>
          <w:bCs/>
        </w:rPr>
      </w:pPr>
    </w:p>
    <w:p w:rsidR="0005011B" w:rsidP="00E35591" w:rsidRDefault="0005011B" w14:paraId="7FB7229D" w14:textId="77777777">
      <w:pPr>
        <w:pStyle w:val="Leipteksti1"/>
        <w:rPr>
          <w:b/>
          <w:bCs/>
        </w:rPr>
      </w:pPr>
    </w:p>
    <w:p w:rsidR="00575757" w:rsidP="00823185" w:rsidRDefault="00575757" w14:paraId="1F2360DC" w14:textId="77777777">
      <w:pPr>
        <w:pStyle w:val="Leipteksti1"/>
        <w:jc w:val="center"/>
        <w:rPr>
          <w:b/>
          <w:bCs/>
        </w:rPr>
      </w:pPr>
    </w:p>
    <w:p w:rsidR="00575757" w:rsidP="00823185" w:rsidRDefault="00575757" w14:paraId="75FD3438" w14:textId="77777777">
      <w:pPr>
        <w:pStyle w:val="Leipteksti1"/>
        <w:jc w:val="center"/>
        <w:rPr>
          <w:b/>
          <w:bCs/>
        </w:rPr>
      </w:pPr>
    </w:p>
    <w:p w:rsidR="00884CA6" w:rsidP="00823185" w:rsidRDefault="00884CA6" w14:paraId="316B3F67" w14:textId="77777777">
      <w:pPr>
        <w:pStyle w:val="Leipteksti1"/>
        <w:jc w:val="center"/>
        <w:rPr>
          <w:b/>
          <w:bCs/>
        </w:rPr>
      </w:pPr>
    </w:p>
    <w:p w:rsidR="00884CA6" w:rsidP="00823185" w:rsidRDefault="00884CA6" w14:paraId="22D3B2AF" w14:textId="77777777">
      <w:pPr>
        <w:pStyle w:val="Leipteksti1"/>
        <w:jc w:val="center"/>
        <w:rPr>
          <w:b/>
          <w:bCs/>
        </w:rPr>
      </w:pPr>
    </w:p>
    <w:p w:rsidR="00884CA6" w:rsidP="00823185" w:rsidRDefault="00884CA6" w14:paraId="68510D60" w14:textId="77777777">
      <w:pPr>
        <w:pStyle w:val="Leipteksti1"/>
        <w:jc w:val="center"/>
        <w:rPr>
          <w:b/>
          <w:bCs/>
        </w:rPr>
      </w:pPr>
    </w:p>
    <w:p w:rsidR="00884CA6" w:rsidP="00823185" w:rsidRDefault="00884CA6" w14:paraId="73A3B772" w14:textId="77777777">
      <w:pPr>
        <w:pStyle w:val="Leipteksti1"/>
        <w:jc w:val="center"/>
        <w:rPr>
          <w:b/>
          <w:bCs/>
        </w:rPr>
      </w:pPr>
    </w:p>
    <w:p w:rsidR="00884CA6" w:rsidP="00823185" w:rsidRDefault="00884CA6" w14:paraId="1EE42E6D" w14:textId="77777777">
      <w:pPr>
        <w:pStyle w:val="Leipteksti1"/>
        <w:jc w:val="center"/>
        <w:rPr>
          <w:b/>
          <w:bCs/>
        </w:rPr>
      </w:pPr>
    </w:p>
    <w:p w:rsidR="00884CA6" w:rsidP="00823185" w:rsidRDefault="00884CA6" w14:paraId="4FA80FB3" w14:textId="77777777">
      <w:pPr>
        <w:pStyle w:val="Leipteksti1"/>
        <w:jc w:val="center"/>
        <w:rPr>
          <w:b/>
          <w:bCs/>
        </w:rPr>
      </w:pPr>
    </w:p>
    <w:p w:rsidR="00884CA6" w:rsidP="00823185" w:rsidRDefault="00884CA6" w14:paraId="2C262DD0" w14:textId="77777777">
      <w:pPr>
        <w:pStyle w:val="Leipteksti1"/>
        <w:jc w:val="center"/>
        <w:rPr>
          <w:b/>
          <w:bCs/>
        </w:rPr>
      </w:pPr>
    </w:p>
    <w:p w:rsidR="00884CA6" w:rsidP="00823185" w:rsidRDefault="00884CA6" w14:paraId="6BC30CDA" w14:textId="77777777">
      <w:pPr>
        <w:pStyle w:val="Leipteksti1"/>
        <w:jc w:val="center"/>
        <w:rPr>
          <w:b/>
          <w:bCs/>
        </w:rPr>
      </w:pPr>
    </w:p>
    <w:p w:rsidR="00884CA6" w:rsidP="00823185" w:rsidRDefault="00884CA6" w14:paraId="4E61107A" w14:textId="77777777">
      <w:pPr>
        <w:pStyle w:val="Leipteksti1"/>
        <w:jc w:val="center"/>
        <w:rPr>
          <w:b/>
          <w:bCs/>
        </w:rPr>
      </w:pPr>
    </w:p>
    <w:p w:rsidR="00BA0C3F" w:rsidP="00823185" w:rsidRDefault="00BA0C3F" w14:paraId="662E8538" w14:textId="77777777">
      <w:pPr>
        <w:pStyle w:val="Leipteksti1"/>
        <w:jc w:val="center"/>
        <w:rPr>
          <w:b/>
          <w:bCs/>
        </w:rPr>
      </w:pPr>
    </w:p>
    <w:p w:rsidR="00BA0C3F" w:rsidP="00823185" w:rsidRDefault="00BA0C3F" w14:paraId="6A2C27E9" w14:textId="77777777">
      <w:pPr>
        <w:pStyle w:val="Leipteksti1"/>
        <w:jc w:val="center"/>
        <w:rPr>
          <w:b/>
          <w:bCs/>
        </w:rPr>
      </w:pPr>
    </w:p>
    <w:p w:rsidR="4AA092F2" w:rsidP="4AA092F2" w:rsidRDefault="4AA092F2" w14:paraId="5FB0292B" w14:textId="3F7435DE">
      <w:pPr>
        <w:pStyle w:val="Leipteksti1"/>
        <w:jc w:val="center"/>
        <w:rPr>
          <w:b w:val="1"/>
          <w:bCs w:val="1"/>
        </w:rPr>
      </w:pPr>
    </w:p>
    <w:p w:rsidR="00BA0C3F" w:rsidP="00823185" w:rsidRDefault="00BA0C3F" w14:paraId="4EB47994" w14:textId="77777777">
      <w:pPr>
        <w:pStyle w:val="Leipteksti1"/>
        <w:jc w:val="center"/>
        <w:rPr>
          <w:b/>
          <w:bCs/>
        </w:rPr>
      </w:pPr>
    </w:p>
    <w:p w:rsidR="00BA0C3F" w:rsidP="00823185" w:rsidRDefault="00BA0C3F" w14:paraId="7874290C" w14:textId="77777777">
      <w:pPr>
        <w:pStyle w:val="Leipteksti1"/>
        <w:jc w:val="center"/>
        <w:rPr>
          <w:b/>
          <w:bCs/>
        </w:rPr>
      </w:pPr>
    </w:p>
    <w:p w:rsidRPr="008B5688" w:rsidR="009B50EE" w:rsidP="00823185" w:rsidRDefault="008B5688" w14:paraId="21169067" w14:textId="5171E54E">
      <w:pPr>
        <w:pStyle w:val="Leipteksti1"/>
        <w:jc w:val="center"/>
      </w:pPr>
      <w:r w:rsidRPr="286E1584" w:rsidR="33556C4D">
        <w:rPr>
          <w:b w:val="1"/>
          <w:bCs w:val="1"/>
        </w:rPr>
        <w:t>Tämä ehdokasasiakirja on palautettava sähköisenä osoitteeseen</w:t>
      </w:r>
      <w:r w:rsidRPr="286E1584" w:rsidR="69F398CF">
        <w:rPr>
          <w:b w:val="1"/>
          <w:bCs w:val="1"/>
        </w:rPr>
        <w:t xml:space="preserve"> </w:t>
      </w:r>
      <w:r w:rsidRPr="286E1584" w:rsidR="3188D373">
        <w:rPr>
          <w:b w:val="1"/>
          <w:bCs w:val="1"/>
          <w:color w:val="C00000"/>
        </w:rPr>
        <w:t>ao38</w:t>
      </w:r>
      <w:r w:rsidRPr="286E1584" w:rsidR="65AE0BA2">
        <w:rPr>
          <w:b w:val="1"/>
          <w:bCs w:val="1"/>
          <w:color w:val="C00000"/>
        </w:rPr>
        <w:t>0</w:t>
      </w:r>
      <w:r w:rsidRPr="286E1584" w:rsidR="3188D373">
        <w:rPr>
          <w:b w:val="1"/>
          <w:bCs w:val="1"/>
          <w:color w:val="C00000"/>
        </w:rPr>
        <w:t>@tehy.net</w:t>
      </w:r>
      <w:r w:rsidRPr="286E1584" w:rsidR="69F398CF">
        <w:rPr>
          <w:b w:val="1"/>
          <w:bCs w:val="1"/>
          <w:color w:val="C00000"/>
        </w:rPr>
        <w:t xml:space="preserve"> </w:t>
      </w:r>
    </w:p>
    <w:p w:rsidRPr="008B5688" w:rsidR="009B50EE" w:rsidP="00823185" w:rsidRDefault="008B5688" w14:paraId="030D05C3" w14:textId="4189E1A6">
      <w:pPr>
        <w:pStyle w:val="Leipteksti1"/>
        <w:jc w:val="center"/>
        <w:rPr>
          <w:b w:val="1"/>
          <w:bCs w:val="1"/>
        </w:rPr>
      </w:pPr>
      <w:r w:rsidRPr="286E1584" w:rsidR="73B4F99C">
        <w:rPr>
          <w:b w:val="1"/>
          <w:bCs w:val="1"/>
        </w:rPr>
        <w:t>30</w:t>
      </w:r>
      <w:r w:rsidRPr="286E1584" w:rsidR="233CB889">
        <w:rPr>
          <w:b w:val="1"/>
          <w:bCs w:val="1"/>
        </w:rPr>
        <w:t>.</w:t>
      </w:r>
      <w:r w:rsidRPr="286E1584" w:rsidR="0D07DFED">
        <w:rPr>
          <w:b w:val="1"/>
          <w:bCs w:val="1"/>
        </w:rPr>
        <w:t>9</w:t>
      </w:r>
      <w:r w:rsidRPr="286E1584" w:rsidR="233CB889">
        <w:rPr>
          <w:b w:val="1"/>
          <w:bCs w:val="1"/>
        </w:rPr>
        <w:t>.</w:t>
      </w:r>
      <w:r w:rsidRPr="286E1584" w:rsidR="7679B4F5">
        <w:rPr>
          <w:b w:val="1"/>
          <w:bCs w:val="1"/>
        </w:rPr>
        <w:t>202</w:t>
      </w:r>
      <w:r w:rsidRPr="286E1584" w:rsidR="647D07D1">
        <w:rPr>
          <w:b w:val="1"/>
          <w:bCs w:val="1"/>
        </w:rPr>
        <w:t>6</w:t>
      </w:r>
      <w:r w:rsidRPr="286E1584" w:rsidR="233CB889">
        <w:rPr>
          <w:b w:val="1"/>
          <w:bCs w:val="1"/>
        </w:rPr>
        <w:t xml:space="preserve"> klo</w:t>
      </w:r>
      <w:r w:rsidRPr="286E1584" w:rsidR="07C02F0D">
        <w:rPr>
          <w:b w:val="1"/>
          <w:bCs w:val="1"/>
        </w:rPr>
        <w:t xml:space="preserve"> 12.00</w:t>
      </w:r>
      <w:r w:rsidRPr="286E1584" w:rsidR="038A1A0F">
        <w:rPr>
          <w:b w:val="1"/>
          <w:bCs w:val="1"/>
        </w:rPr>
        <w:t xml:space="preserve"> mennessä</w:t>
      </w:r>
      <w:r w:rsidRPr="286E1584" w:rsidR="0C2194F4">
        <w:rPr>
          <w:b w:val="1"/>
          <w:bCs w:val="1"/>
        </w:rPr>
        <w:t>. Lue tarkat ohjeet vaali-ilmoituksesta.</w:t>
      </w:r>
    </w:p>
    <w:sectPr w:rsidRPr="008B5688" w:rsidR="009B50EE" w:rsidSect="0068711E">
      <w:headerReference w:type="default" r:id="rId10"/>
      <w:footerReference w:type="default" r:id="rId11"/>
      <w:pgSz w:w="11906" w:h="16838" w:orient="portrait"/>
      <w:pgMar w:top="1418" w:right="1985" w:bottom="1985" w:left="1985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E74D7" w:rsidP="007759E4" w:rsidRDefault="001E74D7" w14:paraId="79EBC877" w14:textId="77777777">
      <w:r>
        <w:separator/>
      </w:r>
    </w:p>
  </w:endnote>
  <w:endnote w:type="continuationSeparator" w:id="0">
    <w:p w:rsidR="001E74D7" w:rsidP="007759E4" w:rsidRDefault="001E74D7" w14:paraId="0F88882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Headings CS)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D79FB" w:rsidP="00ED5BF5" w:rsidRDefault="33A784DB" w14:paraId="5AF5692E" w14:textId="499A3E9E">
    <w:pPr>
      <w:pStyle w:val="Alatunniste"/>
      <w:ind w:left="-567"/>
      <w:rPr>
        <w:b w:val="1"/>
        <w:bCs w:val="1"/>
        <w:color w:val="2F2C4E" w:themeColor="text1"/>
        <w:sz w:val="16"/>
        <w:szCs w:val="16"/>
      </w:rPr>
    </w:pPr>
    <w:r w:rsidRPr="286E1584" w:rsidR="7EE8C071">
      <w:rPr>
        <w:b w:val="1"/>
        <w:bCs w:val="1"/>
        <w:color w:val="2F2C4E" w:themeColor="text1" w:themeTint="FF" w:themeShade="FF"/>
        <w:sz w:val="16"/>
        <w:szCs w:val="16"/>
      </w:rPr>
      <w:t>Tehy</w:t>
    </w:r>
    <w:r w:rsidRPr="286E1584" w:rsidR="7EE8C071">
      <w:rPr>
        <w:b w:val="1"/>
        <w:bCs w:val="1"/>
        <w:color w:val="2F2C4E" w:themeColor="text1" w:themeTint="FF" w:themeShade="FF"/>
        <w:sz w:val="16"/>
        <w:szCs w:val="16"/>
      </w:rPr>
      <w:t xml:space="preserve">n </w:t>
    </w:r>
    <w:r w:rsidRPr="286E1584" w:rsidR="286E1584">
      <w:rPr>
        <w:b w:val="1"/>
        <w:bCs w:val="1"/>
        <w:color w:val="2F2C4E" w:themeColor="text1" w:themeTint="FF" w:themeShade="FF"/>
        <w:sz w:val="16"/>
        <w:szCs w:val="16"/>
      </w:rPr>
      <w:t xml:space="preserve"> </w:t>
    </w:r>
    <w:r w:rsidRPr="286E1584" w:rsidR="7EE8C071">
      <w:rPr>
        <w:b w:val="1"/>
        <w:bCs w:val="1"/>
        <w:color w:val="2F2C4E" w:themeColor="text1" w:themeTint="FF" w:themeShade="FF"/>
        <w:sz w:val="16"/>
        <w:szCs w:val="16"/>
      </w:rPr>
      <w:t>Pirhan</w:t>
    </w:r>
    <w:r w:rsidRPr="286E1584" w:rsidR="7EE8C071">
      <w:rPr>
        <w:b w:val="1"/>
        <w:bCs w:val="1"/>
        <w:color w:val="2F2C4E" w:themeColor="text1" w:themeTint="FF" w:themeShade="FF"/>
        <w:sz w:val="16"/>
        <w:szCs w:val="16"/>
      </w:rPr>
      <w:t xml:space="preserve"> ammattiosasto ry</w:t>
    </w:r>
  </w:p>
  <w:p w:rsidRPr="005E2E56" w:rsidR="005E2E56" w:rsidP="00ED5BF5" w:rsidRDefault="00DD79FB" w14:paraId="5F202754" w14:textId="3F995C4D">
    <w:pPr>
      <w:pStyle w:val="Alatunniste"/>
      <w:ind w:left="-567"/>
      <w:rPr>
        <w:b w:val="1"/>
        <w:bCs w:val="1"/>
        <w:color w:val="2F2C4E" w:themeColor="text1"/>
        <w:sz w:val="16"/>
        <w:szCs w:val="16"/>
      </w:rPr>
    </w:pPr>
    <w:r w:rsidRPr="286E1584" w:rsidR="233CB889">
      <w:rPr>
        <w:b w:val="1"/>
        <w:bCs w:val="1"/>
        <w:color w:val="2F2C4E" w:themeColor="text1" w:themeTint="FF" w:themeShade="FF"/>
        <w:sz w:val="16"/>
        <w:szCs w:val="16"/>
      </w:rPr>
      <w:t>V</w:t>
    </w:r>
    <w:r w:rsidRPr="286E1584" w:rsidR="33556C4D">
      <w:rPr>
        <w:b w:val="1"/>
        <w:bCs w:val="1"/>
        <w:color w:val="2F2C4E" w:themeColor="text1" w:themeTint="FF" w:themeShade="FF"/>
        <w:sz w:val="16"/>
        <w:szCs w:val="16"/>
      </w:rPr>
      <w:t>aalila</w:t>
    </w:r>
    <w:r w:rsidRPr="286E1584" w:rsidR="286E1584">
      <w:rPr>
        <w:b w:val="1"/>
        <w:bCs w:val="1"/>
        <w:color w:val="2F2C4E" w:themeColor="text1" w:themeTint="FF" w:themeShade="FF"/>
        <w:sz w:val="16"/>
        <w:szCs w:val="16"/>
      </w:rPr>
      <w:t xml:space="preserve">   vaalila</w:t>
    </w:r>
    <w:r w:rsidRPr="286E1584" w:rsidR="33556C4D">
      <w:rPr>
        <w:b w:val="1"/>
        <w:bCs w:val="1"/>
        <w:color w:val="2F2C4E" w:themeColor="text1" w:themeTint="FF" w:themeShade="FF"/>
        <w:sz w:val="16"/>
        <w:szCs w:val="16"/>
      </w:rPr>
      <w:t>utakunta</w:t>
    </w:r>
  </w:p>
  <w:p w:rsidRPr="005E2E56" w:rsidR="005E2E56" w:rsidP="00ED5BF5" w:rsidRDefault="005E2E56" w14:paraId="6F91AA30" w14:textId="5BA9097D">
    <w:pPr>
      <w:pStyle w:val="Alatunniste"/>
      <w:ind w:left="-567"/>
      <w:rPr>
        <w:color w:val="2F2C4E" w:themeColor="text1"/>
        <w:sz w:val="16"/>
        <w:szCs w:val="16"/>
      </w:rPr>
    </w:pPr>
  </w:p>
  <w:p w:rsidRPr="005E2E56" w:rsidR="00733687" w:rsidP="00ED5BF5" w:rsidRDefault="005E2E56" w14:paraId="423AEA20" w14:textId="5E345D8C">
    <w:pPr>
      <w:pStyle w:val="Alatunniste"/>
      <w:ind w:left="-567"/>
      <w:rPr>
        <w:b/>
        <w:bCs/>
        <w:color w:val="2F2C4E" w:themeColor="text1"/>
        <w:sz w:val="20"/>
        <w:szCs w:val="20"/>
      </w:rPr>
    </w:pPr>
    <w:r>
      <w:rPr>
        <w:b/>
        <w:bCs/>
        <w:color w:val="2F2C4E" w:themeColor="text1"/>
        <w:sz w:val="20"/>
        <w:szCs w:val="20"/>
      </w:rPr>
      <w:tab/>
    </w:r>
    <w:r>
      <w:rPr>
        <w:b/>
        <w:bCs/>
        <w:color w:val="2F2C4E" w:themeColor="text1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E74D7" w:rsidP="007759E4" w:rsidRDefault="001E74D7" w14:paraId="273D484F" w14:textId="77777777">
      <w:r>
        <w:separator/>
      </w:r>
    </w:p>
  </w:footnote>
  <w:footnote w:type="continuationSeparator" w:id="0">
    <w:p w:rsidR="001E74D7" w:rsidP="007759E4" w:rsidRDefault="001E74D7" w14:paraId="62A17640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84F55" w:rsidP="008B5688" w:rsidRDefault="008B5688" w14:paraId="02F261DF" w14:textId="5E53113F">
    <w:pPr>
      <w:pStyle w:val="Otsikko2"/>
      <w:jc w:val="center"/>
      <w:rPr>
        <w:sz w:val="18"/>
        <w:szCs w:val="18"/>
      </w:rPr>
    </w:pPr>
    <w:r>
      <w:t>Ehdokasasiakirja</w:t>
    </w:r>
    <w:r>
      <w:rPr>
        <w:noProof/>
      </w:rPr>
      <w:t xml:space="preserve"> </w:t>
    </w:r>
    <w:r w:rsidR="00284F55">
      <w:rPr>
        <w:noProof/>
      </w:rPr>
      <w:drawing>
        <wp:anchor distT="0" distB="0" distL="114300" distR="114300" simplePos="0" relativeHeight="251659264" behindDoc="1" locked="0" layoutInCell="1" allowOverlap="1" wp14:anchorId="0CFC540E" wp14:editId="47315BBA">
          <wp:simplePos x="0" y="0"/>
          <wp:positionH relativeFrom="column">
            <wp:posOffset>-346075</wp:posOffset>
          </wp:positionH>
          <wp:positionV relativeFrom="paragraph">
            <wp:posOffset>-222396</wp:posOffset>
          </wp:positionV>
          <wp:extent cx="359764" cy="505373"/>
          <wp:effectExtent l="0" t="0" r="0" b="3175"/>
          <wp:wrapNone/>
          <wp:docPr id="7" name="Picture 7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6852" cy="5153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284F55" w:rsidR="0068711E" w:rsidP="00ED5BF5" w:rsidRDefault="0068711E" w14:paraId="142D00DE" w14:textId="77777777">
    <w:pPr>
      <w:pStyle w:val="Yltunniste"/>
      <w:ind w:hanging="567"/>
      <w:jc w:val="right"/>
      <w:rPr>
        <w:color w:val="222A35" w:themeColor="text2" w:themeShade="8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8A4868"/>
    <w:multiLevelType w:val="hybridMultilevel"/>
    <w:tmpl w:val="E95E41B6"/>
    <w:lvl w:ilvl="0" w:tplc="0B0A04A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2506660"/>
    <w:multiLevelType w:val="hybridMultilevel"/>
    <w:tmpl w:val="9FB8FC54"/>
    <w:lvl w:ilvl="0" w:tplc="0B0A04AC">
      <w:start w:val="1"/>
      <w:numFmt w:val="bullet"/>
      <w:lvlText w:val=""/>
      <w:lvlJc w:val="left"/>
      <w:pPr>
        <w:ind w:left="-207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hint="default" w:ascii="Wingdings" w:hAnsi="Wingdings"/>
      </w:rPr>
    </w:lvl>
  </w:abstractNum>
  <w:abstractNum w:abstractNumId="2" w15:restartNumberingAfterBreak="0">
    <w:nsid w:val="635758D6"/>
    <w:multiLevelType w:val="hybridMultilevel"/>
    <w:tmpl w:val="846490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316106887">
    <w:abstractNumId w:val="2"/>
  </w:num>
  <w:num w:numId="2" w16cid:durableId="1557357325">
    <w:abstractNumId w:val="0"/>
  </w:num>
  <w:num w:numId="3" w16cid:durableId="1017541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attachedTemplate r:id="rId1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4A3"/>
    <w:rsid w:val="000052A8"/>
    <w:rsid w:val="00017AD0"/>
    <w:rsid w:val="00030402"/>
    <w:rsid w:val="00040F3D"/>
    <w:rsid w:val="0005011B"/>
    <w:rsid w:val="00091187"/>
    <w:rsid w:val="000936DF"/>
    <w:rsid w:val="000B54A3"/>
    <w:rsid w:val="0011555B"/>
    <w:rsid w:val="00131859"/>
    <w:rsid w:val="00133380"/>
    <w:rsid w:val="001519AB"/>
    <w:rsid w:val="00173275"/>
    <w:rsid w:val="001E74D7"/>
    <w:rsid w:val="00223985"/>
    <w:rsid w:val="00283AC5"/>
    <w:rsid w:val="00284F55"/>
    <w:rsid w:val="002C5E0A"/>
    <w:rsid w:val="002D5491"/>
    <w:rsid w:val="002E0B1F"/>
    <w:rsid w:val="002E2D17"/>
    <w:rsid w:val="002F2BCE"/>
    <w:rsid w:val="00305551"/>
    <w:rsid w:val="00322DA7"/>
    <w:rsid w:val="003251DD"/>
    <w:rsid w:val="003A4573"/>
    <w:rsid w:val="003B4091"/>
    <w:rsid w:val="003D68C7"/>
    <w:rsid w:val="00423B73"/>
    <w:rsid w:val="00485508"/>
    <w:rsid w:val="004E259B"/>
    <w:rsid w:val="004E2AED"/>
    <w:rsid w:val="00530F40"/>
    <w:rsid w:val="00575757"/>
    <w:rsid w:val="00584D17"/>
    <w:rsid w:val="005B27DC"/>
    <w:rsid w:val="005C0F31"/>
    <w:rsid w:val="005E2E56"/>
    <w:rsid w:val="005F7535"/>
    <w:rsid w:val="0061527B"/>
    <w:rsid w:val="00621733"/>
    <w:rsid w:val="00664253"/>
    <w:rsid w:val="0068711E"/>
    <w:rsid w:val="00692A9E"/>
    <w:rsid w:val="006C75BC"/>
    <w:rsid w:val="00703548"/>
    <w:rsid w:val="00724AFA"/>
    <w:rsid w:val="00733687"/>
    <w:rsid w:val="00741123"/>
    <w:rsid w:val="00743335"/>
    <w:rsid w:val="00755699"/>
    <w:rsid w:val="007759E4"/>
    <w:rsid w:val="007B22F9"/>
    <w:rsid w:val="007B3056"/>
    <w:rsid w:val="007C4265"/>
    <w:rsid w:val="007F3C0C"/>
    <w:rsid w:val="008060B4"/>
    <w:rsid w:val="00823185"/>
    <w:rsid w:val="00826488"/>
    <w:rsid w:val="00854414"/>
    <w:rsid w:val="00875F03"/>
    <w:rsid w:val="00884CA6"/>
    <w:rsid w:val="008B5688"/>
    <w:rsid w:val="008C6A60"/>
    <w:rsid w:val="008E2B09"/>
    <w:rsid w:val="008E4250"/>
    <w:rsid w:val="0090428A"/>
    <w:rsid w:val="009A5608"/>
    <w:rsid w:val="009B50EE"/>
    <w:rsid w:val="009D2A72"/>
    <w:rsid w:val="009F178C"/>
    <w:rsid w:val="009F2222"/>
    <w:rsid w:val="00A32E8B"/>
    <w:rsid w:val="00A61B90"/>
    <w:rsid w:val="00A84B2A"/>
    <w:rsid w:val="00AA055B"/>
    <w:rsid w:val="00AA6760"/>
    <w:rsid w:val="00AB0E41"/>
    <w:rsid w:val="00AD1DAE"/>
    <w:rsid w:val="00AF45E8"/>
    <w:rsid w:val="00B125CF"/>
    <w:rsid w:val="00B25A14"/>
    <w:rsid w:val="00B2791E"/>
    <w:rsid w:val="00B87705"/>
    <w:rsid w:val="00B978E3"/>
    <w:rsid w:val="00BA0C3F"/>
    <w:rsid w:val="00BA1D54"/>
    <w:rsid w:val="00C13067"/>
    <w:rsid w:val="00C46D97"/>
    <w:rsid w:val="00C862B8"/>
    <w:rsid w:val="00D00FB4"/>
    <w:rsid w:val="00D42F0F"/>
    <w:rsid w:val="00D46D05"/>
    <w:rsid w:val="00D53731"/>
    <w:rsid w:val="00D715FF"/>
    <w:rsid w:val="00DD79FB"/>
    <w:rsid w:val="00E13001"/>
    <w:rsid w:val="00E35591"/>
    <w:rsid w:val="00E400B0"/>
    <w:rsid w:val="00E45DDC"/>
    <w:rsid w:val="00E547CE"/>
    <w:rsid w:val="00E77E3A"/>
    <w:rsid w:val="00E84406"/>
    <w:rsid w:val="00EC332D"/>
    <w:rsid w:val="00EC5DE9"/>
    <w:rsid w:val="00ED5BF5"/>
    <w:rsid w:val="00EE2CAF"/>
    <w:rsid w:val="00EF1811"/>
    <w:rsid w:val="00F1128C"/>
    <w:rsid w:val="00F25B71"/>
    <w:rsid w:val="00F33181"/>
    <w:rsid w:val="00F46535"/>
    <w:rsid w:val="00F70884"/>
    <w:rsid w:val="00FB3C0A"/>
    <w:rsid w:val="00FB4F96"/>
    <w:rsid w:val="00FC55D6"/>
    <w:rsid w:val="038A1A0F"/>
    <w:rsid w:val="03EE1CC9"/>
    <w:rsid w:val="06E5DA93"/>
    <w:rsid w:val="07C02F0D"/>
    <w:rsid w:val="0C2194F4"/>
    <w:rsid w:val="0D07DFED"/>
    <w:rsid w:val="188BFECA"/>
    <w:rsid w:val="233CB889"/>
    <w:rsid w:val="286E1584"/>
    <w:rsid w:val="2D5590BE"/>
    <w:rsid w:val="3188D373"/>
    <w:rsid w:val="32FFFB03"/>
    <w:rsid w:val="33556C4D"/>
    <w:rsid w:val="33A784DB"/>
    <w:rsid w:val="34CAD982"/>
    <w:rsid w:val="40227549"/>
    <w:rsid w:val="40A7FD2A"/>
    <w:rsid w:val="44D42BD4"/>
    <w:rsid w:val="4AA092F2"/>
    <w:rsid w:val="5F97D5D9"/>
    <w:rsid w:val="647D07D1"/>
    <w:rsid w:val="65AE0BA2"/>
    <w:rsid w:val="69F398CF"/>
    <w:rsid w:val="707DAF2F"/>
    <w:rsid w:val="7313D0DB"/>
    <w:rsid w:val="73B4F99C"/>
    <w:rsid w:val="7679B4F5"/>
    <w:rsid w:val="7EE8C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9E5E3D"/>
  <w15:docId w15:val="{C10AFD98-7AC3-4C3F-A1FD-69628E084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fi-F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ali" w:default="1">
    <w:name w:val="Normal"/>
    <w:rsid w:val="00FC55D6"/>
    <w:rPr>
      <w:rFonts w:ascii="Arial" w:hAnsi="Arial"/>
    </w:rPr>
  </w:style>
  <w:style w:type="paragraph" w:styleId="Otsikko1">
    <w:name w:val="heading 1"/>
    <w:aliases w:val="H1 Otsikko"/>
    <w:basedOn w:val="Leipteksti1"/>
    <w:next w:val="Leipteksti1"/>
    <w:link w:val="Otsikko1Char"/>
    <w:uiPriority w:val="9"/>
    <w:qFormat/>
    <w:rsid w:val="003B4091"/>
    <w:pPr>
      <w:keepNext/>
      <w:keepLines/>
      <w:spacing w:before="240" w:after="120"/>
      <w:outlineLvl w:val="0"/>
    </w:pPr>
    <w:rPr>
      <w:rFonts w:eastAsiaTheme="majorEastAsia" w:cstheme="majorBidi"/>
      <w:b/>
      <w:color w:val="2F2C4E" w:themeColor="text1"/>
      <w:sz w:val="36"/>
      <w:szCs w:val="32"/>
    </w:rPr>
  </w:style>
  <w:style w:type="paragraph" w:styleId="Otsikko2">
    <w:name w:val="heading 2"/>
    <w:aliases w:val="H2 Väliotsikko"/>
    <w:basedOn w:val="Leipteksti1"/>
    <w:next w:val="Leipteksti1"/>
    <w:link w:val="Otsikko2Char"/>
    <w:uiPriority w:val="9"/>
    <w:unhideWhenUsed/>
    <w:qFormat/>
    <w:rsid w:val="003B4091"/>
    <w:pPr>
      <w:keepNext/>
      <w:keepLines/>
      <w:spacing w:before="40" w:after="120"/>
      <w:outlineLvl w:val="1"/>
    </w:pPr>
    <w:rPr>
      <w:rFonts w:cs="Times New Roman (Headings CS)" w:eastAsiaTheme="majorEastAsia"/>
      <w:b/>
      <w:color w:val="2F2C4E" w:themeColor="text1"/>
      <w:sz w:val="26"/>
      <w:szCs w:val="26"/>
    </w:rPr>
  </w:style>
  <w:style w:type="paragraph" w:styleId="Otsikko3">
    <w:name w:val="heading 3"/>
    <w:aliases w:val="H3 Väliotsikko"/>
    <w:basedOn w:val="Otsikko2"/>
    <w:next w:val="Leipteksti1"/>
    <w:link w:val="Otsikko3Char"/>
    <w:uiPriority w:val="9"/>
    <w:unhideWhenUsed/>
    <w:qFormat/>
    <w:rsid w:val="003B4091"/>
    <w:pPr>
      <w:outlineLvl w:val="2"/>
    </w:pPr>
    <w:rPr>
      <w:sz w:val="22"/>
      <w:szCs w:val="22"/>
    </w:rPr>
  </w:style>
  <w:style w:type="paragraph" w:styleId="Otsikko4">
    <w:name w:val="heading 4"/>
    <w:aliases w:val="H4 Väliotsikko"/>
    <w:basedOn w:val="Leipteksti1"/>
    <w:next w:val="Leipteksti1"/>
    <w:link w:val="Otsikko4Char"/>
    <w:uiPriority w:val="9"/>
    <w:unhideWhenUsed/>
    <w:qFormat/>
    <w:rsid w:val="003B4091"/>
    <w:pPr>
      <w:spacing w:before="120" w:after="120"/>
      <w:outlineLvl w:val="3"/>
    </w:pPr>
    <w:rPr>
      <w:b/>
      <w:bCs/>
    </w:rPr>
  </w:style>
  <w:style w:type="character" w:styleId="Kappaleenoletusfontti" w:default="1">
    <w:name w:val="Default Paragraph Font"/>
    <w:uiPriority w:val="1"/>
    <w:semiHidden/>
    <w:unhideWhenUsed/>
  </w:style>
  <w:style w:type="table" w:styleId="Normaalitaulukko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Eiluetteloa" w:default="1">
    <w:name w:val="No List"/>
    <w:uiPriority w:val="99"/>
    <w:semiHidden/>
    <w:unhideWhenUsed/>
  </w:style>
  <w:style w:type="paragraph" w:styleId="Leipteksti1" w:customStyle="1">
    <w:name w:val="Leipäteksti1"/>
    <w:basedOn w:val="Normaali"/>
    <w:qFormat/>
    <w:rsid w:val="00173275"/>
    <w:pPr>
      <w:ind w:left="-567"/>
    </w:pPr>
    <w:rPr>
      <w:sz w:val="20"/>
      <w:szCs w:val="20"/>
    </w:rPr>
  </w:style>
  <w:style w:type="character" w:styleId="Otsikko1Char" w:customStyle="1">
    <w:name w:val="Otsikko 1 Char"/>
    <w:aliases w:val="H1 Otsikko Char"/>
    <w:basedOn w:val="Kappaleenoletusfontti"/>
    <w:link w:val="Otsikko1"/>
    <w:uiPriority w:val="9"/>
    <w:rsid w:val="003B4091"/>
    <w:rPr>
      <w:rFonts w:ascii="Arial" w:hAnsi="Arial" w:eastAsiaTheme="majorEastAsia" w:cstheme="majorBidi"/>
      <w:b/>
      <w:color w:val="2F2C4E" w:themeColor="text1"/>
      <w:sz w:val="36"/>
      <w:szCs w:val="32"/>
      <w:lang w:val="fi-FI"/>
    </w:rPr>
  </w:style>
  <w:style w:type="paragraph" w:styleId="Eivli">
    <w:name w:val="No Spacing"/>
    <w:uiPriority w:val="1"/>
    <w:rsid w:val="00FC55D6"/>
    <w:rPr>
      <w:rFonts w:ascii="Arial" w:hAnsi="Arial"/>
    </w:rPr>
  </w:style>
  <w:style w:type="character" w:styleId="Otsikko2Char" w:customStyle="1">
    <w:name w:val="Otsikko 2 Char"/>
    <w:aliases w:val="H2 Väliotsikko Char"/>
    <w:basedOn w:val="Kappaleenoletusfontti"/>
    <w:link w:val="Otsikko2"/>
    <w:uiPriority w:val="9"/>
    <w:rsid w:val="003B4091"/>
    <w:rPr>
      <w:rFonts w:ascii="Arial" w:hAnsi="Arial" w:cs="Times New Roman (Headings CS)" w:eastAsiaTheme="majorEastAsia"/>
      <w:b/>
      <w:color w:val="2F2C4E" w:themeColor="text1"/>
      <w:sz w:val="26"/>
      <w:szCs w:val="26"/>
    </w:rPr>
  </w:style>
  <w:style w:type="paragraph" w:styleId="Otsikko">
    <w:name w:val="Title"/>
    <w:basedOn w:val="Normaali"/>
    <w:next w:val="Normaali"/>
    <w:link w:val="OtsikkoChar"/>
    <w:uiPriority w:val="10"/>
    <w:rsid w:val="00FC55D6"/>
    <w:pPr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styleId="OtsikkoChar" w:customStyle="1">
    <w:name w:val="Otsikko Char"/>
    <w:basedOn w:val="Kappaleenoletusfontti"/>
    <w:link w:val="Otsikko"/>
    <w:uiPriority w:val="10"/>
    <w:rsid w:val="00FC55D6"/>
    <w:rPr>
      <w:rFonts w:ascii="Arial" w:hAnsi="Arial" w:eastAsiaTheme="majorEastAsia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rsid w:val="00FC55D6"/>
    <w:pPr>
      <w:numPr>
        <w:ilvl w:val="1"/>
      </w:numPr>
      <w:spacing w:after="160"/>
    </w:pPr>
    <w:rPr>
      <w:rFonts w:eastAsiaTheme="minorEastAsia"/>
      <w:b/>
      <w:color w:val="44546A" w:themeColor="text2"/>
      <w:spacing w:val="15"/>
      <w:sz w:val="22"/>
      <w:szCs w:val="22"/>
    </w:rPr>
  </w:style>
  <w:style w:type="character" w:styleId="AlaotsikkoChar" w:customStyle="1">
    <w:name w:val="Alaotsikko Char"/>
    <w:basedOn w:val="Kappaleenoletusfontti"/>
    <w:link w:val="Alaotsikko"/>
    <w:uiPriority w:val="11"/>
    <w:rsid w:val="00FC55D6"/>
    <w:rPr>
      <w:rFonts w:ascii="Arial" w:hAnsi="Arial" w:eastAsiaTheme="minorEastAsia"/>
      <w:b/>
      <w:color w:val="44546A" w:themeColor="text2"/>
      <w:spacing w:val="15"/>
      <w:sz w:val="22"/>
      <w:szCs w:val="22"/>
    </w:rPr>
  </w:style>
  <w:style w:type="character" w:styleId="Hienovarainenkorostus">
    <w:name w:val="Subtle Emphasis"/>
    <w:aliases w:val="Kursiivi"/>
    <w:uiPriority w:val="19"/>
    <w:qFormat/>
    <w:rsid w:val="00173275"/>
    <w:rPr>
      <w:i/>
      <w:iCs/>
    </w:rPr>
  </w:style>
  <w:style w:type="character" w:styleId="Korostus">
    <w:name w:val="Emphasis"/>
    <w:basedOn w:val="Kappaleenoletusfontti"/>
    <w:uiPriority w:val="20"/>
    <w:rsid w:val="00FC55D6"/>
    <w:rPr>
      <w:rFonts w:ascii="Arial" w:hAnsi="Arial"/>
      <w:b/>
      <w:i/>
      <w:iCs/>
      <w:color w:val="2F2C4E" w:themeColor="text1"/>
    </w:rPr>
  </w:style>
  <w:style w:type="character" w:styleId="Voimakaskorostus">
    <w:name w:val="Intense Emphasis"/>
    <w:aliases w:val="Lihavoitu kursiivi"/>
    <w:uiPriority w:val="21"/>
    <w:qFormat/>
    <w:rsid w:val="00173275"/>
    <w:rPr>
      <w:b/>
      <w:bCs/>
      <w:i/>
      <w:iCs/>
    </w:rPr>
  </w:style>
  <w:style w:type="character" w:styleId="Voimakas">
    <w:name w:val="Strong"/>
    <w:aliases w:val="Lihavointi"/>
    <w:basedOn w:val="Kappaleenoletusfontti"/>
    <w:uiPriority w:val="22"/>
    <w:qFormat/>
    <w:rsid w:val="00FC55D6"/>
    <w:rPr>
      <w:rFonts w:ascii="Arial" w:hAnsi="Arial"/>
      <w:b/>
      <w:bCs/>
      <w:i w:val="0"/>
      <w:color w:val="000000"/>
    </w:rPr>
  </w:style>
  <w:style w:type="paragraph" w:styleId="Lainaus">
    <w:name w:val="Quote"/>
    <w:basedOn w:val="Normaali"/>
    <w:next w:val="Leipteksti1"/>
    <w:link w:val="LainausChar"/>
    <w:uiPriority w:val="29"/>
    <w:qFormat/>
    <w:rsid w:val="00173275"/>
    <w:pPr>
      <w:spacing w:before="200" w:after="160"/>
      <w:ind w:right="864"/>
    </w:pPr>
    <w:rPr>
      <w:i/>
      <w:iCs/>
      <w:color w:val="2F2C4E" w:themeColor="text1"/>
      <w:sz w:val="22"/>
      <w:szCs w:val="22"/>
    </w:rPr>
  </w:style>
  <w:style w:type="character" w:styleId="LainausChar" w:customStyle="1">
    <w:name w:val="Lainaus Char"/>
    <w:basedOn w:val="Kappaleenoletusfontti"/>
    <w:link w:val="Lainaus"/>
    <w:uiPriority w:val="29"/>
    <w:rsid w:val="00173275"/>
    <w:rPr>
      <w:rFonts w:ascii="Arial" w:hAnsi="Arial"/>
      <w:i/>
      <w:iCs/>
      <w:color w:val="2F2C4E" w:themeColor="text1"/>
      <w:sz w:val="22"/>
      <w:szCs w:val="22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FC55D6"/>
    <w:pPr>
      <w:pBdr>
        <w:top w:val="single" w:color="D81C3F" w:themeColor="accent1" w:sz="4" w:space="10"/>
        <w:bottom w:val="single" w:color="D81C3F" w:themeColor="accent1" w:sz="4" w:space="10"/>
      </w:pBdr>
      <w:spacing w:before="360" w:after="360"/>
      <w:ind w:left="864" w:right="864"/>
      <w:jc w:val="center"/>
    </w:pPr>
    <w:rPr>
      <w:i/>
      <w:iCs/>
      <w:color w:val="44546A" w:themeColor="text2"/>
    </w:rPr>
  </w:style>
  <w:style w:type="character" w:styleId="ErottuvalainausChar" w:customStyle="1">
    <w:name w:val="Erottuva lainaus Char"/>
    <w:basedOn w:val="Kappaleenoletusfontti"/>
    <w:link w:val="Erottuvalainaus"/>
    <w:uiPriority w:val="30"/>
    <w:rsid w:val="00FC55D6"/>
    <w:rPr>
      <w:rFonts w:ascii="Arial" w:hAnsi="Arial"/>
      <w:i/>
      <w:iCs/>
      <w:color w:val="44546A" w:themeColor="text2"/>
    </w:rPr>
  </w:style>
  <w:style w:type="character" w:styleId="Hienovarainenviittaus">
    <w:name w:val="Subtle Reference"/>
    <w:basedOn w:val="Kappaleenoletusfontti"/>
    <w:uiPriority w:val="31"/>
    <w:rsid w:val="00FC55D6"/>
    <w:rPr>
      <w:rFonts w:ascii="Arial" w:hAnsi="Arial"/>
      <w:smallCaps/>
      <w:color w:val="98D2EB" w:themeColor="accent2"/>
    </w:rPr>
  </w:style>
  <w:style w:type="character" w:styleId="Erottuvaviittaus">
    <w:name w:val="Intense Reference"/>
    <w:basedOn w:val="Kappaleenoletusfontti"/>
    <w:uiPriority w:val="32"/>
    <w:rsid w:val="00FC55D6"/>
    <w:rPr>
      <w:rFonts w:ascii="Arial" w:hAnsi="Arial"/>
      <w:b/>
      <w:bCs/>
      <w:smallCaps/>
      <w:color w:val="44546A" w:themeColor="text2"/>
      <w:spacing w:val="5"/>
    </w:rPr>
  </w:style>
  <w:style w:type="character" w:styleId="Kirjannimike">
    <w:name w:val="Book Title"/>
    <w:basedOn w:val="Kappaleenoletusfontti"/>
    <w:uiPriority w:val="33"/>
    <w:rsid w:val="00FC55D6"/>
    <w:rPr>
      <w:rFonts w:ascii="Arial" w:hAnsi="Arial"/>
      <w:b w:val="0"/>
      <w:bCs/>
      <w:i/>
      <w:iCs/>
      <w:color w:val="000000"/>
      <w:spacing w:val="5"/>
    </w:rPr>
  </w:style>
  <w:style w:type="paragraph" w:styleId="Luettelokappale">
    <w:name w:val="List Paragraph"/>
    <w:basedOn w:val="Normaali"/>
    <w:uiPriority w:val="34"/>
    <w:rsid w:val="00FC55D6"/>
    <w:pPr>
      <w:ind w:left="720"/>
      <w:contextualSpacing/>
    </w:pPr>
  </w:style>
  <w:style w:type="character" w:styleId="Otsikko3Char" w:customStyle="1">
    <w:name w:val="Otsikko 3 Char"/>
    <w:aliases w:val="H3 Väliotsikko Char"/>
    <w:basedOn w:val="Kappaleenoletusfontti"/>
    <w:link w:val="Otsikko3"/>
    <w:uiPriority w:val="9"/>
    <w:rsid w:val="003B4091"/>
    <w:rPr>
      <w:rFonts w:ascii="Arial" w:hAnsi="Arial" w:cs="Times New Roman (Headings CS)" w:eastAsiaTheme="majorEastAsia"/>
      <w:b/>
      <w:color w:val="2F2C4E" w:themeColor="text1"/>
      <w:sz w:val="22"/>
      <w:szCs w:val="22"/>
      <w:lang w:val="fi-FI"/>
    </w:rPr>
  </w:style>
  <w:style w:type="paragraph" w:styleId="Yltunniste">
    <w:name w:val="header"/>
    <w:basedOn w:val="Normaali"/>
    <w:link w:val="YltunnisteChar"/>
    <w:uiPriority w:val="99"/>
    <w:unhideWhenUsed/>
    <w:rsid w:val="007759E4"/>
    <w:pPr>
      <w:tabs>
        <w:tab w:val="center" w:pos="4513"/>
        <w:tab w:val="right" w:pos="9026"/>
      </w:tabs>
    </w:pPr>
  </w:style>
  <w:style w:type="character" w:styleId="YltunnisteChar" w:customStyle="1">
    <w:name w:val="Ylätunniste Char"/>
    <w:basedOn w:val="Kappaleenoletusfontti"/>
    <w:link w:val="Yltunniste"/>
    <w:uiPriority w:val="99"/>
    <w:rsid w:val="007759E4"/>
    <w:rPr>
      <w:rFonts w:ascii="Arial" w:hAnsi="Arial"/>
    </w:rPr>
  </w:style>
  <w:style w:type="paragraph" w:styleId="Alatunniste">
    <w:name w:val="footer"/>
    <w:basedOn w:val="Normaali"/>
    <w:link w:val="AlatunnisteChar"/>
    <w:uiPriority w:val="99"/>
    <w:unhideWhenUsed/>
    <w:rsid w:val="007759E4"/>
    <w:pPr>
      <w:tabs>
        <w:tab w:val="center" w:pos="4513"/>
        <w:tab w:val="right" w:pos="9026"/>
      </w:tabs>
    </w:pPr>
  </w:style>
  <w:style w:type="character" w:styleId="AlatunnisteChar" w:customStyle="1">
    <w:name w:val="Alatunniste Char"/>
    <w:basedOn w:val="Kappaleenoletusfontti"/>
    <w:link w:val="Alatunniste"/>
    <w:uiPriority w:val="99"/>
    <w:rsid w:val="007759E4"/>
    <w:rPr>
      <w:rFonts w:ascii="Arial" w:hAnsi="Arial"/>
    </w:rPr>
  </w:style>
  <w:style w:type="character" w:styleId="Hyperlinkki">
    <w:name w:val="Hyperlink"/>
    <w:basedOn w:val="Kappaleenoletusfontti"/>
    <w:uiPriority w:val="99"/>
    <w:unhideWhenUsed/>
    <w:rsid w:val="00733687"/>
    <w:rPr>
      <w:color w:val="D81C3F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733687"/>
    <w:rPr>
      <w:color w:val="605E5C"/>
      <w:shd w:val="clear" w:color="auto" w:fill="E1DFDD"/>
    </w:rPr>
  </w:style>
  <w:style w:type="character" w:styleId="AvattuHyperlinkki">
    <w:name w:val="FollowedHyperlink"/>
    <w:basedOn w:val="Kappaleenoletusfontti"/>
    <w:uiPriority w:val="99"/>
    <w:semiHidden/>
    <w:unhideWhenUsed/>
    <w:rsid w:val="00733687"/>
    <w:rPr>
      <w:color w:val="577591" w:themeColor="followedHyperlink"/>
      <w:u w:val="single"/>
    </w:rPr>
  </w:style>
  <w:style w:type="character" w:styleId="Otsikko4Char" w:customStyle="1">
    <w:name w:val="Otsikko 4 Char"/>
    <w:aliases w:val="H4 Väliotsikko Char"/>
    <w:basedOn w:val="Kappaleenoletusfontti"/>
    <w:link w:val="Otsikko4"/>
    <w:uiPriority w:val="9"/>
    <w:rsid w:val="003B4091"/>
    <w:rPr>
      <w:rFonts w:ascii="Arial" w:hAnsi="Arial"/>
      <w:b/>
      <w:bCs/>
      <w:sz w:val="20"/>
      <w:szCs w:val="20"/>
    </w:rPr>
  </w:style>
  <w:style w:type="table" w:styleId="TaulukkoRuudukko">
    <w:name w:val="Table Grid"/>
    <w:basedOn w:val="Normaalitaulukko"/>
    <w:uiPriority w:val="39"/>
    <w:rsid w:val="00B2791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3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hyjaer\Desktop\Tehy-word-template-2022_03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Tehy 1">
      <a:dk1>
        <a:srgbClr val="2F2C4E"/>
      </a:dk1>
      <a:lt1>
        <a:srgbClr val="FFFFFF"/>
      </a:lt1>
      <a:dk2>
        <a:srgbClr val="44546A"/>
      </a:dk2>
      <a:lt2>
        <a:srgbClr val="E7E6E6"/>
      </a:lt2>
      <a:accent1>
        <a:srgbClr val="D81C3F"/>
      </a:accent1>
      <a:accent2>
        <a:srgbClr val="98D2EB"/>
      </a:accent2>
      <a:accent3>
        <a:srgbClr val="EBD3AD"/>
      </a:accent3>
      <a:accent4>
        <a:srgbClr val="F8DCEB"/>
      </a:accent4>
      <a:accent5>
        <a:srgbClr val="F3A597"/>
      </a:accent5>
      <a:accent6>
        <a:srgbClr val="232323"/>
      </a:accent6>
      <a:hlink>
        <a:srgbClr val="D81C3F"/>
      </a:hlink>
      <a:folHlink>
        <a:srgbClr val="5775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984433A2A37248BB7ECA10E7BC3100" ma:contentTypeVersion="9" ma:contentTypeDescription="Create a new document." ma:contentTypeScope="" ma:versionID="5cf57c9db8c0437f3fe11b1d2ce84511">
  <xsd:schema xmlns:xsd="http://www.w3.org/2001/XMLSchema" xmlns:xs="http://www.w3.org/2001/XMLSchema" xmlns:p="http://schemas.microsoft.com/office/2006/metadata/properties" xmlns:ns2="5fb97cdb-e09d-465b-b830-a4b0f90c9148" targetNamespace="http://schemas.microsoft.com/office/2006/metadata/properties" ma:root="true" ma:fieldsID="d6d9f2349271846bfbcfaeb327de6a71" ns2:_="">
    <xsd:import namespace="5fb97cdb-e09d-465b-b830-a4b0f90c91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b97cdb-e09d-465b-b830-a4b0f90c91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EBF9135-8BD6-4F27-ADDA-861543F701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b97cdb-e09d-465b-b830-a4b0f90c91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1E0E8C-5163-4671-8DEA-6E88DF2EEA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6514B3-91C3-42E3-8B56-666FE75C6FDD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89a9328c-5e5c-4ef5-a2c3-4dd39b5d8171}" enabled="0" method="" siteId="{89a9328c-5e5c-4ef5-a2c3-4dd39b5d8171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Tehy-word-template-2022_03.dotx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Tehy ry</dc:creator>
  <keywords/>
  <dc:description/>
  <lastModifiedBy>Kokkola Niina</lastModifiedBy>
  <revision>3</revision>
  <lastPrinted>2023-10-04T18:33:00.0000000Z</lastPrinted>
  <dcterms:created xsi:type="dcterms:W3CDTF">2026-02-19T10:11:00.0000000Z</dcterms:created>
  <dcterms:modified xsi:type="dcterms:W3CDTF">2026-09-02T09:49:24.6493707Z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0x010100E3984433A2A37248BB7ECA10E7BC3100</vt:lpwstr>
  </property>
</Properties>
</file>