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A1FC" w14:textId="15226D41" w:rsidR="00F22DE3" w:rsidRPr="006455BE" w:rsidRDefault="00BE7246" w:rsidP="00E152C6">
      <w:pPr>
        <w:pStyle w:val="Otsikko1"/>
        <w:tabs>
          <w:tab w:val="left" w:pos="7797"/>
        </w:tabs>
        <w:rPr>
          <w:rFonts w:ascii="Verdana" w:hAnsi="Verdana"/>
          <w:color w:val="C00000"/>
          <w:sz w:val="28"/>
          <w:szCs w:val="28"/>
        </w:rPr>
      </w:pPr>
      <w:sdt>
        <w:sdtPr>
          <w:rPr>
            <w:rFonts w:ascii="Verdana" w:hAnsi="Verdana"/>
          </w:rPr>
          <w:id w:val="618727826"/>
          <w:placeholder>
            <w:docPart w:val="D8725E4D51C2427EA50A2F4D18354E7F"/>
          </w:placeholder>
        </w:sdtPr>
        <w:sdtEndPr>
          <w:rPr>
            <w:color w:val="C00000"/>
            <w:sz w:val="28"/>
            <w:szCs w:val="28"/>
          </w:rPr>
        </w:sdtEndPr>
        <w:sdtContent>
          <w:r w:rsidR="006455BE" w:rsidRPr="006455BE">
            <w:rPr>
              <w:rFonts w:ascii="Verdana" w:hAnsi="Verdana"/>
              <w:color w:val="C00000"/>
              <w:sz w:val="28"/>
              <w:szCs w:val="28"/>
            </w:rPr>
            <w:t xml:space="preserve">Tietokoneen käytön peruskurssi - </w:t>
          </w:r>
          <w:r w:rsidR="00843088" w:rsidRPr="006455BE">
            <w:rPr>
              <w:rFonts w:ascii="Verdana" w:hAnsi="Verdana"/>
              <w:color w:val="C00000"/>
              <w:sz w:val="28"/>
              <w:szCs w:val="28"/>
            </w:rPr>
            <w:t>Digitaidot kuntoon</w:t>
          </w:r>
        </w:sdtContent>
      </w:sdt>
    </w:p>
    <w:p w14:paraId="7B24016E" w14:textId="77777777" w:rsidR="00273B1D" w:rsidRPr="006455BE" w:rsidRDefault="00273B1D" w:rsidP="00273B1D">
      <w:pPr>
        <w:rPr>
          <w:rFonts w:ascii="Verdana" w:hAnsi="Verdana"/>
          <w:sz w:val="28"/>
          <w:szCs w:val="28"/>
        </w:rPr>
      </w:pPr>
    </w:p>
    <w:p w14:paraId="6D267170" w14:textId="77777777" w:rsidR="004C4990" w:rsidRPr="004C4990" w:rsidRDefault="004C4990" w:rsidP="00273B1D">
      <w:pPr>
        <w:rPr>
          <w:rFonts w:ascii="Verdana" w:hAnsi="Verdana"/>
          <w:b/>
          <w:sz w:val="22"/>
        </w:rPr>
      </w:pPr>
    </w:p>
    <w:p w14:paraId="2F57E4B4" w14:textId="1D52BD6F" w:rsidR="00273B1D" w:rsidRPr="004C4990" w:rsidRDefault="00273B1D" w:rsidP="00273B1D">
      <w:pPr>
        <w:rPr>
          <w:rFonts w:ascii="Verdana" w:hAnsi="Verdana"/>
          <w:sz w:val="22"/>
        </w:rPr>
      </w:pPr>
      <w:r w:rsidRPr="004C4990">
        <w:rPr>
          <w:rFonts w:ascii="Verdana" w:hAnsi="Verdana"/>
          <w:b/>
          <w:sz w:val="22"/>
        </w:rPr>
        <w:t>Aika</w:t>
      </w:r>
      <w:r w:rsidRPr="004C4990">
        <w:rPr>
          <w:rFonts w:ascii="Verdana" w:hAnsi="Verdana"/>
          <w:sz w:val="22"/>
        </w:rPr>
        <w:tab/>
      </w:r>
      <w:r w:rsidRPr="004C4990">
        <w:rPr>
          <w:rFonts w:ascii="Verdana" w:hAnsi="Verdana"/>
          <w:sz w:val="22"/>
        </w:rPr>
        <w:tab/>
      </w:r>
      <w:sdt>
        <w:sdtPr>
          <w:rPr>
            <w:rFonts w:ascii="Verdana" w:hAnsi="Verdana"/>
            <w:sz w:val="22"/>
          </w:rPr>
          <w:id w:val="-1098408280"/>
          <w:placeholder>
            <w:docPart w:val="0DA81874ADB3486D8EC653368E024E70"/>
          </w:placeholder>
          <w:showingPlcHdr/>
        </w:sdtPr>
        <w:sdtEndPr/>
        <w:sdtContent>
          <w:r w:rsidRPr="004C4990">
            <w:rPr>
              <w:rFonts w:ascii="Verdana" w:hAnsi="Verdana"/>
              <w:sz w:val="22"/>
            </w:rPr>
            <w:t>Kurssin päivämäärät ja kellonajat</w:t>
          </w:r>
        </w:sdtContent>
      </w:sdt>
    </w:p>
    <w:p w14:paraId="59ED9E16" w14:textId="77777777" w:rsidR="00273B1D" w:rsidRPr="004C4990" w:rsidRDefault="00273B1D" w:rsidP="00273B1D">
      <w:pPr>
        <w:rPr>
          <w:rFonts w:ascii="Verdana" w:hAnsi="Verdana"/>
          <w:sz w:val="22"/>
        </w:rPr>
      </w:pPr>
    </w:p>
    <w:p w14:paraId="0BD6A3E3" w14:textId="77777777" w:rsidR="00273B1D" w:rsidRPr="004C4990" w:rsidRDefault="00273B1D" w:rsidP="00273B1D">
      <w:pPr>
        <w:rPr>
          <w:rFonts w:ascii="Verdana" w:hAnsi="Verdana"/>
          <w:sz w:val="22"/>
        </w:rPr>
      </w:pPr>
      <w:r w:rsidRPr="004C4990">
        <w:rPr>
          <w:rFonts w:ascii="Verdana" w:hAnsi="Verdana"/>
          <w:b/>
          <w:sz w:val="22"/>
        </w:rPr>
        <w:t>Paikka</w:t>
      </w:r>
      <w:r w:rsidRPr="004C4990">
        <w:rPr>
          <w:rFonts w:ascii="Verdana" w:hAnsi="Verdana"/>
          <w:sz w:val="22"/>
        </w:rPr>
        <w:tab/>
      </w:r>
      <w:r w:rsidRPr="004C4990">
        <w:rPr>
          <w:rFonts w:ascii="Verdana" w:hAnsi="Verdana"/>
          <w:sz w:val="22"/>
        </w:rPr>
        <w:tab/>
      </w:r>
      <w:sdt>
        <w:sdtPr>
          <w:rPr>
            <w:rFonts w:ascii="Verdana" w:hAnsi="Verdana"/>
            <w:sz w:val="22"/>
          </w:rPr>
          <w:id w:val="841753130"/>
          <w:placeholder>
            <w:docPart w:val="9B8B611CD32A483C967A2343CEA923C1"/>
          </w:placeholder>
          <w:showingPlcHdr/>
        </w:sdtPr>
        <w:sdtEndPr/>
        <w:sdtContent>
          <w:r w:rsidRPr="004C4990">
            <w:rPr>
              <w:rFonts w:ascii="Verdana" w:hAnsi="Verdana"/>
              <w:sz w:val="22"/>
            </w:rPr>
            <w:t>Kurssipaikka ja osoite</w:t>
          </w:r>
        </w:sdtContent>
      </w:sdt>
    </w:p>
    <w:p w14:paraId="4459F28A" w14:textId="77777777" w:rsidR="00273B1D" w:rsidRPr="004C4990" w:rsidRDefault="00273B1D" w:rsidP="00273B1D">
      <w:pPr>
        <w:rPr>
          <w:rFonts w:ascii="Verdana" w:hAnsi="Verdana"/>
          <w:sz w:val="22"/>
        </w:rPr>
      </w:pPr>
    </w:p>
    <w:p w14:paraId="49BA5F04" w14:textId="4BBD6B24" w:rsidR="00273B1D" w:rsidRPr="004C4990" w:rsidRDefault="00273B1D" w:rsidP="00273B1D">
      <w:pPr>
        <w:rPr>
          <w:rFonts w:ascii="Verdana" w:hAnsi="Verdana"/>
          <w:sz w:val="22"/>
        </w:rPr>
      </w:pPr>
      <w:r w:rsidRPr="004C4990">
        <w:rPr>
          <w:rFonts w:ascii="Verdana" w:hAnsi="Verdana"/>
          <w:b/>
          <w:sz w:val="22"/>
        </w:rPr>
        <w:t>Kouluttaja</w:t>
      </w:r>
      <w:r w:rsidRPr="004C4990">
        <w:rPr>
          <w:rFonts w:ascii="Verdana" w:hAnsi="Verdana"/>
          <w:sz w:val="22"/>
        </w:rPr>
        <w:tab/>
      </w:r>
      <w:r w:rsidRPr="004C4990">
        <w:rPr>
          <w:rFonts w:ascii="Verdana" w:hAnsi="Verdana"/>
          <w:sz w:val="22"/>
        </w:rPr>
        <w:tab/>
      </w:r>
      <w:sdt>
        <w:sdtPr>
          <w:rPr>
            <w:rFonts w:ascii="Verdana" w:hAnsi="Verdana"/>
            <w:sz w:val="22"/>
          </w:rPr>
          <w:id w:val="-2079888737"/>
          <w:placeholder>
            <w:docPart w:val="60AA21FCE79E47A4B4AED175319C47A4"/>
          </w:placeholder>
        </w:sdtPr>
        <w:sdtEndPr/>
        <w:sdtContent>
          <w:r w:rsidR="004662C9">
            <w:rPr>
              <w:rFonts w:ascii="Verdana" w:hAnsi="Verdana"/>
              <w:sz w:val="22"/>
            </w:rPr>
            <w:t>Pinja Kuusenaho, TSL</w:t>
          </w:r>
        </w:sdtContent>
      </w:sdt>
    </w:p>
    <w:p w14:paraId="0DDBEFDA" w14:textId="77777777" w:rsidR="00273B1D" w:rsidRPr="00610575" w:rsidRDefault="00273B1D" w:rsidP="00273B1D">
      <w:pPr>
        <w:rPr>
          <w:rFonts w:ascii="Verdana" w:hAnsi="Verdana"/>
        </w:rPr>
      </w:pPr>
    </w:p>
    <w:p w14:paraId="1B5D2AF9" w14:textId="77777777" w:rsidR="004C4990" w:rsidRDefault="004C4990" w:rsidP="00273B1D">
      <w:pPr>
        <w:rPr>
          <w:rFonts w:ascii="Verdana" w:hAnsi="Verdana"/>
          <w:b/>
        </w:rPr>
      </w:pPr>
    </w:p>
    <w:p w14:paraId="69D51EB5" w14:textId="77777777" w:rsidR="004C4990" w:rsidRDefault="004C4990" w:rsidP="00273B1D">
      <w:pPr>
        <w:rPr>
          <w:rFonts w:ascii="Verdana" w:hAnsi="Verdana"/>
          <w:b/>
        </w:rPr>
      </w:pPr>
    </w:p>
    <w:p w14:paraId="49ABBA2A" w14:textId="3007E909" w:rsidR="00ED18A2" w:rsidRPr="00610575" w:rsidRDefault="00273B1D" w:rsidP="00273B1D">
      <w:pPr>
        <w:rPr>
          <w:rFonts w:ascii="Verdana" w:hAnsi="Verdana"/>
          <w:b/>
        </w:rPr>
      </w:pPr>
      <w:r w:rsidRPr="00610575">
        <w:rPr>
          <w:rFonts w:ascii="Verdana" w:hAnsi="Verdana"/>
          <w:b/>
        </w:rPr>
        <w:t>Ohjelma</w:t>
      </w:r>
    </w:p>
    <w:p w14:paraId="5C11B1A0" w14:textId="77777777" w:rsidR="00ED18A2" w:rsidRPr="00610575" w:rsidRDefault="00ED18A2" w:rsidP="00273B1D">
      <w:pPr>
        <w:rPr>
          <w:rFonts w:ascii="Verdana" w:hAnsi="Verdana"/>
          <w:b/>
        </w:rPr>
      </w:pPr>
    </w:p>
    <w:p w14:paraId="2DD83532" w14:textId="06D369E5" w:rsidR="001942C8" w:rsidRPr="00610575" w:rsidRDefault="001942C8" w:rsidP="00273B1D">
      <w:pPr>
        <w:rPr>
          <w:rFonts w:ascii="Verdana" w:hAnsi="Verdana"/>
          <w:b/>
        </w:rPr>
        <w:sectPr w:rsidR="001942C8" w:rsidRPr="00610575" w:rsidSect="00462918">
          <w:headerReference w:type="default" r:id="rId10"/>
          <w:footerReference w:type="default" r:id="rId11"/>
          <w:pgSz w:w="11906" w:h="16838"/>
          <w:pgMar w:top="567" w:right="567" w:bottom="567" w:left="1134" w:header="708" w:footer="567" w:gutter="0"/>
          <w:cols w:space="708"/>
          <w:docGrid w:linePitch="360"/>
        </w:sectPr>
      </w:pPr>
    </w:p>
    <w:p w14:paraId="5A7D927C" w14:textId="65C00822" w:rsidR="00ED18A2" w:rsidRPr="00610575" w:rsidRDefault="004C4990" w:rsidP="00ED18A2">
      <w:pPr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 xml:space="preserve">1 </w:t>
      </w:r>
      <w:sdt>
        <w:sdtPr>
          <w:rPr>
            <w:rFonts w:ascii="Verdana" w:hAnsi="Verdana"/>
            <w:u w:val="single"/>
          </w:rPr>
          <w:id w:val="-1692516439"/>
          <w:placeholder>
            <w:docPart w:val="1A51BB34AF264DBB90FF451B525E9663"/>
          </w:placeholder>
        </w:sdtPr>
        <w:sdtEndPr/>
        <w:sdtContent>
          <w:r>
            <w:rPr>
              <w:rFonts w:ascii="Verdana" w:hAnsi="Verdana"/>
              <w:u w:val="single"/>
            </w:rPr>
            <w:t>päivä</w:t>
          </w:r>
        </w:sdtContent>
      </w:sdt>
    </w:p>
    <w:p w14:paraId="1E69784A" w14:textId="77777777" w:rsidR="00ED18A2" w:rsidRPr="00610575" w:rsidRDefault="00ED18A2" w:rsidP="00ED18A2">
      <w:pPr>
        <w:rPr>
          <w:rFonts w:ascii="Verdana" w:hAnsi="Verdana"/>
        </w:rPr>
      </w:pPr>
    </w:p>
    <w:p w14:paraId="04174426" w14:textId="55A4DC36" w:rsidR="00212C91" w:rsidRDefault="00ED18A2" w:rsidP="00ED18A2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9.00</w:t>
      </w:r>
      <w:r w:rsidRPr="00610575">
        <w:rPr>
          <w:rFonts w:ascii="Verdana" w:hAnsi="Verdana"/>
        </w:rPr>
        <w:tab/>
      </w:r>
      <w:r w:rsidR="00041A3B">
        <w:rPr>
          <w:rFonts w:ascii="Verdana" w:hAnsi="Verdana"/>
        </w:rPr>
        <w:t>Kurssialoitus</w:t>
      </w:r>
    </w:p>
    <w:p w14:paraId="02DD99B4" w14:textId="77777777" w:rsidR="00FD3622" w:rsidRDefault="00FD3622" w:rsidP="00852774">
      <w:pPr>
        <w:pStyle w:val="Aikataulu"/>
        <w:ind w:firstLine="0"/>
        <w:rPr>
          <w:rFonts w:ascii="Verdana" w:hAnsi="Verdana"/>
        </w:rPr>
      </w:pPr>
      <w:r w:rsidRPr="00FD3622">
        <w:rPr>
          <w:rFonts w:ascii="Verdana" w:hAnsi="Verdana"/>
        </w:rPr>
        <w:t xml:space="preserve">Mitä tekisin tietokoneella? </w:t>
      </w:r>
    </w:p>
    <w:p w14:paraId="14F3037F" w14:textId="6CB8A6A3" w:rsidR="00852774" w:rsidRDefault="00EA473E" w:rsidP="00852774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Laitteet ja järjestelmät</w:t>
      </w:r>
    </w:p>
    <w:p w14:paraId="035C48F3" w14:textId="4007AF36" w:rsidR="007C38A3" w:rsidRPr="00610575" w:rsidRDefault="00920ACC" w:rsidP="00852774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Perus</w:t>
      </w:r>
      <w:r w:rsidR="001C3834">
        <w:rPr>
          <w:rFonts w:ascii="Verdana" w:hAnsi="Verdana"/>
        </w:rPr>
        <w:t>ohjelma</w:t>
      </w:r>
      <w:r w:rsidR="007C38A3">
        <w:rPr>
          <w:rFonts w:ascii="Verdana" w:hAnsi="Verdana"/>
        </w:rPr>
        <w:t>t</w:t>
      </w:r>
    </w:p>
    <w:p w14:paraId="4FE9C26B" w14:textId="705E1C22" w:rsidR="007F1C0B" w:rsidRDefault="00ED18A2" w:rsidP="00ED18A2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1</w:t>
      </w:r>
      <w:r w:rsidR="00EA473E">
        <w:rPr>
          <w:rFonts w:ascii="Verdana" w:hAnsi="Verdana"/>
        </w:rPr>
        <w:t>2.</w:t>
      </w:r>
      <w:r w:rsidR="007F1C0B">
        <w:rPr>
          <w:rFonts w:ascii="Verdana" w:hAnsi="Verdana"/>
        </w:rPr>
        <w:t>00</w:t>
      </w:r>
      <w:r w:rsidR="00FD49A3">
        <w:rPr>
          <w:rFonts w:ascii="Verdana" w:hAnsi="Verdana"/>
        </w:rPr>
        <w:tab/>
      </w:r>
      <w:r w:rsidR="007F1C0B">
        <w:rPr>
          <w:rFonts w:ascii="Verdana" w:hAnsi="Verdana"/>
        </w:rPr>
        <w:t>Lounas</w:t>
      </w:r>
      <w:r w:rsidR="001942C8">
        <w:rPr>
          <w:rFonts w:ascii="Verdana" w:hAnsi="Verdana"/>
        </w:rPr>
        <w:t>tauko</w:t>
      </w:r>
    </w:p>
    <w:p w14:paraId="10CF6D46" w14:textId="77777777" w:rsidR="00920ACC" w:rsidRDefault="007F1C0B" w:rsidP="00ED18A2">
      <w:pPr>
        <w:pStyle w:val="Aikataulu"/>
        <w:rPr>
          <w:rFonts w:ascii="Verdana" w:hAnsi="Verdana"/>
        </w:rPr>
      </w:pPr>
      <w:r>
        <w:rPr>
          <w:rFonts w:ascii="Verdana" w:hAnsi="Verdana"/>
        </w:rPr>
        <w:t xml:space="preserve">12.45 </w:t>
      </w:r>
      <w:r w:rsidR="00ED18A2" w:rsidRPr="00610575">
        <w:rPr>
          <w:rFonts w:ascii="Verdana" w:hAnsi="Verdana"/>
        </w:rPr>
        <w:tab/>
      </w:r>
      <w:r w:rsidR="00CC3D62">
        <w:rPr>
          <w:rFonts w:ascii="Verdana" w:hAnsi="Verdana"/>
        </w:rPr>
        <w:t>Tiedostot</w:t>
      </w:r>
      <w:r w:rsidR="00A70F5D">
        <w:rPr>
          <w:rFonts w:ascii="Verdana" w:hAnsi="Verdana"/>
        </w:rPr>
        <w:t>:</w:t>
      </w:r>
      <w:r w:rsidR="00D74A98">
        <w:rPr>
          <w:rFonts w:ascii="Verdana" w:hAnsi="Verdana"/>
        </w:rPr>
        <w:t xml:space="preserve"> </w:t>
      </w:r>
    </w:p>
    <w:p w14:paraId="4748E1FD" w14:textId="01D984FC" w:rsidR="00852774" w:rsidRDefault="00A70F5D" w:rsidP="00920ACC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v</w:t>
      </w:r>
      <w:r w:rsidR="00445707">
        <w:rPr>
          <w:rFonts w:ascii="Verdana" w:hAnsi="Verdana"/>
        </w:rPr>
        <w:t xml:space="preserve">alokuvat, </w:t>
      </w:r>
      <w:r>
        <w:rPr>
          <w:rFonts w:ascii="Verdana" w:hAnsi="Verdana"/>
        </w:rPr>
        <w:t>v</w:t>
      </w:r>
      <w:r w:rsidR="00445707">
        <w:rPr>
          <w:rFonts w:ascii="Verdana" w:hAnsi="Verdana"/>
        </w:rPr>
        <w:t>ideot, ääni</w:t>
      </w:r>
      <w:r>
        <w:rPr>
          <w:rFonts w:ascii="Verdana" w:hAnsi="Verdana"/>
        </w:rPr>
        <w:t>-, teksti</w:t>
      </w:r>
    </w:p>
    <w:p w14:paraId="5B391EE8" w14:textId="77777777" w:rsidR="00FB1C4C" w:rsidRDefault="00920ACC" w:rsidP="00852774">
      <w:pPr>
        <w:pStyle w:val="Aikataulu"/>
        <w:ind w:firstLine="0"/>
        <w:rPr>
          <w:rFonts w:ascii="Verdana" w:hAnsi="Verdana"/>
        </w:rPr>
      </w:pPr>
      <w:r w:rsidRPr="00920ACC">
        <w:rPr>
          <w:rFonts w:ascii="Verdana" w:hAnsi="Verdana"/>
        </w:rPr>
        <w:t>Internetin ihmeellinen maailma</w:t>
      </w:r>
    </w:p>
    <w:p w14:paraId="01646E6A" w14:textId="3F41D299" w:rsidR="00ED18A2" w:rsidRPr="00610575" w:rsidRDefault="00D74A98" w:rsidP="00852774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Tietoturva</w:t>
      </w:r>
      <w:r w:rsidR="00852774">
        <w:rPr>
          <w:rFonts w:ascii="Verdana" w:hAnsi="Verdana"/>
        </w:rPr>
        <w:t xml:space="preserve"> ja tietosuoja</w:t>
      </w:r>
    </w:p>
    <w:p w14:paraId="04EC9A13" w14:textId="3561206B" w:rsidR="00ED18A2" w:rsidRPr="00610575" w:rsidRDefault="00ED18A2" w:rsidP="00ED18A2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1</w:t>
      </w:r>
      <w:r w:rsidR="007F1C0B">
        <w:rPr>
          <w:rFonts w:ascii="Verdana" w:hAnsi="Verdana"/>
        </w:rPr>
        <w:t>6</w:t>
      </w:r>
      <w:r w:rsidRPr="00610575">
        <w:rPr>
          <w:rFonts w:ascii="Verdana" w:hAnsi="Verdana"/>
        </w:rPr>
        <w:t>.00</w:t>
      </w:r>
      <w:r w:rsidRPr="00610575">
        <w:rPr>
          <w:rFonts w:ascii="Verdana" w:hAnsi="Verdana"/>
        </w:rPr>
        <w:tab/>
      </w:r>
      <w:r w:rsidR="001D2E16">
        <w:rPr>
          <w:rFonts w:ascii="Verdana" w:hAnsi="Verdana"/>
        </w:rPr>
        <w:t>Kurssipäivä päättyy</w:t>
      </w:r>
    </w:p>
    <w:p w14:paraId="03DF7BE9" w14:textId="291B748B" w:rsidR="00ED18A2" w:rsidRPr="00610575" w:rsidRDefault="00ED18A2" w:rsidP="00ED18A2">
      <w:pPr>
        <w:rPr>
          <w:rFonts w:ascii="Verdana" w:hAnsi="Verdana"/>
          <w:u w:val="single"/>
        </w:rPr>
      </w:pPr>
      <w:r w:rsidRPr="00610575">
        <w:rPr>
          <w:rFonts w:ascii="Verdana" w:hAnsi="Verdana"/>
        </w:rPr>
        <w:br w:type="column"/>
      </w:r>
      <w:sdt>
        <w:sdtPr>
          <w:rPr>
            <w:rFonts w:ascii="Verdana" w:hAnsi="Verdana"/>
            <w:u w:val="single"/>
          </w:rPr>
          <w:id w:val="2088949106"/>
          <w:placeholder>
            <w:docPart w:val="1D61CFECF6D140559DF7B1479C14C930"/>
          </w:placeholder>
        </w:sdtPr>
        <w:sdtEndPr/>
        <w:sdtContent>
          <w:r w:rsidR="004C4990">
            <w:rPr>
              <w:rFonts w:ascii="Verdana" w:hAnsi="Verdana"/>
              <w:u w:val="single"/>
            </w:rPr>
            <w:t>2. päivä</w:t>
          </w:r>
        </w:sdtContent>
      </w:sdt>
    </w:p>
    <w:p w14:paraId="2FA150AD" w14:textId="77777777" w:rsidR="00ED18A2" w:rsidRPr="00610575" w:rsidRDefault="00ED18A2" w:rsidP="00ED18A2">
      <w:pPr>
        <w:rPr>
          <w:rFonts w:ascii="Verdana" w:hAnsi="Verdana"/>
        </w:rPr>
      </w:pPr>
    </w:p>
    <w:p w14:paraId="07F1E1D7" w14:textId="77777777" w:rsidR="00DC7DFB" w:rsidRDefault="00ED18A2" w:rsidP="00ED18A2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9.00</w:t>
      </w:r>
      <w:r w:rsidRPr="00610575">
        <w:rPr>
          <w:rFonts w:ascii="Verdana" w:hAnsi="Verdana"/>
        </w:rPr>
        <w:tab/>
      </w:r>
      <w:r w:rsidR="00D74A98">
        <w:rPr>
          <w:rFonts w:ascii="Verdana" w:hAnsi="Verdana"/>
        </w:rPr>
        <w:t>Internet</w:t>
      </w:r>
      <w:r w:rsidR="00FD49A3">
        <w:rPr>
          <w:rFonts w:ascii="Verdana" w:hAnsi="Verdana"/>
        </w:rPr>
        <w:t xml:space="preserve"> palvelut</w:t>
      </w:r>
    </w:p>
    <w:p w14:paraId="5AA0CBCC" w14:textId="79B6ACB9" w:rsidR="00ED18A2" w:rsidRPr="00610575" w:rsidRDefault="00EA22F3" w:rsidP="00DC7DFB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Sähköposti</w:t>
      </w:r>
      <w:r w:rsidR="00FB1C4C">
        <w:rPr>
          <w:rFonts w:ascii="Verdana" w:hAnsi="Verdana"/>
        </w:rPr>
        <w:t xml:space="preserve"> - toimintaperiaatteet</w:t>
      </w:r>
    </w:p>
    <w:p w14:paraId="6FA1A646" w14:textId="6D057E83" w:rsidR="00FD49A3" w:rsidRDefault="00FD49A3" w:rsidP="00FD49A3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1</w:t>
      </w:r>
      <w:r>
        <w:rPr>
          <w:rFonts w:ascii="Verdana" w:hAnsi="Verdana"/>
        </w:rPr>
        <w:t>2.00</w:t>
      </w:r>
      <w:r>
        <w:rPr>
          <w:rFonts w:ascii="Verdana" w:hAnsi="Verdana"/>
        </w:rPr>
        <w:tab/>
        <w:t>Lounas</w:t>
      </w:r>
      <w:r w:rsidR="001942C8">
        <w:rPr>
          <w:rFonts w:ascii="Verdana" w:hAnsi="Verdana"/>
        </w:rPr>
        <w:t>tauko</w:t>
      </w:r>
    </w:p>
    <w:p w14:paraId="223C5995" w14:textId="24ABD856" w:rsidR="00445707" w:rsidRDefault="00852774" w:rsidP="00FD49A3">
      <w:pPr>
        <w:pStyle w:val="Aikataulu"/>
        <w:rPr>
          <w:rFonts w:ascii="Verdana" w:hAnsi="Verdana"/>
        </w:rPr>
      </w:pPr>
      <w:r>
        <w:rPr>
          <w:rFonts w:ascii="Verdana" w:hAnsi="Verdana"/>
        </w:rPr>
        <w:t>12.45</w:t>
      </w:r>
      <w:r w:rsidR="00D209C7">
        <w:rPr>
          <w:rFonts w:ascii="Verdana" w:hAnsi="Verdana"/>
        </w:rPr>
        <w:tab/>
      </w:r>
      <w:r w:rsidR="00EA22F3">
        <w:rPr>
          <w:rFonts w:ascii="Verdana" w:hAnsi="Verdana"/>
        </w:rPr>
        <w:t xml:space="preserve">Kurssi jatkuu </w:t>
      </w:r>
    </w:p>
    <w:p w14:paraId="3E8DD1C6" w14:textId="6F971AA1" w:rsidR="00852774" w:rsidRDefault="00D209C7" w:rsidP="00445707">
      <w:pPr>
        <w:pStyle w:val="Aikataulu"/>
        <w:ind w:firstLine="0"/>
        <w:rPr>
          <w:rFonts w:ascii="Verdana" w:hAnsi="Verdana"/>
        </w:rPr>
      </w:pPr>
      <w:r>
        <w:rPr>
          <w:rFonts w:ascii="Verdana" w:hAnsi="Verdana"/>
        </w:rPr>
        <w:t>Mobiililait</w:t>
      </w:r>
      <w:r w:rsidR="00445707">
        <w:rPr>
          <w:rFonts w:ascii="Verdana" w:hAnsi="Verdana"/>
        </w:rPr>
        <w:t>eiden käytön kokeilu</w:t>
      </w:r>
    </w:p>
    <w:p w14:paraId="2774C62A" w14:textId="304E9EE2" w:rsidR="00FD49A3" w:rsidRPr="00610575" w:rsidRDefault="00FD49A3" w:rsidP="00FD49A3">
      <w:pPr>
        <w:pStyle w:val="Aikataulu"/>
        <w:rPr>
          <w:rFonts w:ascii="Verdana" w:hAnsi="Verdana"/>
        </w:rPr>
      </w:pPr>
      <w:r>
        <w:rPr>
          <w:rFonts w:ascii="Verdana" w:hAnsi="Verdana"/>
        </w:rPr>
        <w:t xml:space="preserve">15.30 </w:t>
      </w:r>
      <w:r w:rsidRPr="00610575">
        <w:rPr>
          <w:rFonts w:ascii="Verdana" w:hAnsi="Verdana"/>
        </w:rPr>
        <w:tab/>
      </w:r>
      <w:r w:rsidR="00B86FE4">
        <w:rPr>
          <w:rFonts w:ascii="Verdana" w:hAnsi="Verdana"/>
        </w:rPr>
        <w:t xml:space="preserve">Mitä </w:t>
      </w:r>
      <w:r w:rsidR="0089183E">
        <w:rPr>
          <w:rFonts w:ascii="Verdana" w:hAnsi="Verdana"/>
        </w:rPr>
        <w:t>seuraavaksi</w:t>
      </w:r>
      <w:r w:rsidR="00B86FE4">
        <w:rPr>
          <w:rFonts w:ascii="Verdana" w:hAnsi="Verdana"/>
        </w:rPr>
        <w:t>?</w:t>
      </w:r>
      <w:r w:rsidR="00212C91">
        <w:rPr>
          <w:rFonts w:ascii="Verdana" w:hAnsi="Verdana"/>
        </w:rPr>
        <w:t xml:space="preserve"> </w:t>
      </w:r>
      <w:r w:rsidR="0089183E">
        <w:rPr>
          <w:rFonts w:ascii="Verdana" w:hAnsi="Verdana"/>
        </w:rPr>
        <w:t>P</w:t>
      </w:r>
      <w:r w:rsidR="00212C91">
        <w:rPr>
          <w:rFonts w:ascii="Verdana" w:hAnsi="Verdana"/>
        </w:rPr>
        <w:t>alautteet</w:t>
      </w:r>
    </w:p>
    <w:p w14:paraId="45E3011D" w14:textId="77777777" w:rsidR="00FD49A3" w:rsidRPr="00610575" w:rsidRDefault="00FD49A3" w:rsidP="00FD49A3">
      <w:pPr>
        <w:pStyle w:val="Aikataulu"/>
        <w:rPr>
          <w:rFonts w:ascii="Verdana" w:hAnsi="Verdana"/>
        </w:rPr>
      </w:pPr>
      <w:r w:rsidRPr="00610575">
        <w:rPr>
          <w:rFonts w:ascii="Verdana" w:hAnsi="Verdana"/>
        </w:rPr>
        <w:t>1</w:t>
      </w:r>
      <w:r>
        <w:rPr>
          <w:rFonts w:ascii="Verdana" w:hAnsi="Verdana"/>
        </w:rPr>
        <w:t>6</w:t>
      </w:r>
      <w:r w:rsidRPr="00610575">
        <w:rPr>
          <w:rFonts w:ascii="Verdana" w:hAnsi="Verdana"/>
        </w:rPr>
        <w:t>.00</w:t>
      </w:r>
      <w:r w:rsidRPr="00610575">
        <w:rPr>
          <w:rFonts w:ascii="Verdana" w:hAnsi="Verdana"/>
        </w:rPr>
        <w:tab/>
      </w:r>
      <w:r>
        <w:rPr>
          <w:rFonts w:ascii="Verdana" w:hAnsi="Verdana"/>
        </w:rPr>
        <w:t>Kurssipäivä päättyy</w:t>
      </w:r>
    </w:p>
    <w:p w14:paraId="15BE0D32" w14:textId="73F152F5" w:rsidR="00ED18A2" w:rsidRPr="00610575" w:rsidRDefault="00ED18A2" w:rsidP="00ED18A2">
      <w:pPr>
        <w:pStyle w:val="Aikataulu"/>
        <w:rPr>
          <w:rFonts w:ascii="Verdana" w:hAnsi="Verdana"/>
        </w:rPr>
      </w:pPr>
    </w:p>
    <w:p w14:paraId="370CE997" w14:textId="77777777" w:rsidR="00ED18A2" w:rsidRPr="00610575" w:rsidRDefault="00ED18A2" w:rsidP="00273B1D">
      <w:pPr>
        <w:rPr>
          <w:rFonts w:ascii="Verdana" w:hAnsi="Verdana"/>
          <w:b/>
        </w:rPr>
        <w:sectPr w:rsidR="00ED18A2" w:rsidRPr="00610575" w:rsidSect="00462918">
          <w:type w:val="continuous"/>
          <w:pgSz w:w="11906" w:h="16838"/>
          <w:pgMar w:top="567" w:right="567" w:bottom="567" w:left="1134" w:header="708" w:footer="567" w:gutter="0"/>
          <w:cols w:num="2" w:space="708"/>
          <w:docGrid w:linePitch="360"/>
        </w:sectPr>
      </w:pPr>
    </w:p>
    <w:p w14:paraId="056A2910" w14:textId="77777777" w:rsidR="00C74AA8" w:rsidRPr="00610575" w:rsidRDefault="00C74AA8" w:rsidP="00ED18A2">
      <w:pPr>
        <w:rPr>
          <w:rFonts w:ascii="Verdana" w:hAnsi="Verdana"/>
        </w:rPr>
      </w:pPr>
    </w:p>
    <w:p w14:paraId="54B6112B" w14:textId="77777777" w:rsidR="00D002F1" w:rsidRPr="00610575" w:rsidRDefault="00D002F1" w:rsidP="00D002F1">
      <w:pPr>
        <w:rPr>
          <w:rFonts w:ascii="Verdana" w:hAnsi="Verdana"/>
        </w:rPr>
      </w:pPr>
    </w:p>
    <w:sectPr w:rsidR="00D002F1" w:rsidRPr="00610575" w:rsidSect="00462918">
      <w:type w:val="continuous"/>
      <w:pgSz w:w="11906" w:h="16838"/>
      <w:pgMar w:top="567" w:right="851" w:bottom="567" w:left="1134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31520" w14:textId="77777777" w:rsidR="00462918" w:rsidRDefault="00462918">
      <w:r>
        <w:separator/>
      </w:r>
    </w:p>
  </w:endnote>
  <w:endnote w:type="continuationSeparator" w:id="0">
    <w:p w14:paraId="6EF85559" w14:textId="77777777" w:rsidR="00462918" w:rsidRDefault="00462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6107" w14:textId="77777777" w:rsidR="00BE4A81" w:rsidRPr="00BE4A81" w:rsidRDefault="005C6BB8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  <w:r>
      <w:rPr>
        <w:rFonts w:ascii="Verdana" w:hAnsi="Verdana"/>
        <w:b/>
        <w:noProof/>
        <w:color w:val="808080" w:themeColor="background1" w:themeShade="80"/>
        <w:sz w:val="16"/>
        <w:szCs w:val="18"/>
      </w:rPr>
      <w:drawing>
        <wp:anchor distT="0" distB="0" distL="114300" distR="114300" simplePos="0" relativeHeight="251659264" behindDoc="1" locked="0" layoutInCell="1" allowOverlap="1" wp14:anchorId="5DED13B0" wp14:editId="6B193A7A">
          <wp:simplePos x="0" y="0"/>
          <wp:positionH relativeFrom="column">
            <wp:posOffset>4975860</wp:posOffset>
          </wp:positionH>
          <wp:positionV relativeFrom="page">
            <wp:posOffset>9364345</wp:posOffset>
          </wp:positionV>
          <wp:extent cx="1808480" cy="1162685"/>
          <wp:effectExtent l="0" t="0" r="127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vistyksen voimalla_100v_4_var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BFED2" w14:textId="77777777" w:rsidR="00BE4A81" w:rsidRDefault="00BE4A81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2BBB7763" w14:textId="77777777" w:rsidR="006112A5" w:rsidRDefault="006112A5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51DFD42D" w14:textId="77777777" w:rsidR="006112A5" w:rsidRDefault="006112A5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12DB9991" w14:textId="77777777" w:rsidR="006112A5" w:rsidRPr="00BE4A81" w:rsidRDefault="006112A5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0D9F13A4" w14:textId="77777777" w:rsidR="00BE4A81" w:rsidRPr="00BE4A81" w:rsidRDefault="00BE4A81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2AC12464" w14:textId="77777777" w:rsidR="00BE4A81" w:rsidRPr="00BE4A81" w:rsidRDefault="00BE4A81" w:rsidP="00BE4A81">
    <w:pPr>
      <w:pStyle w:val="Alatunniste"/>
      <w:tabs>
        <w:tab w:val="clear" w:pos="4819"/>
        <w:tab w:val="left" w:pos="2977"/>
        <w:tab w:val="left" w:pos="7088"/>
      </w:tabs>
      <w:rPr>
        <w:rFonts w:ascii="Verdana" w:hAnsi="Verdana"/>
        <w:b/>
        <w:color w:val="808080" w:themeColor="background1" w:themeShade="80"/>
        <w:sz w:val="16"/>
        <w:szCs w:val="18"/>
      </w:rPr>
    </w:pPr>
  </w:p>
  <w:p w14:paraId="4E9DD171" w14:textId="77777777" w:rsidR="003C6BE6" w:rsidRPr="00BE4A81" w:rsidRDefault="00BE4A81" w:rsidP="005C6BB8">
    <w:pPr>
      <w:pStyle w:val="Alatunniste"/>
      <w:tabs>
        <w:tab w:val="clear" w:pos="4819"/>
        <w:tab w:val="left" w:pos="2977"/>
        <w:tab w:val="left" w:pos="6804"/>
      </w:tabs>
      <w:rPr>
        <w:rFonts w:ascii="Verdana" w:hAnsi="Verdana"/>
        <w:color w:val="808080" w:themeColor="background1" w:themeShade="80"/>
        <w:sz w:val="16"/>
        <w:szCs w:val="18"/>
      </w:rPr>
    </w:pPr>
    <w:r w:rsidRPr="00BE4A81">
      <w:rPr>
        <w:rFonts w:ascii="Verdana" w:hAnsi="Verdana"/>
        <w:b/>
        <w:color w:val="808080" w:themeColor="background1" w:themeShade="80"/>
        <w:sz w:val="16"/>
        <w:szCs w:val="18"/>
      </w:rPr>
      <w:t>Työväen Sivistysliitto TSL ry</w:t>
    </w:r>
    <w:r w:rsidRPr="00BE4A81">
      <w:rPr>
        <w:rFonts w:ascii="Verdana" w:hAnsi="Verdana"/>
        <w:color w:val="808080" w:themeColor="background1" w:themeShade="80"/>
        <w:sz w:val="16"/>
        <w:szCs w:val="18"/>
      </w:rPr>
      <w:tab/>
      <w:t>Siltasaarenkatu 18–20 A, 00530 Helsinki</w:t>
    </w:r>
    <w:r w:rsidRPr="00BE4A81">
      <w:rPr>
        <w:rFonts w:ascii="Verdana" w:hAnsi="Verdana"/>
        <w:color w:val="808080" w:themeColor="background1" w:themeShade="80"/>
        <w:sz w:val="16"/>
        <w:szCs w:val="18"/>
      </w:rPr>
      <w:tab/>
      <w:t>www.tsl.fi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A5AB8" w14:textId="77777777" w:rsidR="00462918" w:rsidRDefault="00462918">
      <w:r>
        <w:separator/>
      </w:r>
    </w:p>
  </w:footnote>
  <w:footnote w:type="continuationSeparator" w:id="0">
    <w:p w14:paraId="2E33EC13" w14:textId="77777777" w:rsidR="00462918" w:rsidRDefault="00462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3E28" w14:textId="77777777" w:rsidR="003C6BE6" w:rsidRPr="00610575" w:rsidRDefault="001841CE" w:rsidP="003717DF">
    <w:pPr>
      <w:pStyle w:val="Yltunniste"/>
      <w:tabs>
        <w:tab w:val="clear" w:pos="4819"/>
        <w:tab w:val="clear" w:pos="9638"/>
        <w:tab w:val="left" w:pos="5216"/>
        <w:tab w:val="left" w:pos="9129"/>
      </w:tabs>
      <w:rPr>
        <w:rFonts w:ascii="Verdana" w:hAnsi="Verdana"/>
        <w:b/>
      </w:rPr>
    </w:pPr>
    <w:r>
      <w:rPr>
        <w:rFonts w:ascii="Verdana" w:hAnsi="Verdana"/>
        <w:noProof/>
      </w:rPr>
      <w:drawing>
        <wp:anchor distT="0" distB="0" distL="114300" distR="114300" simplePos="0" relativeHeight="251658240" behindDoc="1" locked="0" layoutInCell="1" allowOverlap="1" wp14:anchorId="03460388" wp14:editId="30022909">
          <wp:simplePos x="0" y="0"/>
          <wp:positionH relativeFrom="column">
            <wp:posOffset>-440690</wp:posOffset>
          </wp:positionH>
          <wp:positionV relativeFrom="page">
            <wp:posOffset>247015</wp:posOffset>
          </wp:positionV>
          <wp:extent cx="1593215" cy="1122680"/>
          <wp:effectExtent l="0" t="0" r="6985" b="127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L_finn_4_var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215" cy="112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BE6" w:rsidRPr="00610575">
      <w:rPr>
        <w:rFonts w:ascii="Verdana" w:hAnsi="Verdana"/>
      </w:rPr>
      <w:tab/>
    </w:r>
    <w:sdt>
      <w:sdtPr>
        <w:rPr>
          <w:rFonts w:ascii="Verdana" w:hAnsi="Verdana"/>
          <w:b/>
        </w:rPr>
        <w:id w:val="-1015233087"/>
        <w:placeholder>
          <w:docPart w:val="0DA81874ADB3486D8EC653368E024E70"/>
        </w:placeholder>
      </w:sdtPr>
      <w:sdtEndPr/>
      <w:sdtContent>
        <w:r w:rsidR="00273B1D" w:rsidRPr="00610575">
          <w:rPr>
            <w:rFonts w:ascii="Verdana" w:hAnsi="Verdana"/>
            <w:b/>
          </w:rPr>
          <w:t>Ohjelma</w:t>
        </w:r>
      </w:sdtContent>
    </w:sdt>
    <w:r w:rsidR="003C6BE6" w:rsidRPr="00610575">
      <w:rPr>
        <w:rFonts w:ascii="Verdana" w:hAnsi="Verdana"/>
        <w:b/>
      </w:rPr>
      <w:tab/>
    </w:r>
    <w:r w:rsidR="003C6BE6" w:rsidRPr="00610575">
      <w:rPr>
        <w:rFonts w:ascii="Verdana" w:hAnsi="Verdana"/>
      </w:rPr>
      <w:fldChar w:fldCharType="begin"/>
    </w:r>
    <w:r w:rsidR="003C6BE6" w:rsidRPr="00610575">
      <w:rPr>
        <w:rFonts w:ascii="Verdana" w:hAnsi="Verdana"/>
      </w:rPr>
      <w:instrText>PAGE  \* Arabic  \* MERGEFORMAT</w:instrText>
    </w:r>
    <w:r w:rsidR="003C6BE6" w:rsidRPr="00610575">
      <w:rPr>
        <w:rFonts w:ascii="Verdana" w:hAnsi="Verdana"/>
      </w:rPr>
      <w:fldChar w:fldCharType="separate"/>
    </w:r>
    <w:r w:rsidR="004F5DBE">
      <w:rPr>
        <w:rFonts w:ascii="Verdana" w:hAnsi="Verdana"/>
        <w:noProof/>
      </w:rPr>
      <w:t>1</w:t>
    </w:r>
    <w:r w:rsidR="003C6BE6" w:rsidRPr="00610575">
      <w:rPr>
        <w:rFonts w:ascii="Verdana" w:hAnsi="Verdana"/>
      </w:rPr>
      <w:fldChar w:fldCharType="end"/>
    </w:r>
    <w:r w:rsidR="003C6BE6" w:rsidRPr="00610575">
      <w:rPr>
        <w:rFonts w:ascii="Verdana" w:hAnsi="Verdana"/>
      </w:rPr>
      <w:t xml:space="preserve"> (</w:t>
    </w:r>
    <w:r w:rsidR="002A6743" w:rsidRPr="00610575">
      <w:rPr>
        <w:rFonts w:ascii="Verdana" w:hAnsi="Verdana"/>
      </w:rPr>
      <w:fldChar w:fldCharType="begin"/>
    </w:r>
    <w:r w:rsidR="002A6743" w:rsidRPr="00610575">
      <w:rPr>
        <w:rFonts w:ascii="Verdana" w:hAnsi="Verdana"/>
      </w:rPr>
      <w:instrText>NUMPAGES  \* Arabic  \* MERGEFORMAT</w:instrText>
    </w:r>
    <w:r w:rsidR="002A6743" w:rsidRPr="00610575">
      <w:rPr>
        <w:rFonts w:ascii="Verdana" w:hAnsi="Verdana"/>
      </w:rPr>
      <w:fldChar w:fldCharType="separate"/>
    </w:r>
    <w:r w:rsidR="004F5DBE">
      <w:rPr>
        <w:rFonts w:ascii="Verdana" w:hAnsi="Verdana"/>
        <w:noProof/>
      </w:rPr>
      <w:t>1</w:t>
    </w:r>
    <w:r w:rsidR="002A6743" w:rsidRPr="00610575">
      <w:rPr>
        <w:rFonts w:ascii="Verdana" w:hAnsi="Verdana"/>
        <w:noProof/>
      </w:rPr>
      <w:fldChar w:fldCharType="end"/>
    </w:r>
    <w:r w:rsidR="003C6BE6" w:rsidRPr="00610575">
      <w:rPr>
        <w:rFonts w:ascii="Verdana" w:hAnsi="Verdana"/>
      </w:rPr>
      <w:t>)</w:t>
    </w:r>
  </w:p>
  <w:p w14:paraId="63C83562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  <w:b/>
      </w:rPr>
    </w:pPr>
  </w:p>
  <w:p w14:paraId="12B4DAEE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  <w:b/>
      </w:rPr>
    </w:pPr>
  </w:p>
  <w:p w14:paraId="3F3F8645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  <w:r w:rsidRPr="00610575">
      <w:rPr>
        <w:rFonts w:ascii="Verdana" w:hAnsi="Verdana"/>
        <w:b/>
      </w:rPr>
      <w:tab/>
    </w:r>
    <w:r w:rsidRPr="00610575">
      <w:rPr>
        <w:rFonts w:ascii="Verdana" w:hAnsi="Verdana"/>
        <w:b/>
      </w:rPr>
      <w:tab/>
    </w:r>
    <w:r w:rsidRPr="00610575">
      <w:rPr>
        <w:rFonts w:ascii="Verdana" w:hAnsi="Verdana"/>
        <w:b/>
      </w:rPr>
      <w:tab/>
    </w:r>
    <w:r w:rsidRPr="00610575">
      <w:rPr>
        <w:rFonts w:ascii="Verdana" w:hAnsi="Verdana"/>
        <w:b/>
      </w:rPr>
      <w:tab/>
    </w:r>
    <w:sdt>
      <w:sdtPr>
        <w:rPr>
          <w:rFonts w:ascii="Verdana" w:hAnsi="Verdana"/>
        </w:rPr>
        <w:id w:val="-483315748"/>
        <w:placeholder>
          <w:docPart w:val="9B8B611CD32A483C967A2343CEA923C1"/>
        </w:placeholder>
        <w:date>
          <w:dateFormat w:val="d.M.yyyy"/>
          <w:lid w:val="fi-FI"/>
          <w:storeMappedDataAs w:val="dateTime"/>
          <w:calendar w:val="gregorian"/>
        </w:date>
      </w:sdtPr>
      <w:sdtEndPr/>
      <w:sdtContent>
        <w:r w:rsidRPr="00610575">
          <w:rPr>
            <w:rFonts w:ascii="Verdana" w:hAnsi="Verdana"/>
          </w:rPr>
          <w:t>Päivämäärä</w:t>
        </w:r>
      </w:sdtContent>
    </w:sdt>
  </w:p>
  <w:p w14:paraId="030EEC8C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</w:p>
  <w:p w14:paraId="6E95646A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</w:p>
  <w:p w14:paraId="743A2121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</w:p>
  <w:p w14:paraId="7515F209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</w:p>
  <w:p w14:paraId="65F337A2" w14:textId="77777777" w:rsidR="003C6BE6" w:rsidRPr="00610575" w:rsidRDefault="003C6BE6" w:rsidP="00293E1E">
    <w:pPr>
      <w:pStyle w:val="Yltunniste"/>
      <w:tabs>
        <w:tab w:val="clear" w:pos="4819"/>
        <w:tab w:val="clear" w:pos="9638"/>
      </w:tabs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725F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E418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E21C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204B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743E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F2A0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1474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122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7829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A6D6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54828"/>
    <w:multiLevelType w:val="hybridMultilevel"/>
    <w:tmpl w:val="1C7658BE"/>
    <w:lvl w:ilvl="0" w:tplc="40AA3E88">
      <w:start w:val="1"/>
      <w:numFmt w:val="bullet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1" w15:restartNumberingAfterBreak="0">
    <w:nsid w:val="037301E1"/>
    <w:multiLevelType w:val="hybridMultilevel"/>
    <w:tmpl w:val="6C42B950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2" w15:restartNumberingAfterBreak="0">
    <w:nsid w:val="3D5C33EB"/>
    <w:multiLevelType w:val="hybridMultilevel"/>
    <w:tmpl w:val="EF8ED706"/>
    <w:lvl w:ilvl="0" w:tplc="040B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4872D35"/>
    <w:multiLevelType w:val="multilevel"/>
    <w:tmpl w:val="C0ECB5FE"/>
    <w:numStyleLink w:val="Tyyli1"/>
  </w:abstractNum>
  <w:abstractNum w:abstractNumId="14" w15:restartNumberingAfterBreak="0">
    <w:nsid w:val="517C5149"/>
    <w:multiLevelType w:val="multilevel"/>
    <w:tmpl w:val="8AAA3000"/>
    <w:lvl w:ilvl="0">
      <w:start w:val="1"/>
      <w:numFmt w:val="bullet"/>
      <w:pStyle w:val="Luettelomerkit"/>
      <w:lvlText w:val="•"/>
      <w:lvlJc w:val="left"/>
      <w:pPr>
        <w:ind w:left="3022" w:hanging="357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ind w:left="3493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96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35" w:hanging="35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4906" w:hanging="35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5377" w:hanging="35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848" w:hanging="35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6319" w:hanging="35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6790" w:hanging="357"/>
      </w:pPr>
      <w:rPr>
        <w:rFonts w:ascii="Symbol" w:hAnsi="Symbol" w:hint="default"/>
      </w:rPr>
    </w:lvl>
  </w:abstractNum>
  <w:abstractNum w:abstractNumId="15" w15:restartNumberingAfterBreak="0">
    <w:nsid w:val="567A5EDE"/>
    <w:multiLevelType w:val="multilevel"/>
    <w:tmpl w:val="C0ECB5FE"/>
    <w:styleLink w:val="Tyyli1"/>
    <w:lvl w:ilvl="0">
      <w:start w:val="1"/>
      <w:numFmt w:val="bullet"/>
      <w:lvlText w:val="•"/>
      <w:lvlJc w:val="left"/>
      <w:pPr>
        <w:ind w:left="3272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ind w:left="3379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47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50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6152" w:hanging="360"/>
      </w:pPr>
      <w:rPr>
        <w:rFonts w:ascii="Symbol" w:hAnsi="Symbol" w:hint="default"/>
      </w:rPr>
    </w:lvl>
  </w:abstractNum>
  <w:abstractNum w:abstractNumId="16" w15:restartNumberingAfterBreak="0">
    <w:nsid w:val="7D6C7660"/>
    <w:multiLevelType w:val="hybridMultilevel"/>
    <w:tmpl w:val="F1088804"/>
    <w:lvl w:ilvl="0" w:tplc="7BCA737E">
      <w:start w:val="1"/>
      <w:numFmt w:val="bullet"/>
      <w:pStyle w:val="Aikataulunluettelo"/>
      <w:lvlText w:val=""/>
      <w:lvlJc w:val="left"/>
      <w:pPr>
        <w:ind w:left="39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1105464184">
    <w:abstractNumId w:val="9"/>
  </w:num>
  <w:num w:numId="2" w16cid:durableId="278100294">
    <w:abstractNumId w:val="7"/>
  </w:num>
  <w:num w:numId="3" w16cid:durableId="1259023738">
    <w:abstractNumId w:val="6"/>
  </w:num>
  <w:num w:numId="4" w16cid:durableId="1363047511">
    <w:abstractNumId w:val="5"/>
  </w:num>
  <w:num w:numId="5" w16cid:durableId="2074697299">
    <w:abstractNumId w:val="4"/>
  </w:num>
  <w:num w:numId="6" w16cid:durableId="431318723">
    <w:abstractNumId w:val="8"/>
  </w:num>
  <w:num w:numId="7" w16cid:durableId="783498079">
    <w:abstractNumId w:val="3"/>
  </w:num>
  <w:num w:numId="8" w16cid:durableId="456029740">
    <w:abstractNumId w:val="2"/>
  </w:num>
  <w:num w:numId="9" w16cid:durableId="1467358163">
    <w:abstractNumId w:val="1"/>
  </w:num>
  <w:num w:numId="10" w16cid:durableId="803041673">
    <w:abstractNumId w:val="0"/>
  </w:num>
  <w:num w:numId="11" w16cid:durableId="1270119448">
    <w:abstractNumId w:val="10"/>
  </w:num>
  <w:num w:numId="12" w16cid:durableId="1691103386">
    <w:abstractNumId w:val="11"/>
  </w:num>
  <w:num w:numId="13" w16cid:durableId="831219866">
    <w:abstractNumId w:val="14"/>
  </w:num>
  <w:num w:numId="14" w16cid:durableId="2119175580">
    <w:abstractNumId w:val="15"/>
  </w:num>
  <w:num w:numId="15" w16cid:durableId="868567014">
    <w:abstractNumId w:val="13"/>
  </w:num>
  <w:num w:numId="16" w16cid:durableId="2057049199">
    <w:abstractNumId w:val="12"/>
  </w:num>
  <w:num w:numId="17" w16cid:durableId="651253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88"/>
    <w:rsid w:val="000279E2"/>
    <w:rsid w:val="00041A3B"/>
    <w:rsid w:val="00061871"/>
    <w:rsid w:val="000A19E8"/>
    <w:rsid w:val="000A3F1B"/>
    <w:rsid w:val="000A4BA5"/>
    <w:rsid w:val="000D67AC"/>
    <w:rsid w:val="001366F3"/>
    <w:rsid w:val="001371D3"/>
    <w:rsid w:val="001841CE"/>
    <w:rsid w:val="001942C8"/>
    <w:rsid w:val="001B0724"/>
    <w:rsid w:val="001C3834"/>
    <w:rsid w:val="001D2E16"/>
    <w:rsid w:val="00212C91"/>
    <w:rsid w:val="002153A0"/>
    <w:rsid w:val="00227798"/>
    <w:rsid w:val="00273B1D"/>
    <w:rsid w:val="00293E1E"/>
    <w:rsid w:val="002A6743"/>
    <w:rsid w:val="002B1F2B"/>
    <w:rsid w:val="002D1633"/>
    <w:rsid w:val="003717DF"/>
    <w:rsid w:val="00375ACD"/>
    <w:rsid w:val="003862BC"/>
    <w:rsid w:val="003919BB"/>
    <w:rsid w:val="00397455"/>
    <w:rsid w:val="003C6BE6"/>
    <w:rsid w:val="003E66FC"/>
    <w:rsid w:val="00430AE5"/>
    <w:rsid w:val="00440607"/>
    <w:rsid w:val="00445707"/>
    <w:rsid w:val="004512F9"/>
    <w:rsid w:val="004569DF"/>
    <w:rsid w:val="004624C1"/>
    <w:rsid w:val="00462918"/>
    <w:rsid w:val="004662C9"/>
    <w:rsid w:val="004C3941"/>
    <w:rsid w:val="004C4990"/>
    <w:rsid w:val="004D3262"/>
    <w:rsid w:val="004D45CF"/>
    <w:rsid w:val="004E2B35"/>
    <w:rsid w:val="004F5DBE"/>
    <w:rsid w:val="005011EC"/>
    <w:rsid w:val="00505455"/>
    <w:rsid w:val="005A1F0B"/>
    <w:rsid w:val="005B302E"/>
    <w:rsid w:val="005C6BB8"/>
    <w:rsid w:val="005D1444"/>
    <w:rsid w:val="00610575"/>
    <w:rsid w:val="006112A5"/>
    <w:rsid w:val="006455BE"/>
    <w:rsid w:val="00654010"/>
    <w:rsid w:val="006635D5"/>
    <w:rsid w:val="0068385C"/>
    <w:rsid w:val="00694FC2"/>
    <w:rsid w:val="006B086A"/>
    <w:rsid w:val="006E45E2"/>
    <w:rsid w:val="007516BD"/>
    <w:rsid w:val="0076154B"/>
    <w:rsid w:val="00782A3B"/>
    <w:rsid w:val="007C3739"/>
    <w:rsid w:val="007C38A3"/>
    <w:rsid w:val="007F1C0B"/>
    <w:rsid w:val="00843088"/>
    <w:rsid w:val="00852774"/>
    <w:rsid w:val="00864DD7"/>
    <w:rsid w:val="00876C04"/>
    <w:rsid w:val="0089183E"/>
    <w:rsid w:val="008B0830"/>
    <w:rsid w:val="008D630F"/>
    <w:rsid w:val="008F44FB"/>
    <w:rsid w:val="0090760A"/>
    <w:rsid w:val="00915E24"/>
    <w:rsid w:val="00920ACC"/>
    <w:rsid w:val="0093317D"/>
    <w:rsid w:val="00975DE4"/>
    <w:rsid w:val="009A07A5"/>
    <w:rsid w:val="009A2A4E"/>
    <w:rsid w:val="00A12C9F"/>
    <w:rsid w:val="00A70F5D"/>
    <w:rsid w:val="00A71E61"/>
    <w:rsid w:val="00AC7C8B"/>
    <w:rsid w:val="00AE6305"/>
    <w:rsid w:val="00B42144"/>
    <w:rsid w:val="00B86FE4"/>
    <w:rsid w:val="00B94E1E"/>
    <w:rsid w:val="00B956DB"/>
    <w:rsid w:val="00BE4A81"/>
    <w:rsid w:val="00BE7246"/>
    <w:rsid w:val="00C05C6E"/>
    <w:rsid w:val="00C279E6"/>
    <w:rsid w:val="00C6592B"/>
    <w:rsid w:val="00C74AA8"/>
    <w:rsid w:val="00CA4272"/>
    <w:rsid w:val="00CC3D62"/>
    <w:rsid w:val="00CC4A8A"/>
    <w:rsid w:val="00CD2821"/>
    <w:rsid w:val="00D002F1"/>
    <w:rsid w:val="00D209C7"/>
    <w:rsid w:val="00D40C51"/>
    <w:rsid w:val="00D44CFA"/>
    <w:rsid w:val="00D74A98"/>
    <w:rsid w:val="00D959A6"/>
    <w:rsid w:val="00DC7DFB"/>
    <w:rsid w:val="00E133B8"/>
    <w:rsid w:val="00E152C6"/>
    <w:rsid w:val="00E800D0"/>
    <w:rsid w:val="00E85C6C"/>
    <w:rsid w:val="00E93A3A"/>
    <w:rsid w:val="00EA22F3"/>
    <w:rsid w:val="00EA473E"/>
    <w:rsid w:val="00EC0867"/>
    <w:rsid w:val="00EC2DF3"/>
    <w:rsid w:val="00ED18A2"/>
    <w:rsid w:val="00EE438B"/>
    <w:rsid w:val="00F22DE3"/>
    <w:rsid w:val="00F54C30"/>
    <w:rsid w:val="00FA1E5E"/>
    <w:rsid w:val="00FA4BF4"/>
    <w:rsid w:val="00FB1C4C"/>
    <w:rsid w:val="00FD3622"/>
    <w:rsid w:val="00FD49A3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9314B2"/>
  <w15:docId w15:val="{0822320F-A6F1-4BFC-81A5-E24F2755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4F5DBE"/>
    <w:rPr>
      <w:rFonts w:ascii="Arial" w:hAnsi="Arial"/>
      <w:szCs w:val="22"/>
    </w:rPr>
  </w:style>
  <w:style w:type="paragraph" w:styleId="Otsikko1">
    <w:name w:val="heading 1"/>
    <w:basedOn w:val="Normaali"/>
    <w:next w:val="Normaali"/>
    <w:link w:val="Otsikko1Char"/>
    <w:qFormat/>
    <w:rsid w:val="007516BD"/>
    <w:pPr>
      <w:keepNext/>
      <w:outlineLvl w:val="0"/>
    </w:pPr>
    <w:rPr>
      <w:b/>
      <w:bCs/>
      <w:kern w:val="32"/>
      <w:sz w:val="24"/>
      <w:szCs w:val="32"/>
    </w:rPr>
  </w:style>
  <w:style w:type="paragraph" w:styleId="Otsikko2">
    <w:name w:val="heading 2"/>
    <w:basedOn w:val="Normaali"/>
    <w:next w:val="Normaali"/>
    <w:link w:val="Otsikko2Char"/>
    <w:unhideWhenUsed/>
    <w:qFormat/>
    <w:rsid w:val="007C3739"/>
    <w:pPr>
      <w:keepNext/>
      <w:outlineLvl w:val="1"/>
    </w:pPr>
    <w:rPr>
      <w:b/>
      <w:bCs/>
      <w:i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47594F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uiPriority w:val="99"/>
    <w:qFormat/>
    <w:rsid w:val="0047594F"/>
    <w:pPr>
      <w:tabs>
        <w:tab w:val="center" w:pos="4819"/>
        <w:tab w:val="right" w:pos="9638"/>
      </w:tabs>
    </w:pPr>
  </w:style>
  <w:style w:type="character" w:customStyle="1" w:styleId="Otsikko1Char">
    <w:name w:val="Otsikko 1 Char"/>
    <w:link w:val="Otsikko1"/>
    <w:rsid w:val="007516BD"/>
    <w:rPr>
      <w:rFonts w:ascii="Arial" w:hAnsi="Arial"/>
      <w:b/>
      <w:bCs/>
      <w:kern w:val="32"/>
      <w:sz w:val="24"/>
      <w:szCs w:val="32"/>
    </w:rPr>
  </w:style>
  <w:style w:type="character" w:customStyle="1" w:styleId="Otsikko2Char">
    <w:name w:val="Otsikko 2 Char"/>
    <w:link w:val="Otsikko2"/>
    <w:rsid w:val="007C3739"/>
    <w:rPr>
      <w:rFonts w:ascii="Arial" w:eastAsia="Times New Roman" w:hAnsi="Arial" w:cs="Times New Roman"/>
      <w:b/>
      <w:bCs/>
      <w:iCs/>
      <w:sz w:val="22"/>
      <w:szCs w:val="28"/>
    </w:rPr>
  </w:style>
  <w:style w:type="paragraph" w:customStyle="1" w:styleId="Sisennettyteksti">
    <w:name w:val="Sisennetty teksti"/>
    <w:basedOn w:val="Normaali"/>
    <w:qFormat/>
    <w:rsid w:val="007C3739"/>
    <w:pPr>
      <w:ind w:left="2608"/>
    </w:pPr>
  </w:style>
  <w:style w:type="paragraph" w:customStyle="1" w:styleId="Sivuotsikko">
    <w:name w:val="Sivuotsikko"/>
    <w:basedOn w:val="Normaali"/>
    <w:qFormat/>
    <w:rsid w:val="007C3739"/>
    <w:pPr>
      <w:ind w:left="2608" w:hanging="2608"/>
    </w:pPr>
  </w:style>
  <w:style w:type="character" w:styleId="Paikkamerkkiteksti">
    <w:name w:val="Placeholder Text"/>
    <w:basedOn w:val="Kappaleenoletusfontti"/>
    <w:uiPriority w:val="99"/>
    <w:semiHidden/>
    <w:rsid w:val="000A3F1B"/>
    <w:rPr>
      <w:color w:val="808080"/>
    </w:rPr>
  </w:style>
  <w:style w:type="paragraph" w:styleId="Seliteteksti">
    <w:name w:val="Balloon Text"/>
    <w:basedOn w:val="Normaali"/>
    <w:link w:val="SelitetekstiChar"/>
    <w:rsid w:val="00F22DE3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F22DE3"/>
    <w:rPr>
      <w:rFonts w:ascii="Tahoma" w:hAnsi="Tahoma" w:cs="Tahoma"/>
      <w:sz w:val="16"/>
      <w:szCs w:val="16"/>
    </w:rPr>
  </w:style>
  <w:style w:type="paragraph" w:customStyle="1" w:styleId="Luettelomerkit">
    <w:name w:val="Luettelomerkit"/>
    <w:basedOn w:val="Normaali"/>
    <w:rsid w:val="004624C1"/>
    <w:pPr>
      <w:numPr>
        <w:numId w:val="13"/>
      </w:numPr>
    </w:pPr>
    <w:rPr>
      <w:szCs w:val="20"/>
    </w:rPr>
  </w:style>
  <w:style w:type="numbering" w:customStyle="1" w:styleId="Tyyli1">
    <w:name w:val="Tyyli1"/>
    <w:uiPriority w:val="99"/>
    <w:rsid w:val="002153A0"/>
    <w:pPr>
      <w:numPr>
        <w:numId w:val="14"/>
      </w:numPr>
    </w:pPr>
  </w:style>
  <w:style w:type="paragraph" w:customStyle="1" w:styleId="Aikataulu">
    <w:name w:val="Aikataulu"/>
    <w:basedOn w:val="Normaali"/>
    <w:rsid w:val="00C74AA8"/>
    <w:pPr>
      <w:spacing w:after="120"/>
      <w:ind w:left="992" w:hanging="992"/>
    </w:pPr>
    <w:rPr>
      <w:szCs w:val="20"/>
    </w:rPr>
  </w:style>
  <w:style w:type="paragraph" w:customStyle="1" w:styleId="Luettelot">
    <w:name w:val="Luettelot"/>
    <w:basedOn w:val="Normaali"/>
    <w:rsid w:val="00E800D0"/>
    <w:pPr>
      <w:spacing w:after="60"/>
      <w:ind w:right="170"/>
      <w:contextualSpacing/>
    </w:pPr>
    <w:rPr>
      <w:szCs w:val="20"/>
    </w:rPr>
  </w:style>
  <w:style w:type="paragraph" w:customStyle="1" w:styleId="Aikataulunluettelo">
    <w:name w:val="Aikataulun luettelo"/>
    <w:basedOn w:val="Normaali"/>
    <w:qFormat/>
    <w:rsid w:val="00E800D0"/>
    <w:pPr>
      <w:numPr>
        <w:numId w:val="17"/>
      </w:numPr>
    </w:pPr>
  </w:style>
  <w:style w:type="character" w:customStyle="1" w:styleId="AlatunnisteChar">
    <w:name w:val="Alatunniste Char"/>
    <w:basedOn w:val="Kappaleenoletusfontti"/>
    <w:link w:val="Alatunniste"/>
    <w:uiPriority w:val="99"/>
    <w:rsid w:val="00BE4A81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.Nurmi\Documents\Mukautetut%20Office-mallit\Kurssiaikataulu%20kaksip&#228;iv&#228;in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725E4D51C2427EA50A2F4D18354E7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BA293DA-310F-4FB4-A483-BD7A06EECC0A}"/>
      </w:docPartPr>
      <w:docPartBody>
        <w:p w:rsidR="00047EB9" w:rsidRDefault="00856F6A">
          <w:pPr>
            <w:pStyle w:val="D8725E4D51C2427EA50A2F4D18354E7F"/>
          </w:pPr>
          <w:r>
            <w:t>Kurssin nimi</w:t>
          </w:r>
        </w:p>
      </w:docPartBody>
    </w:docPart>
    <w:docPart>
      <w:docPartPr>
        <w:name w:val="0DA81874ADB3486D8EC653368E024E7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4A3DE3E-7D17-4AFE-B055-333B4414CF00}"/>
      </w:docPartPr>
      <w:docPartBody>
        <w:p w:rsidR="00047EB9" w:rsidRDefault="00856F6A">
          <w:pPr>
            <w:pStyle w:val="0DA81874ADB3486D8EC653368E024E70"/>
          </w:pPr>
          <w:r>
            <w:t>Kurssin päivämäärät ja kellonajat</w:t>
          </w:r>
        </w:p>
      </w:docPartBody>
    </w:docPart>
    <w:docPart>
      <w:docPartPr>
        <w:name w:val="9B8B611CD32A483C967A2343CEA923C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EB3DD73-7EF1-4601-AC0E-653F01001E6B}"/>
      </w:docPartPr>
      <w:docPartBody>
        <w:p w:rsidR="00047EB9" w:rsidRDefault="00856F6A">
          <w:pPr>
            <w:pStyle w:val="9B8B611CD32A483C967A2343CEA923C1"/>
          </w:pPr>
          <w:r>
            <w:t>Kurssipaikka ja osoite</w:t>
          </w:r>
        </w:p>
      </w:docPartBody>
    </w:docPart>
    <w:docPart>
      <w:docPartPr>
        <w:name w:val="60AA21FCE79E47A4B4AED175319C47A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483150F-ECB5-4451-A45F-379D75ED475F}"/>
      </w:docPartPr>
      <w:docPartBody>
        <w:p w:rsidR="00047EB9" w:rsidRDefault="00856F6A">
          <w:pPr>
            <w:pStyle w:val="60AA21FCE79E47A4B4AED175319C47A4"/>
          </w:pPr>
          <w:r>
            <w:t>Kouluttajan nimi</w:t>
          </w:r>
        </w:p>
      </w:docPartBody>
    </w:docPart>
    <w:docPart>
      <w:docPartPr>
        <w:name w:val="1A51BB34AF264DBB90FF451B525E966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D4FF927-673E-40B8-BFF6-4CF6161CB700}"/>
      </w:docPartPr>
      <w:docPartBody>
        <w:p w:rsidR="00047EB9" w:rsidRDefault="00856F6A">
          <w:pPr>
            <w:pStyle w:val="1A51BB34AF264DBB90FF451B525E9663"/>
          </w:pPr>
          <w:r w:rsidRPr="00061871">
            <w:rPr>
              <w:u w:val="single"/>
            </w:rPr>
            <w:t>Päivä</w:t>
          </w:r>
        </w:p>
      </w:docPartBody>
    </w:docPart>
    <w:docPart>
      <w:docPartPr>
        <w:name w:val="1D61CFECF6D140559DF7B1479C14C93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12CEF5B-86ED-48BC-AC4B-2C5CB19778A8}"/>
      </w:docPartPr>
      <w:docPartBody>
        <w:p w:rsidR="00047EB9" w:rsidRDefault="00856F6A">
          <w:pPr>
            <w:pStyle w:val="1D61CFECF6D140559DF7B1479C14C930"/>
          </w:pPr>
          <w:r w:rsidRPr="00061871">
            <w:rPr>
              <w:u w:val="single"/>
            </w:rPr>
            <w:t>Päivä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EB9"/>
    <w:rsid w:val="00047EB9"/>
    <w:rsid w:val="004632E5"/>
    <w:rsid w:val="004B5AA9"/>
    <w:rsid w:val="0074730A"/>
    <w:rsid w:val="00856F6A"/>
    <w:rsid w:val="00AB7B3E"/>
    <w:rsid w:val="00D31F2E"/>
    <w:rsid w:val="00EE69E7"/>
    <w:rsid w:val="00F2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8725E4D51C2427EA50A2F4D18354E7F">
    <w:name w:val="D8725E4D51C2427EA50A2F4D18354E7F"/>
  </w:style>
  <w:style w:type="paragraph" w:customStyle="1" w:styleId="0DA81874ADB3486D8EC653368E024E70">
    <w:name w:val="0DA81874ADB3486D8EC653368E024E70"/>
  </w:style>
  <w:style w:type="paragraph" w:customStyle="1" w:styleId="9B8B611CD32A483C967A2343CEA923C1">
    <w:name w:val="9B8B611CD32A483C967A2343CEA923C1"/>
  </w:style>
  <w:style w:type="paragraph" w:customStyle="1" w:styleId="60AA21FCE79E47A4B4AED175319C47A4">
    <w:name w:val="60AA21FCE79E47A4B4AED175319C47A4"/>
  </w:style>
  <w:style w:type="paragraph" w:customStyle="1" w:styleId="1A51BB34AF264DBB90FF451B525E9663">
    <w:name w:val="1A51BB34AF264DBB90FF451B525E9663"/>
  </w:style>
  <w:style w:type="paragraph" w:customStyle="1" w:styleId="1D61CFECF6D140559DF7B1479C14C930">
    <w:name w:val="1D61CFECF6D140559DF7B1479C14C9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FFDEB7844E74CADFD7B4DE9C608A9" ma:contentTypeVersion="9" ma:contentTypeDescription="Create a new document." ma:contentTypeScope="" ma:versionID="f38a0d9b92e5fe9d87a21521d60f4acb">
  <xsd:schema xmlns:xsd="http://www.w3.org/2001/XMLSchema" xmlns:xs="http://www.w3.org/2001/XMLSchema" xmlns:p="http://schemas.microsoft.com/office/2006/metadata/properties" xmlns:ns3="ef89e8fc-cad9-467f-842e-e55ad60946cb" xmlns:ns4="eed0f76b-8954-4686-a767-1b29d8176d1a" targetNamespace="http://schemas.microsoft.com/office/2006/metadata/properties" ma:root="true" ma:fieldsID="78cc41f459386ae876bcbd502a6dc79a" ns3:_="" ns4:_="">
    <xsd:import namespace="ef89e8fc-cad9-467f-842e-e55ad60946cb"/>
    <xsd:import namespace="eed0f76b-8954-4686-a767-1b29d8176d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e8fc-cad9-467f-842e-e55ad60946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0f76b-8954-4686-a767-1b29d8176d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89e8fc-cad9-467f-842e-e55ad60946cb">
      <UserInfo>
        <DisplayName>Päivi Vartiainen</DisplayName>
        <AccountId>16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90A4D1-782A-47EE-BF91-AACCC52C4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9e8fc-cad9-467f-842e-e55ad60946cb"/>
    <ds:schemaRef ds:uri="eed0f76b-8954-4686-a767-1b29d8176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0F8A45-721E-49FB-8F3F-D5AD9F72C3D1}">
  <ds:schemaRefs>
    <ds:schemaRef ds:uri="http://schemas.microsoft.com/office/2006/metadata/properties"/>
    <ds:schemaRef ds:uri="http://schemas.microsoft.com/office/infopath/2007/PartnerControls"/>
    <ds:schemaRef ds:uri="ef89e8fc-cad9-467f-842e-e55ad60946cb"/>
  </ds:schemaRefs>
</ds:datastoreItem>
</file>

<file path=customXml/itemProps3.xml><?xml version="1.0" encoding="utf-8"?>
<ds:datastoreItem xmlns:ds="http://schemas.openxmlformats.org/officeDocument/2006/customXml" ds:itemID="{88C561E2-06DE-4403-B853-B74C4230C8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Kurssiaikataulu kaksipäiväinen</Template>
  <TotalTime>0</TotalTime>
  <Pages>1</Pages>
  <Words>71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TSL ry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Nurmi</dc:creator>
  <cp:lastModifiedBy>Riitta-Liisa Lehtonen</cp:lastModifiedBy>
  <cp:revision>2</cp:revision>
  <cp:lastPrinted>2012-11-14T11:51:00Z</cp:lastPrinted>
  <dcterms:created xsi:type="dcterms:W3CDTF">2024-02-18T19:44:00Z</dcterms:created>
  <dcterms:modified xsi:type="dcterms:W3CDTF">2024-02-18T19:44:00Z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0x010100C98FFDEB7844E74CADFD7B4DE9C608A9</vt:lpwstr>
  </property>
</Properties>
</file>