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3D06FF" w14:textId="2B6F9063" w:rsidR="00E933B6" w:rsidRPr="008779C0" w:rsidRDefault="008779C0" w:rsidP="00065163">
      <w:pPr>
        <w:pStyle w:val="Otsikko1"/>
      </w:pPr>
      <w:r w:rsidRPr="008779C0">
        <w:t>TODISTUS VAKUUTUKSESTA</w:t>
      </w:r>
    </w:p>
    <w:p w14:paraId="243690AC" w14:textId="48B2C5AA" w:rsidR="008779C0" w:rsidRPr="00410B83" w:rsidRDefault="008779C0" w:rsidP="008779C0">
      <w:pPr>
        <w:rPr>
          <w:sz w:val="24"/>
          <w:szCs w:val="24"/>
        </w:rPr>
      </w:pPr>
      <w:r w:rsidRPr="00410B83">
        <w:rPr>
          <w:sz w:val="24"/>
          <w:szCs w:val="24"/>
        </w:rPr>
        <w:t>Vakuutan, että alla olevalla pelaajalla on koko kalenterivuoden voimassa oleva tapaturmavakuutus, joka korvaa jalkapallon kilpailutoiminnan, harjoittelutoiminnan ja niihin liittyvien matkojen yhteydessä sattuneet tapaturmat kotimaassa ja ulkomailla lisenssikauden 1.1.–31.12.2024 välisenä aikana.</w:t>
      </w:r>
      <w:r w:rsidR="00397F4A" w:rsidRPr="00410B83">
        <w:rPr>
          <w:sz w:val="24"/>
          <w:szCs w:val="24"/>
        </w:rPr>
        <w:t xml:space="preserve"> </w:t>
      </w:r>
    </w:p>
    <w:p w14:paraId="5C58ED40" w14:textId="77777777" w:rsidR="008779C0" w:rsidRPr="00410B83" w:rsidRDefault="008779C0" w:rsidP="008779C0">
      <w:pPr>
        <w:rPr>
          <w:b/>
          <w:bCs/>
          <w:sz w:val="24"/>
          <w:szCs w:val="24"/>
        </w:rPr>
      </w:pPr>
      <w:r w:rsidRPr="00410B83">
        <w:rPr>
          <w:b/>
          <w:bCs/>
          <w:sz w:val="24"/>
          <w:szCs w:val="24"/>
        </w:rPr>
        <w:t>VAKUUTETUN TIEDOT</w:t>
      </w:r>
    </w:p>
    <w:p w14:paraId="5A929720" w14:textId="18599D4A" w:rsidR="008779C0" w:rsidRPr="00410B83" w:rsidRDefault="00397F4A" w:rsidP="008779C0">
      <w:pPr>
        <w:rPr>
          <w:sz w:val="24"/>
          <w:szCs w:val="24"/>
        </w:rPr>
      </w:pPr>
      <w:r w:rsidRPr="00410B83">
        <w:rPr>
          <w:sz w:val="24"/>
          <w:szCs w:val="24"/>
        </w:rPr>
        <w:t>Pelaajan nimi: ____________________________________________________</w:t>
      </w:r>
    </w:p>
    <w:p w14:paraId="55C1B249" w14:textId="075E9D8F" w:rsidR="00397F4A" w:rsidRPr="00410B83" w:rsidRDefault="00397F4A" w:rsidP="008779C0">
      <w:pPr>
        <w:rPr>
          <w:sz w:val="24"/>
          <w:szCs w:val="24"/>
        </w:rPr>
      </w:pPr>
      <w:r w:rsidRPr="00410B83">
        <w:rPr>
          <w:sz w:val="24"/>
          <w:szCs w:val="24"/>
        </w:rPr>
        <w:t>Huoltajan nimi: ___________________________________________________</w:t>
      </w:r>
    </w:p>
    <w:p w14:paraId="44BC8F86" w14:textId="41593D58" w:rsidR="008779C0" w:rsidRPr="00410B83" w:rsidRDefault="00397F4A" w:rsidP="008779C0">
      <w:pPr>
        <w:rPr>
          <w:sz w:val="24"/>
          <w:szCs w:val="24"/>
        </w:rPr>
      </w:pPr>
      <w:r w:rsidRPr="00410B83">
        <w:rPr>
          <w:sz w:val="24"/>
          <w:szCs w:val="24"/>
        </w:rPr>
        <w:t>Osoite: __________________________________________________________</w:t>
      </w:r>
    </w:p>
    <w:p w14:paraId="10DAECE9" w14:textId="40F3EE7C" w:rsidR="008779C0" w:rsidRPr="00410B83" w:rsidRDefault="00397F4A" w:rsidP="008779C0">
      <w:pPr>
        <w:rPr>
          <w:sz w:val="24"/>
          <w:szCs w:val="24"/>
        </w:rPr>
      </w:pPr>
      <w:r w:rsidRPr="00410B83">
        <w:rPr>
          <w:sz w:val="24"/>
          <w:szCs w:val="24"/>
        </w:rPr>
        <w:t>Postinumero ja postitoimipaikka: _____________________________________</w:t>
      </w:r>
    </w:p>
    <w:p w14:paraId="39BF6955" w14:textId="7DD36FCD" w:rsidR="008779C0" w:rsidRPr="00410B83" w:rsidRDefault="008779C0" w:rsidP="008779C0">
      <w:pPr>
        <w:rPr>
          <w:sz w:val="24"/>
          <w:szCs w:val="24"/>
        </w:rPr>
      </w:pPr>
      <w:r w:rsidRPr="00410B83">
        <w:rPr>
          <w:sz w:val="24"/>
          <w:szCs w:val="24"/>
        </w:rPr>
        <w:t>Syntymäaika</w:t>
      </w:r>
      <w:r w:rsidR="00397F4A" w:rsidRPr="00410B83">
        <w:rPr>
          <w:sz w:val="24"/>
          <w:szCs w:val="24"/>
        </w:rPr>
        <w:t>: _____________________________________________________</w:t>
      </w:r>
    </w:p>
    <w:p w14:paraId="7F38AEAD" w14:textId="54E7CFF4" w:rsidR="008779C0" w:rsidRPr="00410B83" w:rsidRDefault="00397F4A" w:rsidP="008779C0">
      <w:pPr>
        <w:rPr>
          <w:sz w:val="24"/>
          <w:szCs w:val="24"/>
        </w:rPr>
      </w:pPr>
      <w:r w:rsidRPr="00410B83">
        <w:rPr>
          <w:sz w:val="24"/>
          <w:szCs w:val="24"/>
        </w:rPr>
        <w:t>Joukkue: _________________________________________________________</w:t>
      </w:r>
    </w:p>
    <w:p w14:paraId="1377A8C5" w14:textId="77777777" w:rsidR="00397F4A" w:rsidRPr="00410B83" w:rsidRDefault="00397F4A" w:rsidP="008779C0">
      <w:pPr>
        <w:rPr>
          <w:sz w:val="24"/>
          <w:szCs w:val="24"/>
        </w:rPr>
      </w:pPr>
    </w:p>
    <w:p w14:paraId="62DA35B6" w14:textId="2A32A2A4" w:rsidR="008779C0" w:rsidRPr="00410B83" w:rsidRDefault="00397F4A" w:rsidP="008779C0">
      <w:pPr>
        <w:rPr>
          <w:sz w:val="24"/>
          <w:szCs w:val="24"/>
        </w:rPr>
      </w:pPr>
      <w:r w:rsidRPr="00410B83">
        <w:rPr>
          <w:sz w:val="24"/>
          <w:szCs w:val="24"/>
        </w:rPr>
        <w:t xml:space="preserve">Aika       </w:t>
      </w:r>
      <w:r w:rsidR="008779C0" w:rsidRPr="00410B83">
        <w:rPr>
          <w:sz w:val="24"/>
          <w:szCs w:val="24"/>
        </w:rPr>
        <w:t>/</w:t>
      </w:r>
      <w:r w:rsidRPr="00410B83">
        <w:rPr>
          <w:sz w:val="24"/>
          <w:szCs w:val="24"/>
        </w:rPr>
        <w:t xml:space="preserve">        </w:t>
      </w:r>
      <w:r w:rsidR="008779C0" w:rsidRPr="00410B83">
        <w:rPr>
          <w:sz w:val="24"/>
          <w:szCs w:val="24"/>
        </w:rPr>
        <w:t>20_____</w:t>
      </w:r>
      <w:r w:rsidRPr="00410B83">
        <w:rPr>
          <w:sz w:val="24"/>
          <w:szCs w:val="24"/>
        </w:rPr>
        <w:t xml:space="preserve"> Paikka: ___________________________</w:t>
      </w:r>
    </w:p>
    <w:p w14:paraId="6164F04C" w14:textId="77777777" w:rsidR="00397F4A" w:rsidRPr="00410B83" w:rsidRDefault="00397F4A" w:rsidP="008779C0">
      <w:pPr>
        <w:rPr>
          <w:sz w:val="24"/>
          <w:szCs w:val="24"/>
        </w:rPr>
      </w:pPr>
    </w:p>
    <w:p w14:paraId="2FEF898A" w14:textId="4E6C378F" w:rsidR="00397F4A" w:rsidRPr="00410B83" w:rsidRDefault="00397F4A" w:rsidP="008779C0">
      <w:pPr>
        <w:rPr>
          <w:sz w:val="24"/>
          <w:szCs w:val="24"/>
        </w:rPr>
      </w:pPr>
      <w:r w:rsidRPr="00410B83">
        <w:rPr>
          <w:sz w:val="24"/>
          <w:szCs w:val="24"/>
        </w:rPr>
        <w:t>_____________________________________________</w:t>
      </w:r>
    </w:p>
    <w:p w14:paraId="684B64A0" w14:textId="289C584B" w:rsidR="008779C0" w:rsidRPr="00410B83" w:rsidRDefault="008779C0" w:rsidP="008779C0">
      <w:pPr>
        <w:rPr>
          <w:sz w:val="24"/>
          <w:szCs w:val="24"/>
        </w:rPr>
      </w:pPr>
      <w:r w:rsidRPr="00410B83">
        <w:rPr>
          <w:sz w:val="24"/>
          <w:szCs w:val="24"/>
        </w:rPr>
        <w:t>ALLEKIRJOITUS</w:t>
      </w:r>
      <w:r w:rsidR="00397F4A" w:rsidRPr="00410B83">
        <w:rPr>
          <w:sz w:val="24"/>
          <w:szCs w:val="24"/>
        </w:rPr>
        <w:t xml:space="preserve"> </w:t>
      </w:r>
    </w:p>
    <w:p w14:paraId="0BD241E3" w14:textId="21FF4ADD" w:rsidR="00EE5C93" w:rsidRPr="00410B83" w:rsidRDefault="00397F4A" w:rsidP="008779C0">
      <w:pPr>
        <w:rPr>
          <w:sz w:val="24"/>
          <w:szCs w:val="24"/>
        </w:rPr>
      </w:pPr>
      <w:r w:rsidRPr="00410B83">
        <w:rPr>
          <w:sz w:val="24"/>
          <w:szCs w:val="24"/>
        </w:rPr>
        <w:t>Allekirjoituksella huoltaja vakuuttaa huolehtivansa pelaajan riittävästä vakuutusturvasta ja sen voimassaolosta koko kalenterivuoden.</w:t>
      </w:r>
    </w:p>
    <w:p w14:paraId="3D9C0810" w14:textId="4DFB0DCC" w:rsidR="00397F4A" w:rsidRPr="00410B83" w:rsidRDefault="00397F4A" w:rsidP="008779C0">
      <w:pPr>
        <w:rPr>
          <w:b/>
          <w:bCs/>
          <w:sz w:val="24"/>
          <w:szCs w:val="24"/>
        </w:rPr>
      </w:pPr>
      <w:r w:rsidRPr="00410B83">
        <w:rPr>
          <w:b/>
          <w:bCs/>
          <w:sz w:val="24"/>
          <w:szCs w:val="24"/>
        </w:rPr>
        <w:t>PALAUTETAAN JOUKKUEENJOHTAJALLE!</w:t>
      </w:r>
    </w:p>
    <w:sectPr w:rsidR="00397F4A" w:rsidRPr="00410B83" w:rsidSect="00074BC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4253" w:right="1179" w:bottom="1559" w:left="1985" w:header="567" w:footer="0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FB312F" w14:textId="77777777" w:rsidR="00A91936" w:rsidRDefault="00A91936" w:rsidP="00BE67B3">
      <w:r>
        <w:separator/>
      </w:r>
    </w:p>
    <w:p w14:paraId="7A9AC3F8" w14:textId="77777777" w:rsidR="00A91936" w:rsidRDefault="00A91936"/>
  </w:endnote>
  <w:endnote w:type="continuationSeparator" w:id="0">
    <w:p w14:paraId="6E83AF53" w14:textId="77777777" w:rsidR="00A91936" w:rsidRDefault="00A91936" w:rsidP="00BE67B3">
      <w:r>
        <w:continuationSeparator/>
      </w:r>
    </w:p>
    <w:p w14:paraId="4CE9E5E8" w14:textId="77777777" w:rsidR="00A91936" w:rsidRDefault="00A9193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ato Black">
    <w:charset w:val="00"/>
    <w:family w:val="swiss"/>
    <w:pitch w:val="variable"/>
    <w:sig w:usb0="E10002FF" w:usb1="5000ECFF" w:usb2="00000021" w:usb3="00000000" w:csb0="0000019F" w:csb1="00000000"/>
  </w:font>
  <w:font w:name="Lato Bold">
    <w:altName w:val="Lato"/>
    <w:charset w:val="00"/>
    <w:family w:val="auto"/>
    <w:pitch w:val="variable"/>
    <w:sig w:usb0="A00000AF" w:usb1="5000604B" w:usb2="00000000" w:usb3="00000000" w:csb0="00000093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E82479" w14:textId="77777777" w:rsidR="007D6108" w:rsidRDefault="007D6108" w:rsidP="002B3ED9">
    <w:pPr>
      <w:pStyle w:val="Alatunniste"/>
      <w:framePr w:wrap="around" w:vAnchor="text" w:hAnchor="margin" w:xAlign="right" w:y="1"/>
      <w:rPr>
        <w:rStyle w:val="Sivunumero"/>
      </w:rPr>
    </w:pPr>
    <w:r>
      <w:rPr>
        <w:rStyle w:val="Sivunumero"/>
        <w:rFonts w:hint="eastAsia"/>
      </w:rPr>
      <w:fldChar w:fldCharType="begin"/>
    </w:r>
    <w:r>
      <w:rPr>
        <w:rStyle w:val="Sivunumero"/>
        <w:rFonts w:hint="eastAsia"/>
      </w:rPr>
      <w:instrText xml:space="preserve">PAGE  </w:instrText>
    </w:r>
    <w:r>
      <w:rPr>
        <w:rStyle w:val="Sivunumero"/>
        <w:rFonts w:hint="eastAsia"/>
      </w:rPr>
      <w:fldChar w:fldCharType="end"/>
    </w:r>
  </w:p>
  <w:p w14:paraId="51CC09E0" w14:textId="77777777" w:rsidR="007D6108" w:rsidRDefault="007D6108" w:rsidP="002B3ED9">
    <w:pPr>
      <w:pStyle w:val="Alatunniste"/>
      <w:ind w:right="360"/>
    </w:pPr>
  </w:p>
  <w:p w14:paraId="1BA3C100" w14:textId="77777777" w:rsidR="007D6108" w:rsidRDefault="007D610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182A90" w14:textId="77777777" w:rsidR="00074BCF" w:rsidRDefault="00074BCF" w:rsidP="00074BCF">
    <w:pPr>
      <w:pStyle w:val="Alatunniste"/>
      <w:ind w:right="360"/>
    </w:pPr>
  </w:p>
  <w:p w14:paraId="7625D22A" w14:textId="77777777" w:rsidR="00DD6CA8" w:rsidRPr="008C3AD6" w:rsidRDefault="00DD6CA8" w:rsidP="00DD6CA8">
    <w:pPr>
      <w:pStyle w:val="Alatunniste"/>
      <w:framePr w:wrap="around" w:vAnchor="text" w:hAnchor="page" w:x="11346" w:y="293"/>
      <w:rPr>
        <w:rStyle w:val="Sivunumero"/>
        <w:color w:val="008B39"/>
      </w:rPr>
    </w:pPr>
    <w:r w:rsidRPr="008C3AD6">
      <w:rPr>
        <w:rStyle w:val="Sivunumero"/>
        <w:color w:val="008B39"/>
      </w:rPr>
      <w:fldChar w:fldCharType="begin"/>
    </w:r>
    <w:r w:rsidRPr="008C3AD6">
      <w:rPr>
        <w:rStyle w:val="Sivunumero"/>
        <w:color w:val="008B39"/>
      </w:rPr>
      <w:instrText xml:space="preserve">PAGE  </w:instrText>
    </w:r>
    <w:r w:rsidRPr="008C3AD6">
      <w:rPr>
        <w:rStyle w:val="Sivunumero"/>
        <w:color w:val="008B39"/>
      </w:rPr>
      <w:fldChar w:fldCharType="separate"/>
    </w:r>
    <w:r w:rsidR="006E5EBC">
      <w:rPr>
        <w:rStyle w:val="Sivunumero"/>
        <w:rFonts w:hint="eastAsia"/>
        <w:noProof/>
        <w:color w:val="008B39"/>
      </w:rPr>
      <w:t>2</w:t>
    </w:r>
    <w:r w:rsidRPr="008C3AD6">
      <w:rPr>
        <w:rStyle w:val="Sivunumero"/>
        <w:color w:val="008B39"/>
      </w:rPr>
      <w:fldChar w:fldCharType="end"/>
    </w:r>
  </w:p>
  <w:p w14:paraId="23FC9F34" w14:textId="77777777" w:rsidR="00074BCF" w:rsidRDefault="00074BCF" w:rsidP="00074BCF">
    <w:pPr>
      <w:pStyle w:val="Alatunniste"/>
      <w:ind w:left="-1418" w:right="360"/>
      <w:rPr>
        <w:color w:val="319E37"/>
        <w:sz w:val="16"/>
        <w:szCs w:val="16"/>
      </w:rPr>
    </w:pPr>
    <w:r>
      <w:rPr>
        <w:noProof/>
        <w:color w:val="319E37"/>
        <w:sz w:val="16"/>
        <w:szCs w:val="16"/>
      </w:rPr>
      <mc:AlternateContent>
        <mc:Choice Requires="wps">
          <w:drawing>
            <wp:anchor distT="4294967295" distB="4294967295" distL="114300" distR="114300" simplePos="0" relativeHeight="251666432" behindDoc="0" locked="0" layoutInCell="1" allowOverlap="1" wp14:anchorId="7A8CF082" wp14:editId="0BF39A59">
              <wp:simplePos x="0" y="0"/>
              <wp:positionH relativeFrom="page">
                <wp:posOffset>238125</wp:posOffset>
              </wp:positionH>
              <wp:positionV relativeFrom="page">
                <wp:posOffset>10079354</wp:posOffset>
              </wp:positionV>
              <wp:extent cx="7086600" cy="0"/>
              <wp:effectExtent l="0" t="0" r="0" b="0"/>
              <wp:wrapNone/>
              <wp:docPr id="3" name="Suora yhdysviiv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086600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319E37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B104240" id="Suora yhdysviiva 3" o:spid="_x0000_s1026" style="position:absolute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8.75pt,793.65pt" to="576.75pt,79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" strokecolor="#319e37" strokeweight="1pt">
              <o:lock v:ext="edit" shapetype="f"/>
              <w10:wrap anchorx="page" anchory="page"/>
            </v:line>
          </w:pict>
        </mc:Fallback>
      </mc:AlternateContent>
    </w:r>
  </w:p>
  <w:p w14:paraId="2D7450CE" w14:textId="77777777" w:rsidR="007D6108" w:rsidRPr="00074BCF" w:rsidRDefault="00074BCF" w:rsidP="00074BCF">
    <w:pPr>
      <w:pStyle w:val="Alatunniste"/>
      <w:ind w:left="-1531" w:right="-170"/>
      <w:jc w:val="left"/>
      <w:rPr>
        <w:color w:val="319E37"/>
        <w:sz w:val="16"/>
        <w:szCs w:val="16"/>
      </w:rPr>
    </w:pPr>
    <w:r w:rsidRPr="000E7047">
      <w:rPr>
        <w:color w:val="319E37"/>
        <w:sz w:val="16"/>
        <w:szCs w:val="16"/>
      </w:rPr>
      <w:t xml:space="preserve">Helsingin Palloseura ry </w:t>
    </w:r>
    <w:r>
      <w:rPr>
        <w:color w:val="319E37"/>
        <w:sz w:val="16"/>
        <w:szCs w:val="16"/>
      </w:rPr>
      <w:tab/>
      <w:t xml:space="preserve">                                                                                                                                                                                                                                  </w:t>
    </w:r>
    <w:r w:rsidRPr="003F20CF">
      <w:rPr>
        <w:color w:val="319E37"/>
        <w:sz w:val="16"/>
        <w:szCs w:val="16"/>
      </w:rPr>
      <w:t>www.hps.fi</w:t>
    </w:r>
  </w:p>
  <w:p w14:paraId="624CAA2D" w14:textId="77777777" w:rsidR="007D6108" w:rsidRDefault="007D6108" w:rsidP="00074BCF">
    <w:pPr>
      <w:pStyle w:val="Yltunniste"/>
      <w:tabs>
        <w:tab w:val="clear" w:pos="4819"/>
        <w:tab w:val="clear" w:pos="9638"/>
        <w:tab w:val="left" w:pos="2805"/>
      </w:tabs>
      <w:ind w:left="907"/>
    </w:pPr>
    <w:r>
      <w:rPr>
        <w:rFonts w:hint="eastAsia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121E8" w14:textId="77777777" w:rsidR="007D6108" w:rsidRDefault="001F15D8" w:rsidP="00F62605">
    <w:pPr>
      <w:pStyle w:val="Alatunniste"/>
      <w:jc w:val="right"/>
    </w:pPr>
    <w:r>
      <w:rPr>
        <w:noProof/>
        <w:lang w:val="en-US"/>
      </w:rPr>
      <mc:AlternateContent>
        <mc:Choice Requires="wps">
          <w:drawing>
            <wp:anchor distT="4294967295" distB="4294967295" distL="114300" distR="114300" simplePos="0" relativeHeight="251652096" behindDoc="0" locked="0" layoutInCell="1" allowOverlap="1" wp14:anchorId="61D68068" wp14:editId="7D0905A5">
              <wp:simplePos x="0" y="0"/>
              <wp:positionH relativeFrom="page">
                <wp:posOffset>257175</wp:posOffset>
              </wp:positionH>
              <wp:positionV relativeFrom="page">
                <wp:posOffset>9926954</wp:posOffset>
              </wp:positionV>
              <wp:extent cx="7086600" cy="0"/>
              <wp:effectExtent l="0" t="0" r="0" b="0"/>
              <wp:wrapNone/>
              <wp:docPr id="7" name="Suora yhdysviiva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086600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319E37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8C3793F" id="Suora yhdysviiva 7" o:spid="_x0000_s1026" style="position:absolute;z-index:25165209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20.25pt,781.65pt" to="578.25pt,78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" strokecolor="#319e37" strokeweight="1pt">
              <o:lock v:ext="edit" shapetype="f"/>
              <w10:wrap anchorx="page" anchory="page"/>
            </v:lin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5E2A9269" wp14:editId="223FAF92">
              <wp:simplePos x="0" y="0"/>
              <wp:positionH relativeFrom="page">
                <wp:posOffset>257175</wp:posOffset>
              </wp:positionH>
              <wp:positionV relativeFrom="page">
                <wp:posOffset>10009505</wp:posOffset>
              </wp:positionV>
              <wp:extent cx="7086600" cy="374650"/>
              <wp:effectExtent l="0" t="0" r="0" b="0"/>
              <wp:wrapNone/>
              <wp:docPr id="8" name="Tekstiruutu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86600" cy="374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txbx>
                      <w:txbxContent>
                        <w:p w14:paraId="003F3D53" w14:textId="348F4790" w:rsidR="007D6108" w:rsidRPr="00BE67B3" w:rsidRDefault="007D6108" w:rsidP="00E933B6">
                          <w:pPr>
                            <w:tabs>
                              <w:tab w:val="right" w:pos="3969"/>
                              <w:tab w:val="left" w:pos="6096"/>
                              <w:tab w:val="right" w:pos="10915"/>
                            </w:tabs>
                            <w:rPr>
                              <w:color w:val="319E37"/>
                              <w:sz w:val="16"/>
                              <w:szCs w:val="16"/>
                            </w:rPr>
                          </w:pPr>
                          <w:r w:rsidRPr="00BE67B3">
                            <w:rPr>
                              <w:color w:val="319E37"/>
                              <w:sz w:val="16"/>
                              <w:szCs w:val="16"/>
                            </w:rPr>
                            <w:t>Helsingin Palloseura</w:t>
                          </w:r>
                          <w:r>
                            <w:rPr>
                              <w:color w:val="319E37"/>
                              <w:sz w:val="16"/>
                              <w:szCs w:val="16"/>
                            </w:rPr>
                            <w:t xml:space="preserve"> ry </w:t>
                          </w:r>
                          <w:r>
                            <w:rPr>
                              <w:color w:val="319E37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color w:val="319E37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color w:val="319E37"/>
                              <w:sz w:val="16"/>
                              <w:szCs w:val="16"/>
                            </w:rPr>
                            <w:tab/>
                          </w:r>
                          <w:r w:rsidR="00841E02">
                            <w:rPr>
                              <w:color w:val="319E37"/>
                              <w:sz w:val="16"/>
                              <w:szCs w:val="16"/>
                            </w:rPr>
                            <w:t>www.hps.fi</w:t>
                          </w:r>
                        </w:p>
                        <w:p w14:paraId="15203EFE" w14:textId="77777777" w:rsidR="007D6108" w:rsidRPr="00BE67B3" w:rsidRDefault="007D6108" w:rsidP="00E933B6">
                          <w:pPr>
                            <w:tabs>
                              <w:tab w:val="right" w:pos="3969"/>
                              <w:tab w:val="left" w:pos="6096"/>
                              <w:tab w:val="right" w:pos="10915"/>
                            </w:tabs>
                            <w:rPr>
                              <w:color w:val="319E37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2A9269" id="_x0000_t202" coordsize="21600,21600" o:spt="202" path="m,l,21600r21600,l21600,xe">
              <v:stroke joinstyle="miter"/>
              <v:path gradientshapeok="t" o:connecttype="rect"/>
            </v:shapetype>
            <v:shape id="Tekstiruutu 8" o:spid="_x0000_s1026" type="#_x0000_t202" style="position:absolute;left:0;text-align:left;margin-left:20.25pt;margin-top:788.15pt;width:558pt;height:29.5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" filled="f" stroked="f">
              <v:textbox>
                <w:txbxContent>
                  <w:p w14:paraId="003F3D53" w14:textId="348F4790" w:rsidR="007D6108" w:rsidRPr="00BE67B3" w:rsidRDefault="007D6108" w:rsidP="00E933B6">
                    <w:pPr>
                      <w:tabs>
                        <w:tab w:val="right" w:pos="3969"/>
                        <w:tab w:val="left" w:pos="6096"/>
                        <w:tab w:val="right" w:pos="10915"/>
                      </w:tabs>
                      <w:rPr>
                        <w:color w:val="319E37"/>
                        <w:sz w:val="16"/>
                        <w:szCs w:val="16"/>
                      </w:rPr>
                    </w:pPr>
                    <w:r w:rsidRPr="00BE67B3">
                      <w:rPr>
                        <w:color w:val="319E37"/>
                        <w:sz w:val="16"/>
                        <w:szCs w:val="16"/>
                      </w:rPr>
                      <w:t>Helsingin Palloseura</w:t>
                    </w:r>
                    <w:r>
                      <w:rPr>
                        <w:color w:val="319E37"/>
                        <w:sz w:val="16"/>
                        <w:szCs w:val="16"/>
                      </w:rPr>
                      <w:t xml:space="preserve"> ry </w:t>
                    </w:r>
                    <w:r>
                      <w:rPr>
                        <w:color w:val="319E37"/>
                        <w:sz w:val="16"/>
                        <w:szCs w:val="16"/>
                      </w:rPr>
                      <w:tab/>
                    </w:r>
                    <w:r>
                      <w:rPr>
                        <w:color w:val="319E37"/>
                        <w:sz w:val="16"/>
                        <w:szCs w:val="16"/>
                      </w:rPr>
                      <w:tab/>
                    </w:r>
                    <w:r>
                      <w:rPr>
                        <w:color w:val="319E37"/>
                        <w:sz w:val="16"/>
                        <w:szCs w:val="16"/>
                      </w:rPr>
                      <w:tab/>
                    </w:r>
                    <w:r w:rsidR="00841E02">
                      <w:rPr>
                        <w:color w:val="319E37"/>
                        <w:sz w:val="16"/>
                        <w:szCs w:val="16"/>
                      </w:rPr>
                      <w:t>www.hps.fi</w:t>
                    </w:r>
                  </w:p>
                  <w:p w14:paraId="15203EFE" w14:textId="77777777" w:rsidR="007D6108" w:rsidRPr="00BE67B3" w:rsidRDefault="007D6108" w:rsidP="00E933B6">
                    <w:pPr>
                      <w:tabs>
                        <w:tab w:val="right" w:pos="3969"/>
                        <w:tab w:val="left" w:pos="6096"/>
                        <w:tab w:val="right" w:pos="10915"/>
                      </w:tabs>
                      <w:rPr>
                        <w:color w:val="319E37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ACE124" w14:textId="77777777" w:rsidR="00A91936" w:rsidRDefault="00A91936" w:rsidP="00BE67B3">
      <w:r>
        <w:separator/>
      </w:r>
    </w:p>
    <w:p w14:paraId="4A4621FB" w14:textId="77777777" w:rsidR="00A91936" w:rsidRDefault="00A91936"/>
  </w:footnote>
  <w:footnote w:type="continuationSeparator" w:id="0">
    <w:p w14:paraId="30D5D7B7" w14:textId="77777777" w:rsidR="00A91936" w:rsidRDefault="00A91936" w:rsidP="00BE67B3">
      <w:r>
        <w:continuationSeparator/>
      </w:r>
    </w:p>
    <w:p w14:paraId="16C1503D" w14:textId="77777777" w:rsidR="00A91936" w:rsidRDefault="00A9193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1171E" w14:textId="77777777" w:rsidR="007D6108" w:rsidRDefault="001F15D8">
    <w:pPr>
      <w:pStyle w:val="Yltunniste"/>
    </w:pP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3FC91BCF" wp14:editId="213C98E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8405" cy="10691495"/>
          <wp:effectExtent l="0" t="0" r="0" b="0"/>
          <wp:wrapNone/>
          <wp:docPr id="23" name="Kuva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0691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2CC2EBC7" wp14:editId="4CDBEF8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8405" cy="10691495"/>
          <wp:effectExtent l="0" t="0" r="0" b="0"/>
          <wp:wrapNone/>
          <wp:docPr id="20" name="Kuva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0691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2C82189E" wp14:editId="15F72CC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17" name="Kuv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6192" behindDoc="1" locked="0" layoutInCell="1" allowOverlap="1" wp14:anchorId="467EB8A5" wp14:editId="067E7BA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14" name="Kuva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5168" behindDoc="1" locked="0" layoutInCell="1" allowOverlap="1" wp14:anchorId="3D5B0DE9" wp14:editId="693185B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9" name="Kuva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52233">
      <w:rPr>
        <w:noProof/>
        <w:lang w:val="en-US"/>
      </w:rPr>
      <w:pict w14:anchorId="2BE401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9" type="#_x0000_t75" style="position:absolute;left:0;text-align:left;margin-left:0;margin-top:0;width:595.2pt;height:841.9pt;z-index:-251662336;mso-wrap-edited:f;mso-position-horizontal:center;mso-position-horizontal-relative:margin;mso-position-vertical:center;mso-position-vertical-relative:margin" wrapcoords="-27 0 -27 21561 21600 21561 21600 0 -27 0">
          <v:imagedata r:id="rId5" o:title="dokumenttitausta_etusivu"/>
          <w10:wrap anchorx="margin" anchory="margin"/>
        </v:shape>
      </w:pict>
    </w:r>
  </w:p>
  <w:p w14:paraId="3480DB4D" w14:textId="77777777" w:rsidR="007D6108" w:rsidRDefault="007D6108"/>
  <w:p w14:paraId="4E69E71F" w14:textId="77777777" w:rsidR="007D6108" w:rsidRPr="00BE67B3" w:rsidRDefault="00652233" w:rsidP="00BE67B3">
    <w:pPr>
      <w:pStyle w:val="Yltunniste"/>
      <w:ind w:left="-426"/>
    </w:pPr>
    <w:r>
      <w:rPr>
        <w:noProof/>
        <w:lang w:val="en-US"/>
      </w:rPr>
      <w:pict w14:anchorId="651A1F34">
        <v:shape id="WordPictureWatermark1" o:spid="_x0000_s1046" type="#_x0000_t75" style="position:absolute;left:0;text-align:left;margin-left:0;margin-top:0;width:595.15pt;height:841.85pt;z-index:-251656192;mso-wrap-edited:f;mso-position-horizontal:center;mso-position-horizontal-relative:page;mso-position-vertical:center;mso-position-vertical-relative:page" wrapcoords="-27 0 -27 21561 21600 21561 21600 0 -27 0">
          <v:imagedata r:id="rId6" o:title="Word_dokkaritausta_matala-02"/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8F3B3F" w14:textId="77777777" w:rsidR="005C55F6" w:rsidRDefault="005C55F6" w:rsidP="005C55F6">
    <w:pPr>
      <w:spacing w:line="240" w:lineRule="auto"/>
    </w:pPr>
    <w:bookmarkStart w:id="0" w:name="_MacBuGuideStaticData_10200V"/>
    <w:r w:rsidRPr="0042133B">
      <w:rPr>
        <w:rFonts w:ascii="Arial" w:hAnsi="Arial" w:cs="Arial"/>
        <w:noProof/>
      </w:rPr>
      <w:drawing>
        <wp:anchor distT="0" distB="0" distL="114300" distR="114300" simplePos="0" relativeHeight="251664384" behindDoc="1" locked="0" layoutInCell="1" allowOverlap="1" wp14:anchorId="362C0554" wp14:editId="51D52F85">
          <wp:simplePos x="0" y="0"/>
          <wp:positionH relativeFrom="column">
            <wp:posOffset>-450850</wp:posOffset>
          </wp:positionH>
          <wp:positionV relativeFrom="paragraph">
            <wp:posOffset>11430</wp:posOffset>
          </wp:positionV>
          <wp:extent cx="1076325" cy="1076325"/>
          <wp:effectExtent l="0" t="0" r="9525" b="9525"/>
          <wp:wrapNone/>
          <wp:docPr id="2" name="Kuva 2" descr="C:\Users\Omistaja\Downloads\HPS_logo_12cm_print-01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mistaja\Downloads\HPS_logo_12cm_print-01 (1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  <w:r>
      <w:tab/>
    </w:r>
    <w:r>
      <w:tab/>
      <w:t>Asiakirjan nimi</w:t>
    </w:r>
    <w:r>
      <w:tab/>
    </w: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  <w:r>
      <w:t xml:space="preserve"> </w:t>
    </w:r>
  </w:p>
  <w:p w14:paraId="02E09A09" w14:textId="77777777" w:rsidR="005C55F6" w:rsidRDefault="005C55F6" w:rsidP="005C55F6">
    <w:pPr>
      <w:pStyle w:val="Yltunniste"/>
      <w:spacing w:after="0" w:line="240" w:lineRule="auto"/>
    </w:pPr>
  </w:p>
  <w:p w14:paraId="7D81FCF2" w14:textId="77777777" w:rsidR="005C55F6" w:rsidRDefault="005C55F6" w:rsidP="005C55F6">
    <w:pPr>
      <w:pStyle w:val="Yltunniste"/>
      <w:spacing w:after="0" w:line="240" w:lineRule="auto"/>
    </w:pPr>
  </w:p>
  <w:p w14:paraId="7ED1BA29" w14:textId="1F461E48" w:rsidR="005C55F6" w:rsidRDefault="005C55F6" w:rsidP="005C55F6">
    <w:pPr>
      <w:spacing w:line="240" w:lineRule="auto"/>
    </w:pPr>
    <w:r>
      <w:tab/>
    </w:r>
    <w:r>
      <w:tab/>
    </w:r>
    <w:r>
      <w:tab/>
    </w:r>
    <w:r>
      <w:tab/>
    </w:r>
    <w:r>
      <w:fldChar w:fldCharType="begin"/>
    </w:r>
    <w:r>
      <w:instrText xml:space="preserve"> TIME \@ "d.M.yyyy" </w:instrText>
    </w:r>
    <w:r>
      <w:fldChar w:fldCharType="separate"/>
    </w:r>
    <w:r w:rsidR="00652233">
      <w:rPr>
        <w:noProof/>
      </w:rPr>
      <w:t>4.12.2023</w:t>
    </w:r>
    <w:r>
      <w:fldChar w:fldCharType="end"/>
    </w:r>
  </w:p>
  <w:p w14:paraId="4EDFBD8A" w14:textId="77777777" w:rsidR="005C55F6" w:rsidRDefault="005C55F6" w:rsidP="005C55F6">
    <w:pPr>
      <w:spacing w:line="240" w:lineRule="auto"/>
    </w:pPr>
  </w:p>
  <w:p w14:paraId="787740B4" w14:textId="77777777" w:rsidR="005C55F6" w:rsidRDefault="005C55F6" w:rsidP="005C55F6">
    <w:pPr>
      <w:spacing w:line="240" w:lineRule="auto"/>
    </w:pPr>
  </w:p>
  <w:p w14:paraId="11FA36F9" w14:textId="77777777" w:rsidR="005C55F6" w:rsidRDefault="005C55F6" w:rsidP="005C55F6">
    <w:pPr>
      <w:spacing w:line="240" w:lineRule="auto"/>
    </w:pPr>
  </w:p>
  <w:p w14:paraId="471BB26B" w14:textId="77777777" w:rsidR="005C55F6" w:rsidRDefault="005C55F6" w:rsidP="005C55F6">
    <w:pPr>
      <w:spacing w:line="240" w:lineRule="auto"/>
    </w:pPr>
  </w:p>
  <w:bookmarkEnd w:id="0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67C34" w14:textId="17110B2F" w:rsidR="005C55F6" w:rsidRPr="005C55F6" w:rsidRDefault="005C55F6" w:rsidP="005C55F6">
    <w:pPr>
      <w:spacing w:line="240" w:lineRule="auto"/>
      <w:rPr>
        <w:rFonts w:ascii="Lato" w:hAnsi="Lato"/>
      </w:rPr>
    </w:pPr>
    <w:r w:rsidRPr="0042133B">
      <w:rPr>
        <w:rFonts w:ascii="Arial" w:hAnsi="Arial" w:cs="Arial"/>
        <w:noProof/>
      </w:rPr>
      <w:drawing>
        <wp:anchor distT="0" distB="0" distL="114300" distR="114300" simplePos="0" relativeHeight="251662336" behindDoc="1" locked="0" layoutInCell="1" allowOverlap="1" wp14:anchorId="1B750A32" wp14:editId="7414ED0A">
          <wp:simplePos x="0" y="0"/>
          <wp:positionH relativeFrom="column">
            <wp:posOffset>-450850</wp:posOffset>
          </wp:positionH>
          <wp:positionV relativeFrom="paragraph">
            <wp:posOffset>11430</wp:posOffset>
          </wp:positionV>
          <wp:extent cx="1076325" cy="1076325"/>
          <wp:effectExtent l="0" t="0" r="9525" b="9525"/>
          <wp:wrapNone/>
          <wp:docPr id="1" name="Kuva 1" descr="C:\Users\Omistaja\Downloads\HPS_logo_12cm_print-01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mistaja\Downloads\HPS_logo_12cm_print-01 (1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  <w:r>
      <w:tab/>
    </w:r>
    <w:r w:rsidRPr="005C55F6">
      <w:rPr>
        <w:rFonts w:ascii="Lato" w:hAnsi="Lato"/>
      </w:rPr>
      <w:tab/>
    </w:r>
    <w:r w:rsidR="00397F4A">
      <w:rPr>
        <w:rFonts w:ascii="Lato" w:hAnsi="Lato"/>
      </w:rPr>
      <w:t>Todistus vakuutuksesta</w:t>
    </w:r>
    <w:r w:rsidRPr="005C55F6">
      <w:rPr>
        <w:rFonts w:ascii="Lato" w:hAnsi="Lato"/>
      </w:rPr>
      <w:tab/>
    </w:r>
    <w:r w:rsidRPr="005C55F6">
      <w:rPr>
        <w:rFonts w:ascii="Lato" w:hAnsi="Lato"/>
      </w:rPr>
      <w:fldChar w:fldCharType="begin"/>
    </w:r>
    <w:r w:rsidRPr="005C55F6">
      <w:rPr>
        <w:rFonts w:ascii="Lato" w:hAnsi="Lato"/>
      </w:rPr>
      <w:instrText>PAGE   \* MERGEFORMAT</w:instrText>
    </w:r>
    <w:r w:rsidRPr="005C55F6">
      <w:rPr>
        <w:rFonts w:ascii="Lato" w:hAnsi="Lato"/>
      </w:rPr>
      <w:fldChar w:fldCharType="separate"/>
    </w:r>
    <w:r w:rsidRPr="005C55F6">
      <w:rPr>
        <w:rFonts w:ascii="Lato" w:hAnsi="Lato"/>
      </w:rPr>
      <w:t>1</w:t>
    </w:r>
    <w:r w:rsidRPr="005C55F6">
      <w:rPr>
        <w:rFonts w:ascii="Lato" w:hAnsi="Lato"/>
      </w:rPr>
      <w:fldChar w:fldCharType="end"/>
    </w:r>
    <w:r w:rsidRPr="005C55F6">
      <w:rPr>
        <w:rFonts w:ascii="Lato" w:hAnsi="Lato"/>
      </w:rPr>
      <w:t xml:space="preserve"> </w:t>
    </w:r>
  </w:p>
  <w:p w14:paraId="02B7CC75" w14:textId="77777777" w:rsidR="005C55F6" w:rsidRPr="005C55F6" w:rsidRDefault="005C55F6" w:rsidP="005C55F6">
    <w:pPr>
      <w:pStyle w:val="Yltunniste"/>
      <w:spacing w:after="0" w:line="240" w:lineRule="auto"/>
      <w:rPr>
        <w:rFonts w:ascii="Lato" w:hAnsi="Lato"/>
      </w:rPr>
    </w:pPr>
  </w:p>
  <w:p w14:paraId="602B57D4" w14:textId="77777777" w:rsidR="005C55F6" w:rsidRPr="005C55F6" w:rsidRDefault="005C55F6" w:rsidP="005C55F6">
    <w:pPr>
      <w:pStyle w:val="Yltunniste"/>
      <w:spacing w:after="0" w:line="240" w:lineRule="auto"/>
      <w:rPr>
        <w:rFonts w:ascii="Lato" w:hAnsi="Lato"/>
      </w:rPr>
    </w:pPr>
  </w:p>
  <w:p w14:paraId="79D54A1D" w14:textId="5FD763E0" w:rsidR="005C55F6" w:rsidRPr="005C55F6" w:rsidRDefault="005C55F6" w:rsidP="005C55F6">
    <w:pPr>
      <w:spacing w:line="240" w:lineRule="auto"/>
      <w:rPr>
        <w:rFonts w:ascii="Lato" w:hAnsi="Lato"/>
      </w:rPr>
    </w:pPr>
    <w:r w:rsidRPr="005C55F6">
      <w:rPr>
        <w:rFonts w:ascii="Lato" w:hAnsi="Lato"/>
      </w:rPr>
      <w:tab/>
    </w:r>
    <w:r w:rsidRPr="005C55F6">
      <w:rPr>
        <w:rFonts w:ascii="Lato" w:hAnsi="Lato"/>
      </w:rPr>
      <w:tab/>
    </w:r>
    <w:r w:rsidRPr="005C55F6">
      <w:rPr>
        <w:rFonts w:ascii="Lato" w:hAnsi="Lato"/>
      </w:rPr>
      <w:tab/>
    </w:r>
    <w:r w:rsidRPr="005C55F6">
      <w:rPr>
        <w:rFonts w:ascii="Lato" w:hAnsi="Lato"/>
      </w:rPr>
      <w:tab/>
    </w:r>
    <w:r w:rsidRPr="005C55F6">
      <w:rPr>
        <w:rFonts w:ascii="Lato" w:hAnsi="Lato"/>
      </w:rPr>
      <w:fldChar w:fldCharType="begin"/>
    </w:r>
    <w:r w:rsidRPr="005C55F6">
      <w:rPr>
        <w:rFonts w:ascii="Lato" w:hAnsi="Lato"/>
      </w:rPr>
      <w:instrText xml:space="preserve"> TIME \@ "d.M.yyyy" </w:instrText>
    </w:r>
    <w:r w:rsidRPr="005C55F6">
      <w:rPr>
        <w:rFonts w:ascii="Lato" w:hAnsi="Lato"/>
      </w:rPr>
      <w:fldChar w:fldCharType="separate"/>
    </w:r>
    <w:r w:rsidR="00652233">
      <w:rPr>
        <w:rFonts w:ascii="Lato" w:hAnsi="Lato"/>
        <w:noProof/>
      </w:rPr>
      <w:t>4.12.2023</w:t>
    </w:r>
    <w:r w:rsidRPr="005C55F6">
      <w:rPr>
        <w:rFonts w:ascii="Lato" w:hAnsi="Lato"/>
      </w:rPr>
      <w:fldChar w:fldCharType="end"/>
    </w:r>
  </w:p>
  <w:p w14:paraId="0689332C" w14:textId="77777777" w:rsidR="005C55F6" w:rsidRPr="005C55F6" w:rsidRDefault="005C55F6" w:rsidP="005C55F6">
    <w:pPr>
      <w:spacing w:line="240" w:lineRule="auto"/>
      <w:rPr>
        <w:rFonts w:ascii="Lato" w:hAnsi="Lato"/>
      </w:rPr>
    </w:pPr>
  </w:p>
  <w:p w14:paraId="587CE38B" w14:textId="77777777" w:rsidR="005C55F6" w:rsidRPr="005C55F6" w:rsidRDefault="005C55F6" w:rsidP="005C55F6">
    <w:pPr>
      <w:spacing w:line="240" w:lineRule="auto"/>
      <w:rPr>
        <w:rFonts w:ascii="Lato" w:hAnsi="Lato"/>
      </w:rPr>
    </w:pPr>
  </w:p>
  <w:p w14:paraId="4A322D0D" w14:textId="77777777" w:rsidR="005C55F6" w:rsidRPr="005C55F6" w:rsidRDefault="005C55F6" w:rsidP="005C55F6">
    <w:pPr>
      <w:spacing w:line="240" w:lineRule="auto"/>
      <w:rPr>
        <w:rFonts w:ascii="Lato" w:hAnsi="Lat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4367DC"/>
    <w:multiLevelType w:val="hybridMultilevel"/>
    <w:tmpl w:val="60B46D66"/>
    <w:lvl w:ilvl="0" w:tplc="705E42A8">
      <w:start w:val="1"/>
      <w:numFmt w:val="bullet"/>
      <w:pStyle w:val="Vriksluettelo-korostus11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7917051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ShowStaticGuides" w:val="1"/>
  </w:docVars>
  <w:rsids>
    <w:rsidRoot w:val="004F179E"/>
    <w:rsid w:val="00023878"/>
    <w:rsid w:val="00036F9E"/>
    <w:rsid w:val="00062F3D"/>
    <w:rsid w:val="00065163"/>
    <w:rsid w:val="00074BCF"/>
    <w:rsid w:val="000B0D7E"/>
    <w:rsid w:val="000F548F"/>
    <w:rsid w:val="00106B98"/>
    <w:rsid w:val="001F15D8"/>
    <w:rsid w:val="0020178D"/>
    <w:rsid w:val="002B3ED9"/>
    <w:rsid w:val="00397F4A"/>
    <w:rsid w:val="00410B83"/>
    <w:rsid w:val="00411C88"/>
    <w:rsid w:val="004F179E"/>
    <w:rsid w:val="005C55F6"/>
    <w:rsid w:val="00652233"/>
    <w:rsid w:val="006E5EBC"/>
    <w:rsid w:val="007D6108"/>
    <w:rsid w:val="00802155"/>
    <w:rsid w:val="00841E02"/>
    <w:rsid w:val="008779C0"/>
    <w:rsid w:val="0089143B"/>
    <w:rsid w:val="008C1E0B"/>
    <w:rsid w:val="008C3AD6"/>
    <w:rsid w:val="008E2443"/>
    <w:rsid w:val="00930011"/>
    <w:rsid w:val="00945DBF"/>
    <w:rsid w:val="00964ED0"/>
    <w:rsid w:val="009B3BEA"/>
    <w:rsid w:val="009B76EC"/>
    <w:rsid w:val="00A05CD0"/>
    <w:rsid w:val="00A90BEA"/>
    <w:rsid w:val="00A91936"/>
    <w:rsid w:val="00AC1201"/>
    <w:rsid w:val="00BC17D7"/>
    <w:rsid w:val="00BE67B3"/>
    <w:rsid w:val="00BF121B"/>
    <w:rsid w:val="00C26D7B"/>
    <w:rsid w:val="00C47039"/>
    <w:rsid w:val="00C74ABE"/>
    <w:rsid w:val="00D96336"/>
    <w:rsid w:val="00DD6CA8"/>
    <w:rsid w:val="00E825CC"/>
    <w:rsid w:val="00E933B6"/>
    <w:rsid w:val="00EE5C93"/>
    <w:rsid w:val="00F62605"/>
    <w:rsid w:val="00FE262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E0C5889"/>
  <w15:chartTrackingRefBased/>
  <w15:docId w15:val="{6BD671B2-A16C-4F1A-87E3-580AFCFE1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PGothic" w:hAnsi="Calibri" w:cs="Times New Roman"/>
        <w:lang w:val="fi-FI" w:eastAsia="fi-F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0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8C3AD6"/>
    <w:pPr>
      <w:spacing w:after="100" w:line="360" w:lineRule="auto"/>
      <w:jc w:val="both"/>
    </w:pPr>
    <w:rPr>
      <w:sz w:val="22"/>
      <w:szCs w:val="22"/>
    </w:rPr>
  </w:style>
  <w:style w:type="paragraph" w:styleId="Otsikko1">
    <w:name w:val="heading 1"/>
    <w:basedOn w:val="Normaali"/>
    <w:next w:val="Normaali"/>
    <w:link w:val="Otsikko1Char"/>
    <w:autoRedefine/>
    <w:uiPriority w:val="9"/>
    <w:qFormat/>
    <w:rsid w:val="008C3AD6"/>
    <w:pPr>
      <w:keepNext/>
      <w:keepLines/>
      <w:spacing w:before="240"/>
      <w:outlineLvl w:val="0"/>
    </w:pPr>
    <w:rPr>
      <w:rFonts w:ascii="Lato Black" w:hAnsi="Lato Black"/>
      <w:b/>
      <w:bCs/>
      <w:color w:val="006228"/>
      <w:spacing w:val="-10"/>
      <w:sz w:val="44"/>
      <w:szCs w:val="44"/>
      <w:lang w:eastAsia="en-US"/>
    </w:rPr>
  </w:style>
  <w:style w:type="paragraph" w:styleId="Otsikko2">
    <w:name w:val="heading 2"/>
    <w:basedOn w:val="Normaali"/>
    <w:next w:val="Normaali"/>
    <w:link w:val="Otsikko2Char"/>
    <w:uiPriority w:val="9"/>
    <w:qFormat/>
    <w:rsid w:val="008C3AD6"/>
    <w:pPr>
      <w:keepNext/>
      <w:keepLines/>
      <w:spacing w:before="200" w:after="120"/>
      <w:outlineLvl w:val="1"/>
    </w:pPr>
    <w:rPr>
      <w:b/>
      <w:bCs/>
      <w:color w:val="008B39"/>
      <w:sz w:val="28"/>
      <w:szCs w:val="26"/>
    </w:rPr>
  </w:style>
  <w:style w:type="paragraph" w:styleId="Otsikko3">
    <w:name w:val="heading 3"/>
    <w:basedOn w:val="Normaali"/>
    <w:next w:val="Normaali"/>
    <w:link w:val="Otsikko3Char"/>
    <w:uiPriority w:val="9"/>
    <w:qFormat/>
    <w:rsid w:val="00065163"/>
    <w:pPr>
      <w:keepNext/>
      <w:keepLines/>
      <w:spacing w:before="200" w:after="0"/>
      <w:outlineLvl w:val="2"/>
    </w:pPr>
    <w:rPr>
      <w:rFonts w:ascii="Lato Bold" w:hAnsi="Lato Bold"/>
      <w:bCs/>
      <w:color w:val="008B39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Loppuviitteenteksti1">
    <w:name w:val="Loppuviitteen teksti1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BE67B3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BE67B3"/>
  </w:style>
  <w:style w:type="paragraph" w:styleId="Alatunniste">
    <w:name w:val="footer"/>
    <w:basedOn w:val="Normaali"/>
    <w:link w:val="AlatunnisteChar"/>
    <w:uiPriority w:val="99"/>
    <w:unhideWhenUsed/>
    <w:rsid w:val="00BE67B3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BE67B3"/>
  </w:style>
  <w:style w:type="paragraph" w:styleId="Seliteteksti">
    <w:name w:val="Balloon Text"/>
    <w:basedOn w:val="Normaali"/>
    <w:link w:val="SelitetekstiChar"/>
    <w:uiPriority w:val="99"/>
    <w:semiHidden/>
    <w:unhideWhenUsed/>
    <w:rsid w:val="00BE67B3"/>
    <w:rPr>
      <w:rFonts w:ascii="Lucida Grande" w:hAnsi="Lucida Grande" w:cs="Lucida Grande"/>
      <w:sz w:val="18"/>
      <w:szCs w:val="18"/>
    </w:rPr>
  </w:style>
  <w:style w:type="character" w:customStyle="1" w:styleId="SelitetekstiChar">
    <w:name w:val="Seliteteksti Char"/>
    <w:link w:val="Seliteteksti"/>
    <w:uiPriority w:val="99"/>
    <w:semiHidden/>
    <w:rsid w:val="00BE67B3"/>
    <w:rPr>
      <w:rFonts w:ascii="Lucida Grande" w:hAnsi="Lucida Grande" w:cs="Lucida Grande"/>
      <w:sz w:val="18"/>
      <w:szCs w:val="18"/>
    </w:rPr>
  </w:style>
  <w:style w:type="character" w:styleId="Hyperlinkki">
    <w:name w:val="Hyperlink"/>
    <w:uiPriority w:val="99"/>
    <w:unhideWhenUsed/>
    <w:rsid w:val="00BE67B3"/>
    <w:rPr>
      <w:color w:val="004689"/>
      <w:u w:val="single"/>
    </w:rPr>
  </w:style>
  <w:style w:type="character" w:styleId="AvattuHyperlinkki">
    <w:name w:val="FollowedHyperlink"/>
    <w:uiPriority w:val="99"/>
    <w:semiHidden/>
    <w:unhideWhenUsed/>
    <w:rsid w:val="00BE67B3"/>
    <w:rPr>
      <w:color w:val="773177"/>
      <w:u w:val="single"/>
    </w:rPr>
  </w:style>
  <w:style w:type="character" w:styleId="Sivunumero">
    <w:name w:val="page number"/>
    <w:basedOn w:val="Kappaleenoletusfontti"/>
    <w:uiPriority w:val="99"/>
    <w:semiHidden/>
    <w:unhideWhenUsed/>
    <w:rsid w:val="00C47039"/>
  </w:style>
  <w:style w:type="paragraph" w:styleId="NormaaliWWW">
    <w:name w:val="Normal (Web)"/>
    <w:basedOn w:val="Normaali"/>
    <w:uiPriority w:val="99"/>
    <w:unhideWhenUsed/>
    <w:rsid w:val="00C47039"/>
    <w:pPr>
      <w:spacing w:before="100" w:beforeAutospacing="1" w:afterAutospacing="1"/>
    </w:pPr>
    <w:rPr>
      <w:rFonts w:ascii="Times" w:hAnsi="Times"/>
      <w:sz w:val="20"/>
      <w:szCs w:val="20"/>
    </w:rPr>
  </w:style>
  <w:style w:type="paragraph" w:customStyle="1" w:styleId="Normaaliruudukko21">
    <w:name w:val="Normaali ruudukko 21"/>
    <w:link w:val="Normaaliruudukko2Char"/>
    <w:qFormat/>
    <w:rsid w:val="00411C88"/>
    <w:rPr>
      <w:rFonts w:ascii="PMingLiU" w:hAnsi="PMingLiU"/>
      <w:sz w:val="22"/>
      <w:szCs w:val="22"/>
    </w:rPr>
  </w:style>
  <w:style w:type="character" w:customStyle="1" w:styleId="Normaaliruudukko2Char">
    <w:name w:val="Normaali ruudukko 2 Char"/>
    <w:link w:val="Normaaliruudukko21"/>
    <w:rsid w:val="00411C88"/>
    <w:rPr>
      <w:rFonts w:ascii="PMingLiU" w:hAnsi="PMingLiU"/>
      <w:sz w:val="22"/>
      <w:szCs w:val="22"/>
    </w:rPr>
  </w:style>
  <w:style w:type="character" w:customStyle="1" w:styleId="Otsikko1Char">
    <w:name w:val="Otsikko 1 Char"/>
    <w:link w:val="Otsikko1"/>
    <w:uiPriority w:val="9"/>
    <w:rsid w:val="008C3AD6"/>
    <w:rPr>
      <w:rFonts w:ascii="Lato Black" w:eastAsia="MS PGothic" w:hAnsi="Lato Black" w:cs="Times New Roman"/>
      <w:b/>
      <w:bCs/>
      <w:color w:val="006228"/>
      <w:spacing w:val="-10"/>
      <w:sz w:val="44"/>
      <w:szCs w:val="44"/>
      <w:lang w:eastAsia="en-US"/>
    </w:rPr>
  </w:style>
  <w:style w:type="character" w:customStyle="1" w:styleId="Otsikko2Char">
    <w:name w:val="Otsikko 2 Char"/>
    <w:link w:val="Otsikko2"/>
    <w:uiPriority w:val="9"/>
    <w:rsid w:val="008C3AD6"/>
    <w:rPr>
      <w:rFonts w:ascii="Calibri" w:eastAsia="MS PGothic" w:hAnsi="Calibri" w:cs="Times New Roman"/>
      <w:b/>
      <w:bCs/>
      <w:color w:val="008B39"/>
      <w:sz w:val="28"/>
      <w:szCs w:val="26"/>
    </w:rPr>
  </w:style>
  <w:style w:type="paragraph" w:customStyle="1" w:styleId="Vriksluettelo-korostus11">
    <w:name w:val="Värikäs luettelo - korostus 11"/>
    <w:basedOn w:val="Normaali"/>
    <w:uiPriority w:val="34"/>
    <w:qFormat/>
    <w:rsid w:val="00065163"/>
    <w:pPr>
      <w:numPr>
        <w:numId w:val="1"/>
      </w:numPr>
      <w:contextualSpacing/>
    </w:pPr>
  </w:style>
  <w:style w:type="character" w:customStyle="1" w:styleId="Otsikko3Char">
    <w:name w:val="Otsikko 3 Char"/>
    <w:link w:val="Otsikko3"/>
    <w:uiPriority w:val="9"/>
    <w:semiHidden/>
    <w:rsid w:val="00065163"/>
    <w:rPr>
      <w:rFonts w:ascii="Lato Bold" w:eastAsia="MS PGothic" w:hAnsi="Lato Bold" w:cs="Times New Roman"/>
      <w:bCs/>
      <w:color w:val="008B39"/>
      <w:sz w:val="22"/>
      <w:szCs w:val="22"/>
    </w:rPr>
  </w:style>
  <w:style w:type="paragraph" w:styleId="Otsikko">
    <w:name w:val="Title"/>
    <w:basedOn w:val="Normaali"/>
    <w:next w:val="Normaali"/>
    <w:link w:val="OtsikkoChar"/>
    <w:uiPriority w:val="10"/>
    <w:qFormat/>
    <w:rsid w:val="00065163"/>
    <w:pPr>
      <w:pBdr>
        <w:bottom w:val="single" w:sz="8" w:space="4" w:color="008B39"/>
      </w:pBdr>
      <w:spacing w:after="300" w:line="240" w:lineRule="auto"/>
      <w:contextualSpacing/>
    </w:pPr>
    <w:rPr>
      <w:rFonts w:ascii="Lato Black" w:hAnsi="Lato Black"/>
      <w:color w:val="003E1F"/>
      <w:spacing w:val="5"/>
      <w:kern w:val="28"/>
      <w:sz w:val="52"/>
      <w:szCs w:val="52"/>
    </w:rPr>
  </w:style>
  <w:style w:type="character" w:customStyle="1" w:styleId="OtsikkoChar">
    <w:name w:val="Otsikko Char"/>
    <w:link w:val="Otsikko"/>
    <w:uiPriority w:val="10"/>
    <w:rsid w:val="00065163"/>
    <w:rPr>
      <w:rFonts w:ascii="Lato Black" w:eastAsia="MS PGothic" w:hAnsi="Lato Black" w:cs="Times New Roman"/>
      <w:color w:val="003E1F"/>
      <w:spacing w:val="5"/>
      <w:kern w:val="28"/>
      <w:sz w:val="52"/>
      <w:szCs w:val="52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065163"/>
    <w:pPr>
      <w:numPr>
        <w:ilvl w:val="1"/>
      </w:numPr>
      <w:spacing w:line="240" w:lineRule="auto"/>
    </w:pPr>
    <w:rPr>
      <w:rFonts w:ascii="Lato Bold" w:hAnsi="Lato Bold"/>
      <w:i/>
      <w:iCs/>
      <w:color w:val="008B39"/>
      <w:spacing w:val="15"/>
      <w:sz w:val="24"/>
      <w:szCs w:val="24"/>
    </w:rPr>
  </w:style>
  <w:style w:type="character" w:customStyle="1" w:styleId="AlaotsikkoChar">
    <w:name w:val="Alaotsikko Char"/>
    <w:link w:val="Alaotsikko"/>
    <w:uiPriority w:val="11"/>
    <w:rsid w:val="00065163"/>
    <w:rPr>
      <w:rFonts w:ascii="Lato Bold" w:eastAsia="MS PGothic" w:hAnsi="Lato Bold" w:cs="Times New Roman"/>
      <w:i/>
      <w:iCs/>
      <w:color w:val="008B39"/>
      <w:spacing w:val="15"/>
    </w:rPr>
  </w:style>
  <w:style w:type="character" w:customStyle="1" w:styleId="Yksinkertainentaulukko31">
    <w:name w:val="Yksinkertainen taulukko 31"/>
    <w:uiPriority w:val="19"/>
    <w:qFormat/>
    <w:rsid w:val="000651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54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1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0400269\Desktop\pohjat\HPS%20word%20-pohja.dotx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0B75F7A-47FF-4E4D-9C63-06721A4FE2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HPS word -pohja</Template>
  <TotalTime>1</TotalTime>
  <Pages>1</Pages>
  <Words>114</Words>
  <Characters>927</Characters>
  <Application>Microsoft Office Word</Application>
  <DocSecurity>0</DocSecurity>
  <Lines>7</Lines>
  <Paragraphs>2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/>
      <vt:lpstr>Lorem ipsum dolor sit amet</vt:lpstr>
      <vt:lpstr>    Pellentesque vitae</vt:lpstr>
      <vt:lpstr>    Nunc nec massa</vt:lpstr>
      <vt:lpstr>    Lorem ipsum dolor</vt:lpstr>
    </vt:vector>
  </TitlesOfParts>
  <Company>Nettienkelit</Company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Patosalmi Hanna</dc:creator>
  <cp:keywords/>
  <dc:description/>
  <cp:lastModifiedBy>Pasi Paakki</cp:lastModifiedBy>
  <cp:revision>2</cp:revision>
  <cp:lastPrinted>2015-01-24T21:48:00Z</cp:lastPrinted>
  <dcterms:created xsi:type="dcterms:W3CDTF">2023-12-04T14:24:00Z</dcterms:created>
  <dcterms:modified xsi:type="dcterms:W3CDTF">2023-12-04T14:24:00Z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604d2c9-1577-460e-b668-57374a0216c3_Enabled">
    <vt:lpwstr>true</vt:lpwstr>
  </property>
  <property fmtid="{D5CDD505-2E9C-101B-9397-08002B2CF9AE}" pid="3" name="MSIP_Label_f604d2c9-1577-460e-b668-57374a0216c3_SetDate">
    <vt:lpwstr>2023-11-16T14:38:54Z</vt:lpwstr>
  </property>
  <property fmtid="{D5CDD505-2E9C-101B-9397-08002B2CF9AE}" pid="4" name="MSIP_Label_f604d2c9-1577-460e-b668-57374a0216c3_Method">
    <vt:lpwstr>Standard</vt:lpwstr>
  </property>
  <property fmtid="{D5CDD505-2E9C-101B-9397-08002B2CF9AE}" pid="5" name="MSIP_Label_f604d2c9-1577-460e-b668-57374a0216c3_Name">
    <vt:lpwstr>f604d2c9-1577-460e-b668-57374a0216c3</vt:lpwstr>
  </property>
  <property fmtid="{D5CDD505-2E9C-101B-9397-08002B2CF9AE}" pid="6" name="MSIP_Label_f604d2c9-1577-460e-b668-57374a0216c3_SiteId">
    <vt:lpwstr>1676489c-5c72-46b7-ba63-9ab90c4aad44</vt:lpwstr>
  </property>
  <property fmtid="{D5CDD505-2E9C-101B-9397-08002B2CF9AE}" pid="7" name="MSIP_Label_f604d2c9-1577-460e-b668-57374a0216c3_ActionId">
    <vt:lpwstr>19e42854-a7f6-4415-a40f-01f30cf7f099</vt:lpwstr>
  </property>
  <property fmtid="{D5CDD505-2E9C-101B-9397-08002B2CF9AE}" pid="8" name="MSIP_Label_f604d2c9-1577-460e-b668-57374a0216c3_ContentBits">
    <vt:lpwstr>2</vt:lpwstr>
  </property>
</Properties>
</file>