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81" w:rsidRDefault="000B1581">
      <w:r>
        <w:t xml:space="preserve">Lohjan eläkkeensaajien päiväretki Kaarinaan 5.11.2013 (kuvat Lea Heinonen-Eerola). </w:t>
      </w:r>
    </w:p>
    <w:p w:rsidR="000B1581" w:rsidRDefault="000B1581">
      <w:r>
        <w:t>Kuusiston kirkossa kuultiin runoja ja lauluja.</w:t>
      </w:r>
    </w:p>
    <w:p w:rsidR="000B1581" w:rsidRDefault="000B1581">
      <w:r>
        <w:rPr>
          <w:noProof/>
          <w:lang w:eastAsia="fi-F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uva 0" o:spid="_x0000_i1025" type="#_x0000_t75" alt="Tuula Kuusiston kirkossa 5.11.2013.jpg" style="width:269.25pt;height:285.75pt;visibility:visible">
            <v:imagedata r:id="rId4" o:title=""/>
          </v:shape>
        </w:pict>
      </w:r>
    </w:p>
    <w:p w:rsidR="000B1581" w:rsidRDefault="000B1581">
      <w:r>
        <w:t>Tuula Saarinen / runokerho Helokit</w:t>
      </w:r>
    </w:p>
    <w:p w:rsidR="000B1581" w:rsidRDefault="000B1581">
      <w:r>
        <w:rPr>
          <w:noProof/>
          <w:lang w:eastAsia="fi-FI"/>
        </w:rPr>
        <w:pict>
          <v:shape id="Kuva 1" o:spid="_x0000_i1026" type="#_x0000_t75" alt="Terttu Kuusiston kirkossa 5.11.2013.jpg" style="width:269.25pt;height:240.75pt;visibility:visible">
            <v:imagedata r:id="rId5" o:title=""/>
          </v:shape>
        </w:pict>
      </w:r>
    </w:p>
    <w:p w:rsidR="000B1581" w:rsidRDefault="000B1581">
      <w:r>
        <w:t>Terttu Hakala / runokerho Helokit</w:t>
      </w:r>
    </w:p>
    <w:p w:rsidR="000B1581" w:rsidRDefault="000B1581">
      <w:r>
        <w:br w:type="page"/>
      </w:r>
    </w:p>
    <w:p w:rsidR="000B1581" w:rsidRDefault="000B1581">
      <w:pPr>
        <w:rPr>
          <w:noProof/>
          <w:lang w:eastAsia="fi-FI"/>
        </w:rPr>
      </w:pPr>
      <w:r>
        <w:rPr>
          <w:noProof/>
          <w:lang w:eastAsia="fi-FI"/>
        </w:rPr>
        <w:pict>
          <v:shape id="Kuva 7" o:spid="_x0000_i1027" type="#_x0000_t75" alt="Lohjan eläkkeensaajat_2 Kaarinan-teatterissa 5.11.2013.jpg" style="width:398.25pt;height:269.25pt;visibility:visible">
            <v:imagedata r:id="rId6" o:title=""/>
          </v:shape>
        </w:pict>
      </w:r>
    </w:p>
    <w:p w:rsidR="000B1581" w:rsidRDefault="000B1581">
      <w:pPr>
        <w:rPr>
          <w:noProof/>
          <w:lang w:eastAsia="fi-FI"/>
        </w:rPr>
      </w:pPr>
      <w:r>
        <w:rPr>
          <w:noProof/>
          <w:lang w:eastAsia="fi-FI"/>
        </w:rPr>
        <w:t>Kaarina-teatterin kahviossa Minna Saarinen kertoi tulevasta yllätysohjelmasta.</w:t>
      </w:r>
    </w:p>
    <w:p w:rsidR="000B1581" w:rsidRDefault="000B1581">
      <w:r>
        <w:rPr>
          <w:noProof/>
          <w:lang w:eastAsia="fi-FI"/>
        </w:rPr>
        <w:pict>
          <v:shape id="Kuva 2" o:spid="_x0000_i1028" type="#_x0000_t75" alt="Minna ja Lohjan eläkkeensaajat Kaarina-teatterissa 5.11.2013.jpg" style="width:477pt;height:286.5pt;visibility:visible">
            <v:imagedata r:id="rId7" o:title=""/>
          </v:shape>
        </w:pict>
      </w:r>
    </w:p>
    <w:p w:rsidR="000B1581" w:rsidRDefault="000B1581"/>
    <w:p w:rsidR="000B1581" w:rsidRDefault="000B1581"/>
    <w:p w:rsidR="000B1581" w:rsidRDefault="000B1581">
      <w:r>
        <w:br w:type="page"/>
      </w:r>
    </w:p>
    <w:p w:rsidR="000B1581" w:rsidRDefault="000B1581">
      <w:r>
        <w:t xml:space="preserve">Ensi-ilta! Sirpa Toivola esitti yhden naisen komedian Shirley Valentine (ohj. Mikko Rantanen).  </w:t>
      </w:r>
    </w:p>
    <w:p w:rsidR="000B1581" w:rsidRDefault="000B1581">
      <w:r>
        <w:rPr>
          <w:noProof/>
          <w:lang w:eastAsia="fi-FI"/>
        </w:rPr>
        <w:pict>
          <v:shape id="Kuva 3" o:spid="_x0000_i1029" type="#_x0000_t75" alt="Sirpa_1 Kaarina-teatterissa 5.11.2013.jpg" style="width:3in;height:312pt;visibility:visible">
            <v:imagedata r:id="rId8" o:title=""/>
          </v:shape>
        </w:pict>
      </w:r>
    </w:p>
    <w:p w:rsidR="000B1581" w:rsidRDefault="000B1581" w:rsidP="001F688B">
      <w:pPr>
        <w:jc w:val="right"/>
      </w:pPr>
      <w:r>
        <w:rPr>
          <w:noProof/>
          <w:lang w:eastAsia="fi-FI"/>
        </w:rPr>
        <w:pict>
          <v:shape id="Kuva 8" o:spid="_x0000_i1030" type="#_x0000_t75" alt="Lohjan eläkkeensaajat Kaarina-teatterissa 5.11.2013.jpg" style="width:396pt;height:295.5pt;visibility:visible">
            <v:imagedata r:id="rId9" o:title=""/>
          </v:shape>
        </w:pict>
      </w:r>
    </w:p>
    <w:p w:rsidR="000B1581" w:rsidRDefault="000B1581">
      <w:r>
        <w:br w:type="page"/>
      </w:r>
    </w:p>
    <w:p w:rsidR="000B1581" w:rsidRDefault="000B1581">
      <w:r>
        <w:rPr>
          <w:noProof/>
          <w:lang w:eastAsia="fi-FI"/>
        </w:rPr>
        <w:pict>
          <v:shape id="Kuva 4" o:spid="_x0000_i1031" type="#_x0000_t75" alt="Minna ja Sirpa Kaarina-teatterissa 5.11.2013.jpg" style="width:309.75pt;height:258.75pt;visibility:visible">
            <v:imagedata r:id="rId10" o:title=""/>
          </v:shape>
        </w:pict>
      </w:r>
    </w:p>
    <w:p w:rsidR="000B1581" w:rsidRDefault="000B1581">
      <w:r>
        <w:t>Minna Saarinen ja Sirpa Toivola (eli salaperäinen Neiti F)</w:t>
      </w:r>
    </w:p>
    <w:p w:rsidR="000B1581" w:rsidRDefault="000B1581">
      <w:r>
        <w:rPr>
          <w:noProof/>
          <w:lang w:eastAsia="fi-FI"/>
        </w:rPr>
        <w:pict>
          <v:shape id="Kuva 6" o:spid="_x0000_i1032" type="#_x0000_t75" alt="Tuulikki ja Minna Kaarina-teatterissa 5.11.2013.jpg" style="width:311.25pt;height:234pt;visibility:visible">
            <v:imagedata r:id="rId11" o:title=""/>
          </v:shape>
        </w:pict>
      </w:r>
    </w:p>
    <w:p w:rsidR="000B1581" w:rsidRDefault="000B1581">
      <w:r>
        <w:t>Tuulikki Nikulainen Kerttu Böhling ja Minna Saarinen</w:t>
      </w:r>
    </w:p>
    <w:p w:rsidR="000B1581" w:rsidRDefault="000B1581">
      <w:r>
        <w:br w:type="page"/>
      </w:r>
    </w:p>
    <w:p w:rsidR="000B1581" w:rsidRDefault="000B1581">
      <w:r>
        <w:rPr>
          <w:noProof/>
          <w:lang w:eastAsia="fi-FI"/>
        </w:rPr>
        <w:pict>
          <v:shape id="Kuva 5" o:spid="_x0000_i1033" type="#_x0000_t75" alt="IMG_7349.JPG" style="width:382.5pt;height:290.25pt;visibility:visible">
            <v:imagedata r:id="rId12" o:title=""/>
          </v:shape>
        </w:pict>
      </w:r>
    </w:p>
    <w:p w:rsidR="000B1581" w:rsidRDefault="000B1581">
      <w:r>
        <w:t xml:space="preserve">Kesämuistoja Kuusistosta! </w:t>
      </w:r>
    </w:p>
    <w:sectPr w:rsidR="000B1581" w:rsidSect="00D650F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7A2E"/>
    <w:rsid w:val="000B1581"/>
    <w:rsid w:val="001F688B"/>
    <w:rsid w:val="00406843"/>
    <w:rsid w:val="005476AD"/>
    <w:rsid w:val="00550532"/>
    <w:rsid w:val="00782E23"/>
    <w:rsid w:val="008E0366"/>
    <w:rsid w:val="00954780"/>
    <w:rsid w:val="009B2FD8"/>
    <w:rsid w:val="00B03637"/>
    <w:rsid w:val="00B03EA0"/>
    <w:rsid w:val="00C05E5B"/>
    <w:rsid w:val="00C17A2E"/>
    <w:rsid w:val="00D53EB3"/>
    <w:rsid w:val="00D650F6"/>
    <w:rsid w:val="00E640C4"/>
    <w:rsid w:val="00ED4DBA"/>
    <w:rsid w:val="00F1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0F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1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7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97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9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9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9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9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5</Pages>
  <Words>59</Words>
  <Characters>484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Lohjan eläkkeensaajien päiväretki Kaarinaan 5</dc:title>
  <dc:subject/>
  <dc:creator>Lea Heinonen-Eerola</dc:creator>
  <cp:keywords/>
  <dc:description/>
  <cp:lastModifiedBy>Jarmo Niemi</cp:lastModifiedBy>
  <cp:revision>3</cp:revision>
  <dcterms:created xsi:type="dcterms:W3CDTF">2013-11-07T20:03:00Z</dcterms:created>
  <dcterms:modified xsi:type="dcterms:W3CDTF">2013-11-08T19:54:00Z</dcterms:modified>
</cp:coreProperties>
</file>