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FBF3" w14:textId="019821A2" w:rsidR="003721C8" w:rsidRDefault="00B74CEC">
      <w:r w:rsidRPr="00B74CEC">
        <w:drawing>
          <wp:inline distT="0" distB="0" distL="0" distR="0" wp14:anchorId="444EFF32" wp14:editId="31BDFDF9">
            <wp:extent cx="6120130" cy="3297555"/>
            <wp:effectExtent l="0" t="0" r="0" b="0"/>
            <wp:docPr id="2048545199" name="Kuva 1" descr="Kuva, joka sisältää kohteen teksti, kuvakaappaus, Housut, muotoi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45199" name="Kuva 1" descr="Kuva, joka sisältää kohteen teksti, kuvakaappaus, Housut, muotoilu&#10;&#10;Tekoälyllä luotu sisältö voi olla virheellistä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C535" w14:textId="77777777" w:rsidR="00B74CEC" w:rsidRDefault="00B74CEC"/>
    <w:p w14:paraId="452C5E19" w14:textId="7A1CB5D5" w:rsidR="00B74CEC" w:rsidRDefault="00B74CEC">
      <w:r w:rsidRPr="00B74CEC">
        <w:drawing>
          <wp:inline distT="0" distB="0" distL="0" distR="0" wp14:anchorId="3A78AFE1" wp14:editId="384E5E25">
            <wp:extent cx="6120130" cy="3282315"/>
            <wp:effectExtent l="0" t="0" r="0" b="0"/>
            <wp:docPr id="147378534" name="Kuva 1" descr="Kuva, joka sisältää kohteen teksti, kuvakaappaus, Housut, muotoi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8534" name="Kuva 1" descr="Kuva, joka sisältää kohteen teksti, kuvakaappaus, Housut, muotoilu&#10;&#10;Tekoälyllä luotu sisältö voi olla virheellistä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1837E" w14:textId="77777777" w:rsidR="00B74CEC" w:rsidRDefault="00B74CEC"/>
    <w:p w14:paraId="79D5366B" w14:textId="77777777" w:rsidR="00B74CEC" w:rsidRDefault="00B74CEC"/>
    <w:p w14:paraId="1DF843EF" w14:textId="77777777" w:rsidR="00B74CEC" w:rsidRDefault="00B74CEC"/>
    <w:p w14:paraId="7D329076" w14:textId="77777777" w:rsidR="00B74CEC" w:rsidRDefault="00B74CEC"/>
    <w:p w14:paraId="132C92FC" w14:textId="77777777" w:rsidR="00B74CEC" w:rsidRDefault="00B74CEC"/>
    <w:p w14:paraId="4BD75C23" w14:textId="77777777" w:rsidR="00B74CEC" w:rsidRDefault="00B74CEC"/>
    <w:p w14:paraId="5025634D" w14:textId="0874B267" w:rsidR="00B74CEC" w:rsidRDefault="00B74CEC">
      <w:r w:rsidRPr="00B74CEC">
        <w:lastRenderedPageBreak/>
        <w:drawing>
          <wp:inline distT="0" distB="0" distL="0" distR="0" wp14:anchorId="7FECD8F4" wp14:editId="26503526">
            <wp:extent cx="6120130" cy="3336290"/>
            <wp:effectExtent l="0" t="0" r="0" b="0"/>
            <wp:docPr id="162455337" name="Kuva 1" descr="Kuva, joka sisältää kohteen teksti, kuvakaappa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337" name="Kuva 1" descr="Kuva, joka sisältää kohteen teksti, kuvakaappaus&#10;&#10;Tekoälyllä luotu sisältö voi olla virheellist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AAB9" w14:textId="3D0DCD45" w:rsidR="00B74CEC" w:rsidRDefault="00B74CEC">
      <w:r w:rsidRPr="00B74CEC">
        <w:drawing>
          <wp:inline distT="0" distB="0" distL="0" distR="0" wp14:anchorId="5588A974" wp14:editId="0938793E">
            <wp:extent cx="6120130" cy="3347720"/>
            <wp:effectExtent l="0" t="0" r="0" b="5080"/>
            <wp:docPr id="312604804" name="Kuva 1" descr="Kuva, joka sisältää kohteen teksti, kuvakaappaus, muotoilu, hiha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04804" name="Kuva 1" descr="Kuva, joka sisältää kohteen teksti, kuvakaappaus, muotoilu, hiha&#10;&#10;Tekoälyllä luotu sisältö voi olla virheellist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7F44" w14:textId="77777777" w:rsidR="00B74CEC" w:rsidRDefault="00B74CEC"/>
    <w:p w14:paraId="1DA10069" w14:textId="77777777" w:rsidR="00B74CEC" w:rsidRDefault="00B74CEC"/>
    <w:p w14:paraId="51416B8F" w14:textId="77777777" w:rsidR="00B74CEC" w:rsidRDefault="00B74CEC"/>
    <w:p w14:paraId="78DE5810" w14:textId="77777777" w:rsidR="00B74CEC" w:rsidRDefault="00B74CEC"/>
    <w:p w14:paraId="6D0FBFE3" w14:textId="77777777" w:rsidR="00B74CEC" w:rsidRDefault="00B74CEC"/>
    <w:p w14:paraId="35449EB3" w14:textId="77777777" w:rsidR="00B74CEC" w:rsidRDefault="00B74CEC"/>
    <w:p w14:paraId="3621E8CD" w14:textId="77777777" w:rsidR="00B74CEC" w:rsidRDefault="00B74CEC"/>
    <w:p w14:paraId="1043FA79" w14:textId="69F87B21" w:rsidR="00B74CEC" w:rsidRDefault="00B74CEC">
      <w:r w:rsidRPr="00B74CEC">
        <w:lastRenderedPageBreak/>
        <w:drawing>
          <wp:inline distT="0" distB="0" distL="0" distR="0" wp14:anchorId="7C989580" wp14:editId="70F2AB3B">
            <wp:extent cx="6120130" cy="3335655"/>
            <wp:effectExtent l="0" t="0" r="0" b="0"/>
            <wp:docPr id="527243796" name="Kuva 1" descr="Kuva, joka sisältää kohteen teksti, kuvakaappaus, muotoilu, hiha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243796" name="Kuva 1" descr="Kuva, joka sisältää kohteen teksti, kuvakaappaus, muotoilu, hiha&#10;&#10;Tekoälyllä luotu sisältö voi olla virheellist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42CAD" w14:textId="7BAB7E8B" w:rsidR="00B74CEC" w:rsidRDefault="00B74CEC">
      <w:r w:rsidRPr="00B74CEC">
        <w:drawing>
          <wp:inline distT="0" distB="0" distL="0" distR="0" wp14:anchorId="7D2290BB" wp14:editId="0F6F0789">
            <wp:extent cx="6120130" cy="3393440"/>
            <wp:effectExtent l="0" t="0" r="0" b="0"/>
            <wp:docPr id="1119696518" name="Kuva 1" descr="Kuva, joka sisältää kohteen teksti, takki, kuvakaappaus, muotoi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96518" name="Kuva 1" descr="Kuva, joka sisältää kohteen teksti, takki, kuvakaappaus, muotoilu&#10;&#10;Tekoälyllä luotu sisältö voi olla virheellist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1C5E" w14:textId="77777777" w:rsidR="00B74CEC" w:rsidRDefault="00B74CEC"/>
    <w:p w14:paraId="3567635E" w14:textId="77777777" w:rsidR="00B74CEC" w:rsidRDefault="00B74CEC"/>
    <w:p w14:paraId="12E74784" w14:textId="77777777" w:rsidR="00B74CEC" w:rsidRDefault="00B74CEC"/>
    <w:p w14:paraId="59BA69C9" w14:textId="77777777" w:rsidR="00B74CEC" w:rsidRDefault="00B74CEC"/>
    <w:p w14:paraId="456CC7BB" w14:textId="77777777" w:rsidR="00B74CEC" w:rsidRDefault="00B74CEC"/>
    <w:p w14:paraId="543D01EE" w14:textId="77777777" w:rsidR="00B74CEC" w:rsidRDefault="00B74CEC"/>
    <w:p w14:paraId="1B801DD2" w14:textId="77777777" w:rsidR="00B74CEC" w:rsidRDefault="00B74CEC"/>
    <w:p w14:paraId="5A3B41FE" w14:textId="06D03E21" w:rsidR="00B74CEC" w:rsidRDefault="00B74CEC">
      <w:r w:rsidRPr="00B74CEC">
        <w:lastRenderedPageBreak/>
        <w:drawing>
          <wp:inline distT="0" distB="0" distL="0" distR="0" wp14:anchorId="7DEC1FFF" wp14:editId="464160D7">
            <wp:extent cx="6120130" cy="3611880"/>
            <wp:effectExtent l="0" t="0" r="0" b="7620"/>
            <wp:docPr id="1172418475" name="Kuva 1" descr="Kuva, joka sisältää kohteen teksti, kuvakaappa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18475" name="Kuva 1" descr="Kuva, joka sisältää kohteen teksti, kuvakaappaus&#10;&#10;Tekoälyllä luotu sisältö voi olla virheellist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0F69B" w14:textId="76A61F68" w:rsidR="00B74CEC" w:rsidRDefault="00B74CEC">
      <w:r w:rsidRPr="00B74CEC">
        <w:drawing>
          <wp:inline distT="0" distB="0" distL="0" distR="0" wp14:anchorId="5E0FDE01" wp14:editId="0CAE17C6">
            <wp:extent cx="6120130" cy="3828415"/>
            <wp:effectExtent l="0" t="0" r="0" b="635"/>
            <wp:docPr id="1972257079" name="Kuva 1" descr="Kuva, joka sisältää kohteen teksti, kuvakaappaus, puss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57079" name="Kuva 1" descr="Kuva, joka sisältää kohteen teksti, kuvakaappaus, pussi&#10;&#10;Tekoälyllä luotu sisältö voi olla virheellist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4CEC" w:rsidSect="00B74CEC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EC"/>
    <w:rsid w:val="003721C8"/>
    <w:rsid w:val="006A272E"/>
    <w:rsid w:val="00B7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E2AB"/>
  <w15:chartTrackingRefBased/>
  <w15:docId w15:val="{4D352584-CF99-4948-9404-46B4CFD2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%20Shared\Terveystalo%20Templates\Microsoft%20tyhj&#228;%20asiakirj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Microsoft tyhjä asiakirja</Template>
  <TotalTime>1</TotalTime>
  <Pages>4</Pages>
  <Words>4</Words>
  <Characters>33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Virtanen Melina</dc:creator>
  <cp:keywords/>
  <dc:description/>
  <cp:lastModifiedBy>Virtanen Melina</cp:lastModifiedBy>
  <cp:revision>1</cp:revision>
  <cp:lastPrinted>2026-01-09T11:03:00Z</cp:lastPrinted>
  <dcterms:created xsi:type="dcterms:W3CDTF">2026-01-09T10:59:00Z</dcterms:created>
  <dcterms:modified xsi:type="dcterms:W3CDTF">2026-01-09T11:04:00Z</dcterms:modified>
</cp:coreProperties>
</file>