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ehtisen yleisen asettelun taulukko"/>
      </w:tblPr>
      <w:tblGrid>
        <w:gridCol w:w="7200"/>
        <w:gridCol w:w="144"/>
        <w:gridCol w:w="3456"/>
      </w:tblGrid>
      <w:tr w:rsidR="0095102E" w14:paraId="6924B671" w14:textId="77777777" w:rsidTr="0008478C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ehtisen leipätekstin sisällön asettelu"/>
            </w:tblPr>
            <w:tblGrid>
              <w:gridCol w:w="7200"/>
            </w:tblGrid>
            <w:tr w:rsidR="0095102E" w14:paraId="3D6659CB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66EA164C" w14:textId="4A520B4B" w:rsidR="0095102E" w:rsidRDefault="007C2CE0">
                  <w:r w:rsidRPr="007C2CE0">
                    <w:rPr>
                      <w:rStyle w:val="eop"/>
                      <w:rFonts w:cs="Arial"/>
                    </w:rPr>
                    <w:t> </w:t>
                  </w:r>
                  <w:r w:rsidR="00A862D6" w:rsidRPr="007C2CE0">
                    <w:t xml:space="preserve"> </w:t>
                  </w:r>
                  <w:r w:rsidR="006A13E7">
                    <w:rPr>
                      <w:noProof/>
                      <w:lang w:eastAsia="fi-FI"/>
                    </w:rPr>
                    <w:drawing>
                      <wp:inline distT="0" distB="0" distL="0" distR="0" wp14:anchorId="51B98DED" wp14:editId="56868C12">
                        <wp:extent cx="4743450" cy="4743450"/>
                        <wp:effectExtent l="0" t="0" r="0" b="0"/>
                        <wp:docPr id="1" name="Kuv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716" cy="47437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102E" w14:paraId="390E9861" w14:textId="77777777" w:rsidTr="003B2C2A">
              <w:trPr>
                <w:trHeight w:hRule="exact" w:val="7254"/>
              </w:trPr>
              <w:tc>
                <w:tcPr>
                  <w:tcW w:w="7200" w:type="dxa"/>
                </w:tcPr>
                <w:p w14:paraId="1A8FA813" w14:textId="77777777" w:rsidR="0095102E" w:rsidRPr="00422F6F" w:rsidRDefault="00422F6F">
                  <w:pPr>
                    <w:pStyle w:val="Alaotsikko"/>
                    <w:rPr>
                      <w:color w:val="97C83C" w:themeColor="accent2"/>
                      <w:sz w:val="96"/>
                      <w:szCs w:val="96"/>
                    </w:rPr>
                  </w:pPr>
                  <w:bookmarkStart w:id="0" w:name="_Hlk70583435"/>
                  <w:r w:rsidRPr="00422F6F">
                    <w:rPr>
                      <w:color w:val="97C83C" w:themeColor="accent2"/>
                      <w:sz w:val="96"/>
                      <w:szCs w:val="96"/>
                    </w:rPr>
                    <w:t>Tervetuloa</w:t>
                  </w:r>
                </w:p>
                <w:p w14:paraId="142FA6E3" w14:textId="77777777" w:rsidR="0095102E" w:rsidRPr="00422F6F" w:rsidRDefault="00422F6F" w:rsidP="00422F6F">
                  <w:pPr>
                    <w:pStyle w:val="Otsikko"/>
                    <w:spacing w:line="192" w:lineRule="auto"/>
                    <w:rPr>
                      <w:color w:val="EC6814" w:themeColor="accent4"/>
                      <w:sz w:val="72"/>
                      <w:szCs w:val="72"/>
                    </w:rPr>
                  </w:pPr>
                  <w:r w:rsidRPr="00422F6F">
                    <w:rPr>
                      <w:color w:val="EC6814" w:themeColor="accent4"/>
                      <w:sz w:val="72"/>
                      <w:szCs w:val="72"/>
                    </w:rPr>
                    <w:t>Sporttileirille</w:t>
                  </w:r>
                </w:p>
                <w:bookmarkEnd w:id="0"/>
                <w:p w14:paraId="03221EF8" w14:textId="77777777" w:rsidR="0095102E" w:rsidRPr="0057264F" w:rsidRDefault="00141FB9">
                  <w:pPr>
                    <w:pStyle w:val="Otsikko1"/>
                    <w:rPr>
                      <w:sz w:val="22"/>
                      <w:szCs w:val="22"/>
                      <w:u w:val="single"/>
                    </w:rPr>
                  </w:pPr>
                  <w:r w:rsidRPr="0057264F">
                    <w:rPr>
                      <w:sz w:val="22"/>
                      <w:szCs w:val="22"/>
                      <w:u w:val="single"/>
                    </w:rPr>
                    <w:t>Leiriaika</w:t>
                  </w:r>
                </w:p>
                <w:p w14:paraId="4F0AD507" w14:textId="0B998C17" w:rsidR="0095102E" w:rsidRPr="00C22DA5" w:rsidRDefault="00422F6F" w:rsidP="003B5153">
                  <w:pPr>
                    <w:spacing w:line="288" w:lineRule="auto"/>
                    <w:jc w:val="both"/>
                    <w:rPr>
                      <w:sz w:val="22"/>
                      <w:szCs w:val="22"/>
                    </w:rPr>
                  </w:pPr>
                  <w:r w:rsidRPr="00C22DA5">
                    <w:rPr>
                      <w:sz w:val="22"/>
                      <w:szCs w:val="22"/>
                    </w:rPr>
                    <w:t xml:space="preserve">Leiri alkaa </w:t>
                  </w:r>
                  <w:r w:rsidRPr="0057264F">
                    <w:rPr>
                      <w:b/>
                      <w:bCs/>
                      <w:sz w:val="22"/>
                      <w:szCs w:val="22"/>
                    </w:rPr>
                    <w:t xml:space="preserve">maanantaina </w:t>
                  </w:r>
                  <w:r w:rsidR="00874E5E">
                    <w:rPr>
                      <w:b/>
                      <w:bCs/>
                      <w:sz w:val="22"/>
                      <w:szCs w:val="22"/>
                    </w:rPr>
                    <w:t>5</w:t>
                  </w:r>
                  <w:r w:rsidR="00C05B90" w:rsidRPr="0057264F">
                    <w:rPr>
                      <w:b/>
                      <w:bCs/>
                      <w:sz w:val="22"/>
                      <w:szCs w:val="22"/>
                    </w:rPr>
                    <w:t>.</w:t>
                  </w:r>
                  <w:r w:rsidR="0040541B" w:rsidRPr="0057264F">
                    <w:rPr>
                      <w:b/>
                      <w:bCs/>
                      <w:sz w:val="22"/>
                      <w:szCs w:val="22"/>
                    </w:rPr>
                    <w:t>6</w:t>
                  </w:r>
                  <w:r w:rsidRPr="0057264F">
                    <w:rPr>
                      <w:b/>
                      <w:bCs/>
                      <w:sz w:val="22"/>
                      <w:szCs w:val="22"/>
                    </w:rPr>
                    <w:t xml:space="preserve">. </w:t>
                  </w:r>
                  <w:r w:rsidR="0040541B" w:rsidRPr="0057264F">
                    <w:rPr>
                      <w:b/>
                      <w:bCs/>
                      <w:sz w:val="22"/>
                      <w:szCs w:val="22"/>
                    </w:rPr>
                    <w:t>klo 8.00–</w:t>
                  </w:r>
                  <w:r w:rsidR="00C350D1">
                    <w:rPr>
                      <w:b/>
                      <w:bCs/>
                      <w:sz w:val="22"/>
                      <w:szCs w:val="22"/>
                    </w:rPr>
                    <w:t>9.00</w:t>
                  </w:r>
                  <w:r w:rsidRPr="0057264F">
                    <w:rPr>
                      <w:b/>
                      <w:bCs/>
                      <w:sz w:val="22"/>
                      <w:szCs w:val="22"/>
                    </w:rPr>
                    <w:t xml:space="preserve"> ilmoittautumisella, Ounasrinteen koulun </w:t>
                  </w:r>
                  <w:r w:rsidR="00C05B90" w:rsidRPr="0057264F">
                    <w:rPr>
                      <w:b/>
                      <w:bCs/>
                      <w:sz w:val="22"/>
                      <w:szCs w:val="22"/>
                    </w:rPr>
                    <w:t>pääaulassa</w:t>
                  </w:r>
                  <w:r w:rsidRPr="00C22DA5">
                    <w:rPr>
                      <w:sz w:val="22"/>
                      <w:szCs w:val="22"/>
                    </w:rPr>
                    <w:t xml:space="preserve">. </w:t>
                  </w:r>
                  <w:r w:rsidRPr="002D27C1">
                    <w:rPr>
                      <w:sz w:val="22"/>
                      <w:szCs w:val="22"/>
                    </w:rPr>
                    <w:t xml:space="preserve">Leiri päättyy torstaina </w:t>
                  </w:r>
                  <w:r w:rsidR="00874E5E">
                    <w:rPr>
                      <w:sz w:val="22"/>
                      <w:szCs w:val="22"/>
                    </w:rPr>
                    <w:t>8</w:t>
                  </w:r>
                  <w:r w:rsidRPr="002D27C1">
                    <w:rPr>
                      <w:sz w:val="22"/>
                      <w:szCs w:val="22"/>
                    </w:rPr>
                    <w:t>.</w:t>
                  </w:r>
                  <w:r w:rsidR="0040541B" w:rsidRPr="002D27C1">
                    <w:rPr>
                      <w:sz w:val="22"/>
                      <w:szCs w:val="22"/>
                    </w:rPr>
                    <w:t>6</w:t>
                  </w:r>
                  <w:r w:rsidR="00C05B90" w:rsidRPr="002D27C1">
                    <w:rPr>
                      <w:sz w:val="22"/>
                      <w:szCs w:val="22"/>
                    </w:rPr>
                    <w:t>.</w:t>
                  </w:r>
                  <w:r w:rsidRPr="002D27C1">
                    <w:rPr>
                      <w:sz w:val="22"/>
                      <w:szCs w:val="22"/>
                    </w:rPr>
                    <w:t xml:space="preserve"> </w:t>
                  </w:r>
                  <w:r w:rsidR="0040541B" w:rsidRPr="002D27C1">
                    <w:rPr>
                      <w:sz w:val="22"/>
                      <w:szCs w:val="22"/>
                    </w:rPr>
                    <w:t>klo 1</w:t>
                  </w:r>
                  <w:r w:rsidR="005964BF">
                    <w:rPr>
                      <w:sz w:val="22"/>
                      <w:szCs w:val="22"/>
                    </w:rPr>
                    <w:t>5</w:t>
                  </w:r>
                  <w:r w:rsidR="0040541B" w:rsidRPr="002D27C1">
                    <w:rPr>
                      <w:sz w:val="22"/>
                      <w:szCs w:val="22"/>
                    </w:rPr>
                    <w:t>.00</w:t>
                  </w:r>
                  <w:r w:rsidRPr="002D27C1">
                    <w:rPr>
                      <w:sz w:val="22"/>
                      <w:szCs w:val="22"/>
                    </w:rPr>
                    <w:t xml:space="preserve"> </w:t>
                  </w:r>
                  <w:r w:rsidR="00C05B90" w:rsidRPr="002D27C1">
                    <w:rPr>
                      <w:sz w:val="22"/>
                      <w:szCs w:val="22"/>
                    </w:rPr>
                    <w:t>l</w:t>
                  </w:r>
                  <w:r w:rsidRPr="002D27C1">
                    <w:rPr>
                      <w:sz w:val="22"/>
                      <w:szCs w:val="22"/>
                    </w:rPr>
                    <w:t>iikuntasalissa.</w:t>
                  </w:r>
                  <w:r w:rsidR="00C22DA5" w:rsidRPr="00C22DA5">
                    <w:rPr>
                      <w:sz w:val="22"/>
                      <w:szCs w:val="22"/>
                    </w:rPr>
                    <w:t xml:space="preserve"> </w:t>
                  </w:r>
                  <w:r w:rsidR="008E732E">
                    <w:rPr>
                      <w:sz w:val="22"/>
                      <w:szCs w:val="22"/>
                    </w:rPr>
                    <w:t>Vanhemmat voivat halutessaan osallistua leirin päätöstilaisuuteen noin klo 14.30 alkaen.</w:t>
                  </w:r>
                </w:p>
                <w:p w14:paraId="6D9B4B94" w14:textId="47BFF58A" w:rsidR="00141FB9" w:rsidRPr="0057264F" w:rsidRDefault="00141FB9" w:rsidP="006A13E7">
                  <w:pPr>
                    <w:spacing w:line="288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57264F">
                    <w:rPr>
                      <w:b/>
                      <w:sz w:val="22"/>
                      <w:szCs w:val="22"/>
                      <w:u w:val="single"/>
                    </w:rPr>
                    <w:t>Leiripaikka</w:t>
                  </w:r>
                </w:p>
                <w:p w14:paraId="3E712EE1" w14:textId="1C5613D9" w:rsidR="00141FB9" w:rsidRDefault="00141FB9" w:rsidP="003B2C2A">
                  <w:pPr>
                    <w:spacing w:line="288" w:lineRule="auto"/>
                    <w:rPr>
                      <w:sz w:val="22"/>
                      <w:szCs w:val="22"/>
                    </w:rPr>
                  </w:pPr>
                  <w:r w:rsidRPr="00C22DA5">
                    <w:rPr>
                      <w:sz w:val="22"/>
                      <w:szCs w:val="22"/>
                    </w:rPr>
                    <w:t>Ounasrinteen koulu, Matkajängäntie 5, 96400 Rovaniemi</w:t>
                  </w:r>
                  <w:r w:rsidR="0008478C" w:rsidRPr="00C22DA5">
                    <w:rPr>
                      <w:sz w:val="22"/>
                      <w:szCs w:val="22"/>
                    </w:rPr>
                    <w:t>.</w:t>
                  </w:r>
                </w:p>
                <w:p w14:paraId="04BE8665" w14:textId="77777777" w:rsidR="003B2C2A" w:rsidRPr="0057264F" w:rsidRDefault="003B2C2A" w:rsidP="003B2C2A">
                  <w:pPr>
                    <w:spacing w:line="288" w:lineRule="auto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57264F">
                    <w:rPr>
                      <w:b/>
                      <w:sz w:val="22"/>
                      <w:szCs w:val="22"/>
                      <w:u w:val="single"/>
                    </w:rPr>
                    <w:t>Vakuutukset</w:t>
                  </w:r>
                </w:p>
                <w:p w14:paraId="48BB6B02" w14:textId="77777777" w:rsidR="003B2C2A" w:rsidRDefault="003B2C2A" w:rsidP="003B2C2A">
                  <w:pPr>
                    <w:spacing w:line="288" w:lineRule="auto"/>
                  </w:pPr>
                  <w:r w:rsidRPr="00C22DA5">
                    <w:rPr>
                      <w:sz w:val="22"/>
                      <w:szCs w:val="22"/>
                    </w:rPr>
                    <w:t>Leiriläiset ovat vakuutettuja leirin ajan</w:t>
                  </w:r>
                  <w:r>
                    <w:t>.</w:t>
                  </w:r>
                </w:p>
                <w:p w14:paraId="2E29BA94" w14:textId="77777777" w:rsidR="00365DBD" w:rsidRDefault="00365DBD" w:rsidP="003B2C2A">
                  <w:pPr>
                    <w:spacing w:line="288" w:lineRule="auto"/>
                  </w:pPr>
                </w:p>
                <w:p w14:paraId="2EE59840" w14:textId="113D00D3" w:rsidR="00365DBD" w:rsidRPr="006C2446" w:rsidRDefault="00365DBD" w:rsidP="003B2C2A">
                  <w:pPr>
                    <w:spacing w:line="288" w:lineRule="auto"/>
                    <w:rPr>
                      <w:b/>
                      <w:bCs/>
                    </w:rPr>
                  </w:pPr>
                  <w:r w:rsidRPr="0057264F">
                    <w:rPr>
                      <w:b/>
                      <w:bCs/>
                      <w:highlight w:val="yellow"/>
                    </w:rPr>
                    <w:t>LUETHAN HUOLEL</w:t>
                  </w:r>
                  <w:r w:rsidR="006C2446" w:rsidRPr="0057264F">
                    <w:rPr>
                      <w:b/>
                      <w:bCs/>
                      <w:highlight w:val="yellow"/>
                    </w:rPr>
                    <w:t>LISESTI KOKO KIRJEEN LÄPI</w:t>
                  </w:r>
                </w:p>
              </w:tc>
            </w:tr>
            <w:tr w:rsidR="0095102E" w14:paraId="01000D52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7FF8A5DD" w14:textId="4E2B26B5" w:rsidR="0095102E" w:rsidRDefault="003B2C2A">
                  <w:r>
                    <w:rPr>
                      <w:noProof/>
                      <w:lang w:eastAsia="fi-FI"/>
                    </w:rPr>
                    <w:drawing>
                      <wp:inline distT="0" distB="0" distL="0" distR="0" wp14:anchorId="6878BEAD" wp14:editId="219B5CCD">
                        <wp:extent cx="1047750" cy="783193"/>
                        <wp:effectExtent l="0" t="0" r="0" b="0"/>
                        <wp:docPr id="10" name="Kuv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n_paikkamerkki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034" cy="798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0BA3FB" w14:textId="77777777" w:rsidR="0095102E" w:rsidRDefault="0095102E"/>
        </w:tc>
        <w:tc>
          <w:tcPr>
            <w:tcW w:w="144" w:type="dxa"/>
          </w:tcPr>
          <w:p w14:paraId="2B9EBFEF" w14:textId="77777777" w:rsidR="0095102E" w:rsidRDefault="0095102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ehtisen sivupalkin asettelu"/>
            </w:tblPr>
            <w:tblGrid>
              <w:gridCol w:w="3456"/>
            </w:tblGrid>
            <w:tr w:rsidR="0095102E" w14:paraId="2C16CF26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0435FA7C" w14:textId="2DDC9505" w:rsidR="0095102E" w:rsidRPr="00422F6F" w:rsidRDefault="00422F6F">
                  <w:pPr>
                    <w:pStyle w:val="Otsikko2"/>
                  </w:pPr>
                  <w:r w:rsidRPr="00422F6F">
                    <w:t xml:space="preserve">Ilmoittautuminen ma </w:t>
                  </w:r>
                  <w:r w:rsidR="00874E5E">
                    <w:t>5</w:t>
                  </w:r>
                  <w:r w:rsidR="00C05B90">
                    <w:t>.</w:t>
                  </w:r>
                  <w:r w:rsidR="00C86F9E">
                    <w:t>6</w:t>
                  </w:r>
                  <w:r w:rsidRPr="00422F6F">
                    <w:t xml:space="preserve">. </w:t>
                  </w:r>
                  <w:r w:rsidR="0040541B" w:rsidRPr="00422F6F">
                    <w:t xml:space="preserve">klo </w:t>
                  </w:r>
                  <w:r w:rsidR="0040541B">
                    <w:t>8</w:t>
                  </w:r>
                  <w:r w:rsidR="0040541B" w:rsidRPr="00422F6F">
                    <w:t>.00–</w:t>
                  </w:r>
                  <w:r w:rsidR="008E732E">
                    <w:t>9</w:t>
                  </w:r>
                  <w:r w:rsidR="0040541B" w:rsidRPr="00422F6F">
                    <w:t>.</w:t>
                  </w:r>
                  <w:r w:rsidR="008E732E">
                    <w:t>0</w:t>
                  </w:r>
                  <w:r w:rsidR="0040541B" w:rsidRPr="00422F6F">
                    <w:t>0</w:t>
                  </w:r>
                  <w:r w:rsidRPr="00422F6F">
                    <w:t xml:space="preserve"> Ounasrinteen koulun </w:t>
                  </w:r>
                  <w:r w:rsidR="00C05B90">
                    <w:t>pääaulassa</w:t>
                  </w:r>
                </w:p>
                <w:p w14:paraId="25D7258A" w14:textId="77777777" w:rsidR="0095102E" w:rsidRDefault="0095102E">
                  <w:pPr>
                    <w:pStyle w:val="Rivi"/>
                  </w:pPr>
                </w:p>
                <w:p w14:paraId="49C7E557" w14:textId="7C2D8927" w:rsidR="0095102E" w:rsidRDefault="00422F6F">
                  <w:pPr>
                    <w:pStyle w:val="Otsikko2"/>
                  </w:pPr>
                  <w:r>
                    <w:t>Toiminnallisia rasteja ja uusia kavereita</w:t>
                  </w:r>
                </w:p>
                <w:p w14:paraId="14B61C04" w14:textId="77777777" w:rsidR="0095102E" w:rsidRDefault="0095102E">
                  <w:pPr>
                    <w:pStyle w:val="Rivi"/>
                  </w:pPr>
                </w:p>
                <w:p w14:paraId="295D7E07" w14:textId="77777777" w:rsidR="0095102E" w:rsidRDefault="00422F6F">
                  <w:pPr>
                    <w:pStyle w:val="Otsikko2"/>
                  </w:pPr>
                  <w:r>
                    <w:t>Uintiretki Santasportille yhtenä päivänä</w:t>
                  </w:r>
                </w:p>
                <w:p w14:paraId="02B88B58" w14:textId="77777777" w:rsidR="0095102E" w:rsidRDefault="0095102E">
                  <w:pPr>
                    <w:pStyle w:val="Rivi"/>
                  </w:pPr>
                </w:p>
                <w:p w14:paraId="7CC6564D" w14:textId="79F399D8" w:rsidR="0095102E" w:rsidRDefault="00422F6F">
                  <w:pPr>
                    <w:pStyle w:val="Otsikko2"/>
                  </w:pPr>
                  <w:r>
                    <w:t xml:space="preserve">Leiridisko, josta vastaa DJ </w:t>
                  </w:r>
                  <w:proofErr w:type="spellStart"/>
                  <w:r>
                    <w:t>Juke</w:t>
                  </w:r>
                  <w:proofErr w:type="spellEnd"/>
                </w:p>
                <w:p w14:paraId="5FE9D60A" w14:textId="77777777" w:rsidR="0095102E" w:rsidRDefault="0095102E">
                  <w:pPr>
                    <w:pStyle w:val="Rivi"/>
                  </w:pPr>
                </w:p>
                <w:p w14:paraId="28C5172D" w14:textId="77777777" w:rsidR="0095102E" w:rsidRDefault="00986FCA">
                  <w:pPr>
                    <w:pStyle w:val="Otsikko2"/>
                  </w:pPr>
                  <w:r>
                    <w:t>Mahtavaa, että olet mukana!</w:t>
                  </w:r>
                </w:p>
              </w:tc>
            </w:tr>
            <w:tr w:rsidR="0095102E" w14:paraId="13E6F828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0215A852" w14:textId="77777777" w:rsidR="0095102E" w:rsidRDefault="0095102E"/>
              </w:tc>
            </w:tr>
            <w:tr w:rsidR="0095102E" w14:paraId="3DB5089C" w14:textId="77777777" w:rsidTr="006A13E7">
              <w:trPr>
                <w:trHeight w:hRule="exact" w:val="4501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1ECACA03" w14:textId="77777777" w:rsidR="0095102E" w:rsidRDefault="00422F6F">
                  <w:pPr>
                    <w:pStyle w:val="Otsikko3"/>
                  </w:pPr>
                  <w:r>
                    <w:t>Yhteystiedot</w:t>
                  </w:r>
                </w:p>
                <w:p w14:paraId="64B49766" w14:textId="77777777" w:rsidR="0095102E" w:rsidRDefault="00000000">
                  <w:pPr>
                    <w:pStyle w:val="Yhteystiedot"/>
                  </w:pPr>
                  <w:sdt>
                    <w:sdtPr>
                      <w:id w:val="857003158"/>
                      <w:placeholder>
                        <w:docPart w:val="7E34BDCC4E8F4AEDA5242CB5E6F4AC47"/>
                      </w:placeholder>
                      <w15:appearance w15:val="hidden"/>
                      <w:text w:multiLine="1"/>
                    </w:sdtPr>
                    <w:sdtContent>
                      <w:r w:rsidR="00422F6F">
                        <w:t>Leiripuhelin:</w:t>
                      </w:r>
                      <w:r w:rsidR="00986FCA">
                        <w:t xml:space="preserve"> </w:t>
                      </w:r>
                      <w:r w:rsidR="00986FCA">
                        <w:br/>
                        <w:t>0400 693 321</w:t>
                      </w:r>
                    </w:sdtContent>
                  </w:sdt>
                </w:p>
                <w:p w14:paraId="340BBA13" w14:textId="77777777" w:rsidR="0095102E" w:rsidRDefault="002E599A">
                  <w:pPr>
                    <w:pStyle w:val="Pivmr"/>
                  </w:pPr>
                  <w:r>
                    <w:t>Ounasrinteen koulu</w:t>
                  </w:r>
                </w:p>
                <w:p w14:paraId="40EE36A8" w14:textId="77777777" w:rsidR="002E599A" w:rsidRDefault="002E599A">
                  <w:pPr>
                    <w:pStyle w:val="Pivmr"/>
                  </w:pPr>
                  <w:r>
                    <w:t>Matkajängäntie 5</w:t>
                  </w:r>
                </w:p>
                <w:p w14:paraId="409EBAE9" w14:textId="4A531E24" w:rsidR="002E599A" w:rsidRDefault="002E599A">
                  <w:pPr>
                    <w:pStyle w:val="Pivmr"/>
                  </w:pPr>
                  <w:r>
                    <w:t>96400 Rovaniemi</w:t>
                  </w:r>
                </w:p>
                <w:p w14:paraId="71B81A46" w14:textId="77777777" w:rsidR="0057264F" w:rsidRDefault="0057264F">
                  <w:pPr>
                    <w:pStyle w:val="Pivmr"/>
                  </w:pPr>
                </w:p>
                <w:p w14:paraId="247548EC" w14:textId="77777777" w:rsidR="0057264F" w:rsidRPr="0057264F" w:rsidRDefault="0057264F" w:rsidP="0057264F">
                  <w:pPr>
                    <w:pStyle w:val="Pivmr"/>
                  </w:pPr>
                  <w:r w:rsidRPr="0057264F">
                    <w:t>www.lapinliikunta.com</w:t>
                  </w:r>
                </w:p>
                <w:p w14:paraId="0DB39703" w14:textId="26EF2D04" w:rsidR="0057264F" w:rsidRDefault="0057264F">
                  <w:pPr>
                    <w:pStyle w:val="Pivmr"/>
                  </w:pPr>
                </w:p>
              </w:tc>
            </w:tr>
          </w:tbl>
          <w:p w14:paraId="65181D30" w14:textId="77777777" w:rsidR="0095102E" w:rsidRDefault="0095102E"/>
        </w:tc>
      </w:tr>
    </w:tbl>
    <w:p w14:paraId="4077FE7E" w14:textId="4638F009" w:rsidR="00630006" w:rsidRDefault="00630006">
      <w:pPr>
        <w:pStyle w:val="Eivli"/>
      </w:pPr>
    </w:p>
    <w:p w14:paraId="39470043" w14:textId="7E6BA1A1" w:rsidR="00630006" w:rsidRPr="0057264F" w:rsidRDefault="00630006" w:rsidP="00F8170D">
      <w:pPr>
        <w:jc w:val="both"/>
        <w:rPr>
          <w:b/>
          <w:sz w:val="22"/>
          <w:szCs w:val="22"/>
          <w:u w:val="single"/>
        </w:rPr>
      </w:pPr>
      <w:r w:rsidRPr="0057264F">
        <w:rPr>
          <w:b/>
          <w:sz w:val="22"/>
          <w:szCs w:val="22"/>
          <w:u w:val="single"/>
        </w:rPr>
        <w:lastRenderedPageBreak/>
        <w:t>Ruokailu</w:t>
      </w:r>
    </w:p>
    <w:p w14:paraId="18395BB0" w14:textId="3D106D11" w:rsidR="0057264F" w:rsidRPr="00874E5E" w:rsidRDefault="0057264F" w:rsidP="0057264F">
      <w:pPr>
        <w:jc w:val="both"/>
        <w:rPr>
          <w:sz w:val="22"/>
          <w:szCs w:val="22"/>
        </w:rPr>
      </w:pPr>
      <w:r w:rsidRPr="0057264F">
        <w:rPr>
          <w:sz w:val="22"/>
          <w:szCs w:val="22"/>
        </w:rPr>
        <w:t xml:space="preserve">Maanantaista torstaihin leiripäivään kuuluu lounas ja välipala. </w:t>
      </w:r>
      <w:proofErr w:type="spellStart"/>
      <w:r w:rsidRPr="0057264F">
        <w:rPr>
          <w:sz w:val="22"/>
          <w:szCs w:val="22"/>
        </w:rPr>
        <w:t>Yöleiriläisille</w:t>
      </w:r>
      <w:proofErr w:type="spellEnd"/>
      <w:r w:rsidRPr="0057264F">
        <w:rPr>
          <w:sz w:val="22"/>
          <w:szCs w:val="22"/>
        </w:rPr>
        <w:t xml:space="preserve"> pakettiin kuuluu lisäksi aamupala ti-to, päivällinen ma-ke sekä iltapala ma-ke. Ruokailut järjestetään koulun ruokalassa. </w:t>
      </w:r>
      <w:r w:rsidRPr="0057264F">
        <w:rPr>
          <w:b/>
          <w:bCs/>
          <w:sz w:val="22"/>
          <w:szCs w:val="22"/>
        </w:rPr>
        <w:t>Syöttehän kotona tukevan aamupalan maanantaina, jotta lapset jaksavat lounaalle asti</w:t>
      </w:r>
      <w:r w:rsidRPr="0057264F">
        <w:rPr>
          <w:sz w:val="22"/>
          <w:szCs w:val="22"/>
        </w:rPr>
        <w:t>.</w:t>
      </w:r>
      <w:r w:rsidR="00C350D1">
        <w:rPr>
          <w:sz w:val="22"/>
          <w:szCs w:val="22"/>
        </w:rPr>
        <w:t xml:space="preserve"> </w:t>
      </w:r>
      <w:r w:rsidRPr="0057264F">
        <w:rPr>
          <w:sz w:val="22"/>
          <w:szCs w:val="22"/>
        </w:rPr>
        <w:t>Välipalat päivän ajaksi napataan mukaan reppuun lounaalla olevasta linjastosta.</w:t>
      </w:r>
      <w:r w:rsidR="00874E5E">
        <w:rPr>
          <w:sz w:val="22"/>
          <w:szCs w:val="22"/>
        </w:rPr>
        <w:t xml:space="preserve"> Lapsia on hyvä tiedottaa jo ennen leirille saapumista, että </w:t>
      </w:r>
      <w:r w:rsidR="00874E5E">
        <w:rPr>
          <w:b/>
          <w:bCs/>
          <w:sz w:val="22"/>
          <w:szCs w:val="22"/>
        </w:rPr>
        <w:t>kaikki koulun tiloissa suoritettava ruokailu</w:t>
      </w:r>
      <w:r w:rsidR="00874E5E">
        <w:rPr>
          <w:sz w:val="22"/>
          <w:szCs w:val="22"/>
        </w:rPr>
        <w:t>, mukaan lukien eväiden syönti ja muu napostelu tapahtuu koulun ruokalassa. Tämä on koulun yleinen käytäntö.</w:t>
      </w:r>
    </w:p>
    <w:p w14:paraId="5F8AF464" w14:textId="77777777" w:rsidR="00630006" w:rsidRPr="0057264F" w:rsidRDefault="00630006" w:rsidP="00EF2BF2">
      <w:pPr>
        <w:jc w:val="both"/>
        <w:rPr>
          <w:b/>
          <w:sz w:val="22"/>
          <w:szCs w:val="22"/>
          <w:u w:val="single"/>
        </w:rPr>
      </w:pPr>
      <w:r w:rsidRPr="0057264F">
        <w:rPr>
          <w:b/>
          <w:sz w:val="22"/>
          <w:szCs w:val="22"/>
          <w:u w:val="single"/>
        </w:rPr>
        <w:t>Turvallisuus</w:t>
      </w:r>
    </w:p>
    <w:p w14:paraId="5D03F322" w14:textId="77777777" w:rsidR="0057264F" w:rsidRPr="0057264F" w:rsidRDefault="0057264F" w:rsidP="0057264F">
      <w:pPr>
        <w:jc w:val="both"/>
        <w:rPr>
          <w:sz w:val="22"/>
          <w:szCs w:val="22"/>
        </w:rPr>
      </w:pPr>
      <w:r w:rsidRPr="0057264F">
        <w:rPr>
          <w:i/>
          <w:iCs/>
          <w:sz w:val="22"/>
          <w:szCs w:val="22"/>
        </w:rPr>
        <w:t>Ruoka-aineallergiat</w:t>
      </w:r>
      <w:r w:rsidRPr="0057264F">
        <w:rPr>
          <w:sz w:val="22"/>
          <w:szCs w:val="22"/>
        </w:rPr>
        <w:t>: Voit varmistaa keittiöhenkilökunnalta, että ruoka varmasti sopii Sinulle. Olemme tiedottaneet keittiöhenkilökuntaa jo ennakkoon ilmoitetuista ruoka-aineallergioista.</w:t>
      </w:r>
    </w:p>
    <w:p w14:paraId="3D7C266C" w14:textId="500197BA" w:rsidR="00630006" w:rsidRDefault="0057264F" w:rsidP="00EF2BF2">
      <w:pPr>
        <w:jc w:val="both"/>
        <w:rPr>
          <w:sz w:val="22"/>
          <w:szCs w:val="22"/>
        </w:rPr>
      </w:pPr>
      <w:r w:rsidRPr="000657AD">
        <w:rPr>
          <w:i/>
          <w:iCs/>
          <w:sz w:val="22"/>
          <w:szCs w:val="22"/>
        </w:rPr>
        <w:t>Sairaudet</w:t>
      </w:r>
      <w:r>
        <w:rPr>
          <w:sz w:val="22"/>
          <w:szCs w:val="22"/>
        </w:rPr>
        <w:t xml:space="preserve">: </w:t>
      </w:r>
      <w:r w:rsidRPr="00C22DA5">
        <w:rPr>
          <w:sz w:val="22"/>
          <w:szCs w:val="22"/>
        </w:rPr>
        <w:t>jos Sinulla on</w:t>
      </w:r>
      <w:r>
        <w:rPr>
          <w:sz w:val="22"/>
          <w:szCs w:val="22"/>
        </w:rPr>
        <w:t xml:space="preserve"> esimerkiksi</w:t>
      </w:r>
      <w:r w:rsidRPr="00C22DA5">
        <w:rPr>
          <w:sz w:val="22"/>
          <w:szCs w:val="22"/>
        </w:rPr>
        <w:t xml:space="preserve"> diabetes tai jokin muu sairaus, varmistathan, että ohjaajasi tietää asiasta.</w:t>
      </w:r>
      <w:r>
        <w:rPr>
          <w:sz w:val="22"/>
          <w:szCs w:val="22"/>
        </w:rPr>
        <w:t xml:space="preserve"> </w:t>
      </w:r>
      <w:r w:rsidR="00515A03">
        <w:rPr>
          <w:sz w:val="22"/>
          <w:szCs w:val="22"/>
        </w:rPr>
        <w:t>Mikäli Sinulla on sairauteesi lääkitys, huolehdithan vanhemman kanssa, että tarvittavat lääkkeet ovat mukana ja</w:t>
      </w:r>
      <w:r w:rsidR="00252BE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ne otetaan </w:t>
      </w:r>
      <w:r w:rsidR="00515A03">
        <w:rPr>
          <w:sz w:val="22"/>
          <w:szCs w:val="22"/>
        </w:rPr>
        <w:t xml:space="preserve">tarvittavin väliajoin. Sporttileirin ohjaajilla ei ole lääkkeenjakolupia, joten emme </w:t>
      </w:r>
      <w:r w:rsidR="00252BE0">
        <w:rPr>
          <w:sz w:val="22"/>
          <w:szCs w:val="22"/>
        </w:rPr>
        <w:t>anna lapselle missään tilanteessa lääkeaineita konsultoimatta siitä ensin vanhempia. Hyvä tapa on varata mukaan itselle sopivia lääkkeitä</w:t>
      </w:r>
      <w:r>
        <w:rPr>
          <w:sz w:val="22"/>
          <w:szCs w:val="22"/>
        </w:rPr>
        <w:t>,</w:t>
      </w:r>
      <w:r w:rsidR="00252BE0">
        <w:rPr>
          <w:sz w:val="22"/>
          <w:szCs w:val="22"/>
        </w:rPr>
        <w:t xml:space="preserve"> esimerkiksi päänsäryn varalta. Muistathan, että lääkkeet ovat vain henkilökohtaiseen käyttöön, eikä niitä saa antaa muille leiriläisille</w:t>
      </w:r>
      <w:r w:rsidR="003F4C83">
        <w:rPr>
          <w:sz w:val="22"/>
          <w:szCs w:val="22"/>
        </w:rPr>
        <w:t>.</w:t>
      </w:r>
    </w:p>
    <w:p w14:paraId="104ADC85" w14:textId="741B2314" w:rsidR="00495315" w:rsidRDefault="007B627F" w:rsidP="00EF2BF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Leirillä </w:t>
      </w:r>
      <w:r w:rsidRPr="00C22DA5">
        <w:rPr>
          <w:sz w:val="22"/>
          <w:szCs w:val="22"/>
        </w:rPr>
        <w:t xml:space="preserve">noudatetaan Ounasrinteen koulun turvallisuussuunnitelmaa ja -ohjeita. </w:t>
      </w:r>
      <w:r>
        <w:rPr>
          <w:sz w:val="22"/>
          <w:szCs w:val="22"/>
        </w:rPr>
        <w:t>I</w:t>
      </w:r>
      <w:r w:rsidR="00495315">
        <w:rPr>
          <w:sz w:val="22"/>
          <w:szCs w:val="22"/>
        </w:rPr>
        <w:t>nfopisteel</w:t>
      </w:r>
      <w:r>
        <w:rPr>
          <w:sz w:val="22"/>
          <w:szCs w:val="22"/>
        </w:rPr>
        <w:t xml:space="preserve">tä löytyy </w:t>
      </w:r>
      <w:r w:rsidR="00515A03">
        <w:rPr>
          <w:sz w:val="22"/>
          <w:szCs w:val="22"/>
        </w:rPr>
        <w:t>ensiapupakkaus</w:t>
      </w:r>
      <w:r>
        <w:rPr>
          <w:sz w:val="22"/>
          <w:szCs w:val="22"/>
        </w:rPr>
        <w:t xml:space="preserve"> ja l</w:t>
      </w:r>
      <w:r w:rsidR="00515A03">
        <w:rPr>
          <w:sz w:val="22"/>
          <w:szCs w:val="22"/>
        </w:rPr>
        <w:t>isäksi jokaisella ohjaajalla on rastipisteellään pienempi EA-pakkaus, joka sisältää mm. kylmäpuss</w:t>
      </w:r>
      <w:r>
        <w:rPr>
          <w:sz w:val="22"/>
          <w:szCs w:val="22"/>
        </w:rPr>
        <w:t>eja</w:t>
      </w:r>
      <w:r w:rsidR="00515A03">
        <w:rPr>
          <w:sz w:val="22"/>
          <w:szCs w:val="22"/>
        </w:rPr>
        <w:t>. Uintiryhmän</w:t>
      </w:r>
      <w:r>
        <w:rPr>
          <w:sz w:val="22"/>
          <w:szCs w:val="22"/>
        </w:rPr>
        <w:t xml:space="preserve"> </w:t>
      </w:r>
      <w:r w:rsidR="00515A03">
        <w:rPr>
          <w:sz w:val="22"/>
          <w:szCs w:val="22"/>
        </w:rPr>
        <w:t>EA-varustuksessa mukana kulkee kyypakkaus ja infopistee</w:t>
      </w:r>
      <w:r>
        <w:rPr>
          <w:sz w:val="22"/>
          <w:szCs w:val="22"/>
        </w:rPr>
        <w:t>n</w:t>
      </w:r>
      <w:r w:rsidR="00515A03">
        <w:rPr>
          <w:sz w:val="22"/>
          <w:szCs w:val="22"/>
        </w:rPr>
        <w:t xml:space="preserve"> EA-pakkauksesta löytyy punkkipihdit.</w:t>
      </w:r>
    </w:p>
    <w:p w14:paraId="72913103" w14:textId="1F5E0660" w:rsidR="00BF6C5C" w:rsidRPr="00C22DA5" w:rsidRDefault="00630006" w:rsidP="003B5153">
      <w:pPr>
        <w:jc w:val="both"/>
        <w:rPr>
          <w:sz w:val="22"/>
          <w:szCs w:val="22"/>
        </w:rPr>
      </w:pPr>
      <w:r w:rsidRPr="00C22DA5">
        <w:rPr>
          <w:sz w:val="22"/>
          <w:szCs w:val="22"/>
        </w:rPr>
        <w:t>Uintien turvallisuudesta vastaavat</w:t>
      </w:r>
      <w:r w:rsidR="008E732E">
        <w:rPr>
          <w:sz w:val="22"/>
          <w:szCs w:val="22"/>
        </w:rPr>
        <w:t xml:space="preserve"> Santasportin</w:t>
      </w:r>
      <w:r w:rsidRPr="00C22DA5">
        <w:rPr>
          <w:sz w:val="22"/>
          <w:szCs w:val="22"/>
        </w:rPr>
        <w:t xml:space="preserve"> koulutetut uimavalvojat.</w:t>
      </w:r>
      <w:r>
        <w:rPr>
          <w:sz w:val="22"/>
          <w:szCs w:val="22"/>
        </w:rPr>
        <w:t xml:space="preserve"> Uintiretket tehdään</w:t>
      </w:r>
      <w:r w:rsidR="00AF6C25">
        <w:rPr>
          <w:sz w:val="22"/>
          <w:szCs w:val="22"/>
        </w:rPr>
        <w:t xml:space="preserve"> omissa ryhmissään</w:t>
      </w:r>
      <w:r>
        <w:rPr>
          <w:sz w:val="22"/>
          <w:szCs w:val="22"/>
        </w:rPr>
        <w:t xml:space="preserve"> kävellen Santasportille ja takaisin</w:t>
      </w:r>
      <w:r w:rsidR="007B627F">
        <w:rPr>
          <w:sz w:val="22"/>
          <w:szCs w:val="22"/>
        </w:rPr>
        <w:t xml:space="preserve"> Ounasrinteen koululle</w:t>
      </w:r>
      <w:r>
        <w:rPr>
          <w:sz w:val="22"/>
          <w:szCs w:val="22"/>
        </w:rPr>
        <w:t>.</w:t>
      </w:r>
      <w:r w:rsidR="007B627F">
        <w:rPr>
          <w:sz w:val="22"/>
          <w:szCs w:val="22"/>
        </w:rPr>
        <w:t xml:space="preserve"> </w:t>
      </w:r>
      <w:r w:rsidR="00BF6C5C">
        <w:rPr>
          <w:sz w:val="22"/>
          <w:szCs w:val="22"/>
        </w:rPr>
        <w:t xml:space="preserve">Mikäli lapsesi </w:t>
      </w:r>
      <w:r w:rsidR="00C40DA7">
        <w:rPr>
          <w:sz w:val="22"/>
          <w:szCs w:val="22"/>
        </w:rPr>
        <w:t xml:space="preserve">käyttää kellukkeita tai muita </w:t>
      </w:r>
      <w:r w:rsidR="0016411E">
        <w:rPr>
          <w:sz w:val="22"/>
          <w:szCs w:val="22"/>
        </w:rPr>
        <w:t>uinnin apu</w:t>
      </w:r>
      <w:r w:rsidR="00C40DA7">
        <w:rPr>
          <w:sz w:val="22"/>
          <w:szCs w:val="22"/>
        </w:rPr>
        <w:t>välineitä, pakkaattehan ne lapsellesi mukaan.</w:t>
      </w:r>
      <w:r w:rsidR="002B4246">
        <w:rPr>
          <w:sz w:val="22"/>
          <w:szCs w:val="22"/>
        </w:rPr>
        <w:t xml:space="preserve"> Joitakin välineitä voi olla lainattavissa Santasportilta.</w:t>
      </w:r>
    </w:p>
    <w:p w14:paraId="0A631DA2" w14:textId="77777777" w:rsidR="00630006" w:rsidRPr="007B627F" w:rsidRDefault="00630006" w:rsidP="00630006">
      <w:pPr>
        <w:rPr>
          <w:b/>
          <w:sz w:val="22"/>
          <w:szCs w:val="22"/>
          <w:u w:val="single"/>
        </w:rPr>
      </w:pPr>
      <w:r w:rsidRPr="007B627F">
        <w:rPr>
          <w:b/>
          <w:sz w:val="22"/>
          <w:szCs w:val="22"/>
          <w:u w:val="single"/>
        </w:rPr>
        <w:t>Pakkaa mukaan</w:t>
      </w:r>
    </w:p>
    <w:p w14:paraId="17748222" w14:textId="77777777" w:rsidR="00630006" w:rsidRPr="00C22DA5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Style w:val="normaltextrun"/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Sisäjalkineet</w:t>
      </w:r>
    </w:p>
    <w:p w14:paraId="6BB10141" w14:textId="066CCD68" w:rsidR="00630006" w:rsidRPr="00AF6C25" w:rsidRDefault="00630006" w:rsidP="00AF6C25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Urheiluvarustus sisä- ja ulkoliikuntaa varten</w:t>
      </w:r>
      <w:r w:rsidRPr="00C22DA5">
        <w:rPr>
          <w:rStyle w:val="eop"/>
          <w:rFonts w:asciiTheme="minorHAnsi" w:eastAsiaTheme="majorEastAsia" w:hAnsiTheme="minorHAnsi" w:cs="Arial"/>
          <w:sz w:val="22"/>
          <w:szCs w:val="22"/>
        </w:rPr>
        <w:t> </w:t>
      </w:r>
    </w:p>
    <w:p w14:paraId="008A0F95" w14:textId="5F282E10" w:rsidR="00630006" w:rsidRPr="00C22DA5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Segoe UI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 Uimapuku/-housut (</w:t>
      </w:r>
      <w:r w:rsidRPr="007B627F">
        <w:rPr>
          <w:rStyle w:val="normaltextrun"/>
          <w:rFonts w:asciiTheme="minorHAnsi" w:hAnsiTheme="minorHAnsi" w:cs="Arial"/>
          <w:b/>
          <w:bCs/>
          <w:color w:val="000000"/>
          <w:sz w:val="22"/>
          <w:szCs w:val="22"/>
        </w:rPr>
        <w:t>ei shortseja</w:t>
      </w: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), pyyhe</w:t>
      </w:r>
      <w:r w:rsidR="007B627F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C22DA5">
        <w:rPr>
          <w:rStyle w:val="spellingerror"/>
          <w:rFonts w:asciiTheme="minorHAnsi" w:hAnsiTheme="minorHAnsi" w:cs="Arial"/>
          <w:color w:val="000000"/>
          <w:sz w:val="22"/>
          <w:szCs w:val="22"/>
        </w:rPr>
        <w:t>pefletti</w:t>
      </w:r>
      <w:proofErr w:type="spellEnd"/>
      <w:r w:rsidR="00D81B63">
        <w:rPr>
          <w:rStyle w:val="eop"/>
          <w:rFonts w:asciiTheme="minorHAnsi" w:eastAsiaTheme="majorEastAsia" w:hAnsiTheme="minorHAnsi" w:cs="Arial"/>
          <w:sz w:val="22"/>
          <w:szCs w:val="22"/>
        </w:rPr>
        <w:t xml:space="preserve">, </w:t>
      </w:r>
      <w:r w:rsidR="00445B29">
        <w:rPr>
          <w:rStyle w:val="eop"/>
          <w:rFonts w:asciiTheme="minorHAnsi" w:eastAsiaTheme="majorEastAsia" w:hAnsiTheme="minorHAnsi" w:cs="Arial"/>
          <w:sz w:val="22"/>
          <w:szCs w:val="22"/>
        </w:rPr>
        <w:t>uimalasit</w:t>
      </w:r>
      <w:r w:rsidR="007B627F">
        <w:rPr>
          <w:rStyle w:val="eop"/>
          <w:rFonts w:asciiTheme="minorHAnsi" w:eastAsiaTheme="majorEastAsia" w:hAnsiTheme="minorHAnsi" w:cs="Arial"/>
          <w:sz w:val="22"/>
          <w:szCs w:val="22"/>
        </w:rPr>
        <w:t xml:space="preserve"> ja tarvittaessa kellukk</w:t>
      </w:r>
      <w:r w:rsidR="00BF7A4F">
        <w:rPr>
          <w:rStyle w:val="eop"/>
          <w:rFonts w:asciiTheme="minorHAnsi" w:eastAsiaTheme="majorEastAsia" w:hAnsiTheme="minorHAnsi" w:cs="Arial"/>
          <w:sz w:val="22"/>
          <w:szCs w:val="22"/>
        </w:rPr>
        <w:t>eet</w:t>
      </w:r>
    </w:p>
    <w:p w14:paraId="4B846912" w14:textId="00B227B2" w:rsidR="00630006" w:rsidRDefault="00630006" w:rsidP="00630006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="Arial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Peseytymisvälineet sekä muut henkilökohtaiset tavarat</w:t>
      </w:r>
    </w:p>
    <w:p w14:paraId="4DA97988" w14:textId="3C224232" w:rsidR="002B4246" w:rsidRPr="00C22DA5" w:rsidRDefault="002B4246" w:rsidP="0063000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>
        <w:rPr>
          <w:rStyle w:val="eop"/>
          <w:rFonts w:asciiTheme="minorHAnsi" w:eastAsiaTheme="majorEastAsia" w:hAnsiTheme="minorHAnsi" w:cs="Arial"/>
          <w:sz w:val="22"/>
          <w:szCs w:val="22"/>
        </w:rPr>
        <w:t>* Yöpymistarvikkeet (patja, vuodevaatteet/makuupussi) lattiamajoitusta varten</w:t>
      </w:r>
    </w:p>
    <w:p w14:paraId="4113C8AB" w14:textId="77777777" w:rsidR="007B627F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Style w:val="normaltextrun"/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Vaihtosukkia, alusvaatteita, sadevaatteet, lämmin vaatekerta, päähine</w:t>
      </w:r>
    </w:p>
    <w:p w14:paraId="31BFBC3F" w14:textId="25FF8842" w:rsidR="00630006" w:rsidRPr="00C22DA5" w:rsidRDefault="007B627F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Segoe UI"/>
          <w:sz w:val="22"/>
          <w:szCs w:val="22"/>
        </w:rPr>
      </w:pPr>
      <w:r>
        <w:rPr>
          <w:rStyle w:val="normaltextrun"/>
          <w:rFonts w:asciiTheme="minorHAnsi" w:hAnsiTheme="minorHAnsi" w:cs="Arial"/>
          <w:color w:val="000000"/>
          <w:sz w:val="22"/>
          <w:szCs w:val="22"/>
        </w:rPr>
        <w:t>* A</w:t>
      </w:r>
      <w:r w:rsidR="00630006"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urinkorasva</w:t>
      </w:r>
    </w:p>
    <w:p w14:paraId="23A580A0" w14:textId="77777777" w:rsidR="00630006" w:rsidRPr="00C22DA5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Segoe UI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Juomapullo, jossa oma nimi</w:t>
      </w:r>
      <w:r w:rsidRPr="00C22DA5">
        <w:rPr>
          <w:rStyle w:val="eop"/>
          <w:rFonts w:asciiTheme="minorHAnsi" w:eastAsiaTheme="majorEastAsia" w:hAnsiTheme="minorHAnsi" w:cs="Arial"/>
          <w:sz w:val="22"/>
          <w:szCs w:val="22"/>
        </w:rPr>
        <w:t> </w:t>
      </w:r>
    </w:p>
    <w:p w14:paraId="60630DE9" w14:textId="1E386C27" w:rsidR="00DA60B3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Style w:val="normaltextrun"/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Pieni reppu juomapullon ja kännykän kantamiseen päivän aikana.</w:t>
      </w:r>
      <w:r w:rsidR="00DA60B3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 (</w:t>
      </w:r>
      <w:r w:rsidR="00181B3B" w:rsidRPr="00181B3B">
        <w:rPr>
          <w:rStyle w:val="normaltextrun"/>
          <w:rFonts w:asciiTheme="minorHAnsi" w:hAnsiTheme="minorHAnsi" w:cs="Arial"/>
          <w:color w:val="000000"/>
          <w:sz w:val="22"/>
          <w:szCs w:val="22"/>
        </w:rPr>
        <w:t>H</w:t>
      </w:r>
      <w:r w:rsidR="00DA60B3" w:rsidRPr="00181B3B">
        <w:rPr>
          <w:rStyle w:val="normaltextrun"/>
          <w:rFonts w:asciiTheme="minorHAnsi" w:hAnsiTheme="minorHAnsi" w:cs="Arial"/>
          <w:color w:val="000000"/>
          <w:sz w:val="22"/>
          <w:szCs w:val="22"/>
        </w:rPr>
        <w:t>alut</w:t>
      </w:r>
      <w:r w:rsidR="00DA60B3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essaan leiriläinen voi ostaa </w:t>
      </w:r>
    </w:p>
    <w:p w14:paraId="1F443565" w14:textId="2A586951" w:rsidR="00630006" w:rsidRDefault="005C52B1" w:rsidP="00DA60B3">
      <w:pPr>
        <w:pStyle w:val="paragraph"/>
        <w:spacing w:before="0" w:beforeAutospacing="0" w:after="0" w:afterAutospacing="0"/>
        <w:ind w:firstLine="142"/>
        <w:textAlignment w:val="baseline"/>
        <w:rPr>
          <w:rStyle w:val="eop"/>
          <w:rFonts w:asciiTheme="minorHAnsi" w:eastAsiaTheme="majorEastAsia" w:hAnsiTheme="minorHAnsi" w:cs="Arial"/>
          <w:sz w:val="22"/>
          <w:szCs w:val="22"/>
        </w:rPr>
      </w:pPr>
      <w:r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 </w:t>
      </w:r>
      <w:r w:rsidR="00DA60B3">
        <w:rPr>
          <w:rStyle w:val="normaltextrun"/>
          <w:rFonts w:asciiTheme="minorHAnsi" w:hAnsiTheme="minorHAnsi" w:cs="Arial"/>
          <w:color w:val="000000"/>
          <w:sz w:val="22"/>
          <w:szCs w:val="22"/>
        </w:rPr>
        <w:t>itselleen leirituotteemme, Sporttipussin hintaan 15 €)</w:t>
      </w:r>
    </w:p>
    <w:p w14:paraId="42908A0F" w14:textId="53C983B0" w:rsidR="00062FCC" w:rsidRPr="00C22DA5" w:rsidRDefault="00062FCC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Segoe UI"/>
          <w:sz w:val="22"/>
          <w:szCs w:val="22"/>
        </w:rPr>
      </w:pPr>
      <w:r>
        <w:rPr>
          <w:rStyle w:val="eop"/>
          <w:rFonts w:asciiTheme="minorHAnsi" w:eastAsiaTheme="majorEastAsia" w:hAnsiTheme="minorHAnsi" w:cs="Arial"/>
          <w:sz w:val="22"/>
          <w:szCs w:val="22"/>
        </w:rPr>
        <w:t xml:space="preserve">* </w:t>
      </w:r>
      <w:proofErr w:type="spellStart"/>
      <w:r>
        <w:rPr>
          <w:rStyle w:val="eop"/>
          <w:rFonts w:asciiTheme="minorHAnsi" w:eastAsiaTheme="majorEastAsia" w:hAnsiTheme="minorHAnsi" w:cs="Arial"/>
          <w:sz w:val="22"/>
          <w:szCs w:val="22"/>
        </w:rPr>
        <w:t>Minigrip</w:t>
      </w:r>
      <w:proofErr w:type="spellEnd"/>
      <w:r>
        <w:rPr>
          <w:rStyle w:val="eop"/>
          <w:rFonts w:asciiTheme="minorHAnsi" w:eastAsiaTheme="majorEastAsia" w:hAnsiTheme="minorHAnsi" w:cs="Arial"/>
          <w:sz w:val="22"/>
          <w:szCs w:val="22"/>
        </w:rPr>
        <w:t>-pussi tai muu kännykän kastumisen ehkäisevä suoja</w:t>
      </w:r>
    </w:p>
    <w:p w14:paraId="52BEF9DB" w14:textId="1B5B5E30" w:rsidR="009C3217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Style w:val="normaltextrun"/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 </w:t>
      </w:r>
      <w:r w:rsidR="00A81BC7">
        <w:rPr>
          <w:rStyle w:val="normaltextrun"/>
          <w:rFonts w:asciiTheme="minorHAnsi" w:hAnsiTheme="minorHAnsi" w:cs="Arial"/>
          <w:color w:val="000000"/>
          <w:sz w:val="22"/>
          <w:szCs w:val="22"/>
        </w:rPr>
        <w:t>Terveellisiä välipaloja</w:t>
      </w:r>
      <w:r w:rsidR="0010784E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 omien</w:t>
      </w: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 tarpe</w:t>
      </w:r>
      <w:r w:rsidR="0010784E">
        <w:rPr>
          <w:rStyle w:val="normaltextrun"/>
          <w:rFonts w:asciiTheme="minorHAnsi" w:hAnsiTheme="minorHAnsi" w:cs="Arial"/>
          <w:color w:val="000000"/>
          <w:sz w:val="22"/>
          <w:szCs w:val="22"/>
        </w:rPr>
        <w:t>iden</w:t>
      </w: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 xml:space="preserve"> mukaan</w:t>
      </w:r>
    </w:p>
    <w:p w14:paraId="1B3908F8" w14:textId="7FA7EC37" w:rsidR="00DD5355" w:rsidRPr="00C22DA5" w:rsidRDefault="00DD5355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Fonts w:asciiTheme="minorHAnsi" w:hAnsiTheme="minorHAnsi" w:cs="Segoe UI"/>
          <w:sz w:val="22"/>
          <w:szCs w:val="22"/>
        </w:rPr>
      </w:pPr>
      <w:r>
        <w:rPr>
          <w:rStyle w:val="normaltextrun"/>
          <w:rFonts w:asciiTheme="minorHAnsi" w:hAnsiTheme="minorHAnsi" w:cs="Arial"/>
          <w:color w:val="000000"/>
          <w:sz w:val="22"/>
          <w:szCs w:val="22"/>
        </w:rPr>
        <w:t>* Tarvittavat lääkkeet</w:t>
      </w:r>
    </w:p>
    <w:p w14:paraId="0C88116C" w14:textId="002FDD78" w:rsidR="00630006" w:rsidRPr="00C22DA5" w:rsidRDefault="00630006" w:rsidP="00630006">
      <w:pPr>
        <w:pStyle w:val="paragraph"/>
        <w:spacing w:before="0" w:beforeAutospacing="0" w:after="0" w:afterAutospacing="0"/>
        <w:ind w:left="1980" w:hanging="1980"/>
        <w:textAlignment w:val="baseline"/>
        <w:rPr>
          <w:rStyle w:val="normaltextrun"/>
          <w:rFonts w:asciiTheme="minorHAnsi" w:hAnsiTheme="minorHAnsi" w:cs="Arial"/>
          <w:color w:val="000000"/>
          <w:sz w:val="22"/>
          <w:szCs w:val="22"/>
        </w:rPr>
      </w:pPr>
      <w:r w:rsidRPr="00C22DA5">
        <w:rPr>
          <w:rStyle w:val="normaltextrun"/>
          <w:rFonts w:asciiTheme="minorHAnsi" w:hAnsiTheme="minorHAnsi" w:cs="Arial"/>
          <w:color w:val="000000"/>
          <w:sz w:val="22"/>
          <w:szCs w:val="22"/>
        </w:rPr>
        <w:t>* Iloista leirimieltä!</w:t>
      </w:r>
    </w:p>
    <w:p w14:paraId="5B1104B2" w14:textId="237BFAC0" w:rsidR="00630006" w:rsidRDefault="00630006" w:rsidP="00630006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="Arial"/>
          <w:sz w:val="22"/>
          <w:szCs w:val="22"/>
        </w:rPr>
      </w:pPr>
    </w:p>
    <w:p w14:paraId="6831473F" w14:textId="77777777" w:rsidR="00C33C7A" w:rsidRDefault="00C33C7A" w:rsidP="00C33C7A">
      <w:pPr>
        <w:pStyle w:val="paragraph"/>
        <w:spacing w:before="0" w:beforeAutospacing="0" w:after="0" w:afterAutospacing="0"/>
        <w:textAlignment w:val="baseline"/>
        <w:rPr>
          <w:rFonts w:asciiTheme="minorHAnsi" w:eastAsiaTheme="majorEastAsia" w:hAnsiTheme="minorHAnsi" w:cs="Arial"/>
          <w:b/>
          <w:bCs/>
          <w:sz w:val="22"/>
          <w:szCs w:val="22"/>
        </w:rPr>
      </w:pPr>
      <w:r>
        <w:rPr>
          <w:rFonts w:asciiTheme="minorHAnsi" w:eastAsiaTheme="majorEastAsia" w:hAnsiTheme="minorHAnsi" w:cs="Arial"/>
          <w:b/>
          <w:bCs/>
          <w:sz w:val="22"/>
          <w:szCs w:val="22"/>
        </w:rPr>
        <w:t>P</w:t>
      </w:r>
      <w:r w:rsidRPr="00BF7A4F">
        <w:rPr>
          <w:rFonts w:asciiTheme="minorHAnsi" w:eastAsiaTheme="majorEastAsia" w:hAnsiTheme="minorHAnsi" w:cs="Arial"/>
          <w:b/>
          <w:bCs/>
          <w:sz w:val="22"/>
          <w:szCs w:val="22"/>
        </w:rPr>
        <w:t>idäthän uintivälineet mukanasi, kunnes olet käynyt oman ryhmäsi</w:t>
      </w:r>
      <w:r>
        <w:rPr>
          <w:rFonts w:asciiTheme="minorHAnsi" w:eastAsiaTheme="majorEastAsia" w:hAnsiTheme="minorHAnsi" w:cs="Arial"/>
          <w:b/>
          <w:bCs/>
          <w:sz w:val="22"/>
          <w:szCs w:val="22"/>
        </w:rPr>
        <w:t>*</w:t>
      </w:r>
      <w:r w:rsidRPr="00BF7A4F">
        <w:rPr>
          <w:rFonts w:asciiTheme="minorHAnsi" w:eastAsiaTheme="majorEastAsia" w:hAnsiTheme="minorHAnsi" w:cs="Arial"/>
          <w:b/>
          <w:bCs/>
          <w:sz w:val="22"/>
          <w:szCs w:val="22"/>
        </w:rPr>
        <w:t xml:space="preserve"> kanssa uimassa. Tämän jälkeen et niitä leirillä enää tarvitse.</w:t>
      </w:r>
    </w:p>
    <w:p w14:paraId="45873858" w14:textId="77777777" w:rsidR="00C33C7A" w:rsidRDefault="00C33C7A" w:rsidP="00C33C7A">
      <w:pPr>
        <w:pStyle w:val="paragraph"/>
        <w:spacing w:before="0" w:beforeAutospacing="0" w:after="0" w:afterAutospacing="0"/>
        <w:textAlignment w:val="baseline"/>
        <w:rPr>
          <w:rFonts w:asciiTheme="minorHAnsi" w:eastAsiaTheme="majorEastAsia" w:hAnsiTheme="minorHAnsi" w:cs="Arial"/>
          <w:b/>
          <w:bCs/>
          <w:sz w:val="22"/>
          <w:szCs w:val="22"/>
        </w:rPr>
      </w:pPr>
    </w:p>
    <w:p w14:paraId="664F508B" w14:textId="6F89567E" w:rsidR="00BF7A4F" w:rsidRPr="00BF7A4F" w:rsidRDefault="00C33C7A" w:rsidP="00C33C7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="Arial"/>
          <w:b/>
          <w:bCs/>
          <w:sz w:val="22"/>
          <w:szCs w:val="22"/>
        </w:rPr>
      </w:pPr>
      <w:r>
        <w:rPr>
          <w:rFonts w:asciiTheme="minorHAnsi" w:eastAsiaTheme="majorEastAsia" w:hAnsiTheme="minorHAnsi" w:cs="Arial"/>
          <w:b/>
          <w:bCs/>
          <w:sz w:val="22"/>
          <w:szCs w:val="22"/>
        </w:rPr>
        <w:t>*Uinnin lajileiriryhmä käy uimassa jokaisena aamupäivänä.</w:t>
      </w:r>
    </w:p>
    <w:p w14:paraId="36EDFDCD" w14:textId="30B816B9" w:rsidR="00630006" w:rsidRDefault="00630006" w:rsidP="003B5153">
      <w:pPr>
        <w:pStyle w:val="paragraph"/>
        <w:spacing w:after="0"/>
        <w:ind w:left="1980" w:hanging="1980"/>
        <w:jc w:val="both"/>
        <w:textAlignment w:val="baseline"/>
        <w:rPr>
          <w:rFonts w:asciiTheme="minorHAnsi" w:hAnsiTheme="minorHAnsi" w:cs="Segoe UI"/>
          <w:b/>
          <w:sz w:val="22"/>
          <w:szCs w:val="22"/>
          <w:u w:val="single"/>
        </w:rPr>
      </w:pPr>
      <w:r w:rsidRPr="00181B3B">
        <w:rPr>
          <w:rFonts w:asciiTheme="minorHAnsi" w:hAnsiTheme="minorHAnsi" w:cs="Segoe UI"/>
          <w:b/>
          <w:sz w:val="22"/>
          <w:szCs w:val="22"/>
          <w:u w:val="single"/>
        </w:rPr>
        <w:t xml:space="preserve">Hyviä toimintatapoja </w:t>
      </w:r>
    </w:p>
    <w:p w14:paraId="65493B96" w14:textId="0247E516" w:rsidR="00BF7A4F" w:rsidRPr="005442C8" w:rsidRDefault="00BF7A4F" w:rsidP="00BF7A4F">
      <w:pPr>
        <w:jc w:val="both"/>
        <w:rPr>
          <w:sz w:val="22"/>
        </w:rPr>
      </w:pPr>
      <w:r>
        <w:rPr>
          <w:sz w:val="22"/>
        </w:rPr>
        <w:t>Lasten huoltajat ilmoittavat saapumisen yhteydessä, mikäli lapsen aikatauluissa on jotain erityistä huomioitavaa (esim. lapsi haetaan aikaisemmin kotiin).</w:t>
      </w:r>
      <w:r w:rsidRPr="005442C8">
        <w:rPr>
          <w:sz w:val="22"/>
        </w:rPr>
        <w:t xml:space="preserve"> </w:t>
      </w:r>
    </w:p>
    <w:p w14:paraId="632E72D8" w14:textId="5210B058" w:rsidR="00630006" w:rsidRPr="005442C8" w:rsidRDefault="00630006" w:rsidP="003B5153">
      <w:pPr>
        <w:jc w:val="both"/>
        <w:rPr>
          <w:sz w:val="22"/>
        </w:rPr>
      </w:pPr>
      <w:r w:rsidRPr="005442C8">
        <w:rPr>
          <w:sz w:val="22"/>
        </w:rPr>
        <w:lastRenderedPageBreak/>
        <w:t>Ounasrinteen koulu on kengätön koulu. Tämä tarkoittaa</w:t>
      </w:r>
      <w:r w:rsidR="00181B3B">
        <w:rPr>
          <w:sz w:val="22"/>
        </w:rPr>
        <w:t xml:space="preserve"> sitä</w:t>
      </w:r>
      <w:r w:rsidRPr="005442C8">
        <w:rPr>
          <w:sz w:val="22"/>
        </w:rPr>
        <w:t>, että ulkokengät jätetään aulaan</w:t>
      </w:r>
      <w:r>
        <w:rPr>
          <w:sz w:val="22"/>
        </w:rPr>
        <w:t>, eikä sisäkengiksi tarkoitettuja kenkiä käytetä ulkona. S</w:t>
      </w:r>
      <w:r w:rsidRPr="005442C8">
        <w:rPr>
          <w:sz w:val="22"/>
        </w:rPr>
        <w:t>isällä liikutaan</w:t>
      </w:r>
      <w:r>
        <w:rPr>
          <w:sz w:val="22"/>
        </w:rPr>
        <w:t xml:space="preserve"> sisäkengissä tai ilman jalkineita.</w:t>
      </w:r>
    </w:p>
    <w:p w14:paraId="07F8AC5A" w14:textId="42BCB859" w:rsidR="00630006" w:rsidRPr="005442C8" w:rsidRDefault="00BF7A4F" w:rsidP="003B5153">
      <w:pPr>
        <w:jc w:val="both"/>
        <w:rPr>
          <w:sz w:val="22"/>
        </w:rPr>
      </w:pPr>
      <w:r w:rsidRPr="00B17C0D">
        <w:rPr>
          <w:sz w:val="22"/>
        </w:rPr>
        <w:t>Leiriläiset voivat säilyttää t</w:t>
      </w:r>
      <w:r w:rsidR="00B17C0D" w:rsidRPr="00B17C0D">
        <w:rPr>
          <w:sz w:val="22"/>
        </w:rPr>
        <w:t>avaroitaan erikseen osoitetussa paikassa.</w:t>
      </w:r>
      <w:r w:rsidR="00B17C0D">
        <w:rPr>
          <w:b/>
          <w:bCs/>
          <w:sz w:val="22"/>
        </w:rPr>
        <w:t xml:space="preserve"> </w:t>
      </w:r>
      <w:r w:rsidR="00630006" w:rsidRPr="00181B3B">
        <w:rPr>
          <w:b/>
          <w:bCs/>
          <w:sz w:val="22"/>
        </w:rPr>
        <w:t>Nimeä kaikki varusteesi</w:t>
      </w:r>
      <w:r w:rsidR="00630006" w:rsidRPr="005442C8">
        <w:rPr>
          <w:sz w:val="22"/>
        </w:rPr>
        <w:t>, jotta tavarat päätyvät takaisin oikealle omistajalle.</w:t>
      </w:r>
    </w:p>
    <w:p w14:paraId="04ACBD41" w14:textId="77777777" w:rsidR="00630006" w:rsidRPr="005442C8" w:rsidRDefault="00630006" w:rsidP="003B5153">
      <w:pPr>
        <w:jc w:val="both"/>
        <w:rPr>
          <w:sz w:val="22"/>
        </w:rPr>
      </w:pPr>
      <w:r w:rsidRPr="005442C8">
        <w:rPr>
          <w:sz w:val="22"/>
        </w:rPr>
        <w:t>Energiajuomat eivät kuulu Sporttileirille.</w:t>
      </w:r>
    </w:p>
    <w:p w14:paraId="1A775731" w14:textId="0D03F856" w:rsidR="00181B3B" w:rsidRPr="00181B3B" w:rsidRDefault="00630006" w:rsidP="00181B3B">
      <w:pPr>
        <w:jc w:val="both"/>
        <w:rPr>
          <w:color w:val="auto"/>
          <w:sz w:val="22"/>
        </w:rPr>
      </w:pPr>
      <w:r w:rsidRPr="005442C8">
        <w:rPr>
          <w:color w:val="auto"/>
          <w:sz w:val="22"/>
        </w:rPr>
        <w:t xml:space="preserve">Puhelin pidetään leirillä repussa ohjelmien aikana. Ohjelmiin osallistuessasi nauti hetkestä ja keskity tekemiseen. Ohjelmissa on luvassa vauhdikastakin tekemistä, jossa on riski </w:t>
      </w:r>
      <w:r w:rsidR="00181B3B">
        <w:rPr>
          <w:color w:val="auto"/>
          <w:sz w:val="22"/>
        </w:rPr>
        <w:t>puhelimen katoamiseen tai kolhiintumiseen</w:t>
      </w:r>
      <w:r w:rsidRPr="005442C8">
        <w:rPr>
          <w:color w:val="auto"/>
          <w:sz w:val="22"/>
        </w:rPr>
        <w:t>. Suojaa se siis huolella ja repussasi ohjelmien ajan.</w:t>
      </w:r>
      <w:r w:rsidR="00B51B4D">
        <w:rPr>
          <w:color w:val="auto"/>
          <w:sz w:val="22"/>
        </w:rPr>
        <w:t xml:space="preserve"> Iltaisin myös puhelimet nukkuvat</w:t>
      </w:r>
      <w:r w:rsidR="00BA1AD4">
        <w:rPr>
          <w:color w:val="auto"/>
          <w:sz w:val="22"/>
        </w:rPr>
        <w:t>, joten hiljaisuuden tultua puhelimet laitetaan reppuihi</w:t>
      </w:r>
      <w:r w:rsidR="00181B3B">
        <w:rPr>
          <w:color w:val="auto"/>
          <w:sz w:val="22"/>
        </w:rPr>
        <w:t>n</w:t>
      </w:r>
      <w:r w:rsidR="00BA1AD4">
        <w:rPr>
          <w:color w:val="auto"/>
          <w:sz w:val="22"/>
        </w:rPr>
        <w:t>.</w:t>
      </w:r>
    </w:p>
    <w:p w14:paraId="1A16257D" w14:textId="023D9ECC" w:rsidR="00BA1AD4" w:rsidRPr="00181B3B" w:rsidRDefault="00BA1AD4" w:rsidP="003B5153">
      <w:pPr>
        <w:jc w:val="both"/>
        <w:rPr>
          <w:b/>
          <w:bCs/>
          <w:color w:val="auto"/>
          <w:sz w:val="22"/>
          <w:szCs w:val="22"/>
          <w:u w:val="single"/>
        </w:rPr>
      </w:pPr>
      <w:r w:rsidRPr="00181B3B">
        <w:rPr>
          <w:b/>
          <w:bCs/>
          <w:color w:val="auto"/>
          <w:sz w:val="22"/>
          <w:szCs w:val="22"/>
          <w:u w:val="single"/>
        </w:rPr>
        <w:t>Yöpyminen</w:t>
      </w:r>
    </w:p>
    <w:p w14:paraId="1101B900" w14:textId="2DE511C1" w:rsidR="00BA1AD4" w:rsidRPr="00BA1AD4" w:rsidRDefault="00BA1AD4" w:rsidP="003B5153">
      <w:pPr>
        <w:jc w:val="both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Yöleiriläiset</w:t>
      </w:r>
      <w:proofErr w:type="spellEnd"/>
      <w:r>
        <w:rPr>
          <w:color w:val="auto"/>
          <w:sz w:val="22"/>
          <w:szCs w:val="22"/>
        </w:rPr>
        <w:t xml:space="preserve"> yöpyvät luokkamajoituksessa koulun 2. kerroksessa. Yöpymisryhmät tehdään suoraan leiriryhmiä yhdistelemällä, jotta kaveritoiveet säily</w:t>
      </w:r>
      <w:r w:rsidR="00475E46">
        <w:rPr>
          <w:color w:val="auto"/>
          <w:sz w:val="22"/>
          <w:szCs w:val="22"/>
        </w:rPr>
        <w:t>vät</w:t>
      </w:r>
      <w:r>
        <w:rPr>
          <w:color w:val="auto"/>
          <w:sz w:val="22"/>
          <w:szCs w:val="22"/>
        </w:rPr>
        <w:t xml:space="preserve"> myös majoituksen osalta. Useamman ryhmän osallistujat voivat silti yöpyä samassa tilassa. Jokaisessa majoitustilassa on myös </w:t>
      </w:r>
      <w:proofErr w:type="spellStart"/>
      <w:r>
        <w:rPr>
          <w:color w:val="auto"/>
          <w:sz w:val="22"/>
          <w:szCs w:val="22"/>
        </w:rPr>
        <w:t>yövalvojana</w:t>
      </w:r>
      <w:proofErr w:type="spellEnd"/>
      <w:r>
        <w:rPr>
          <w:color w:val="auto"/>
          <w:sz w:val="22"/>
          <w:szCs w:val="22"/>
        </w:rPr>
        <w:t xml:space="preserve"> yksi </w:t>
      </w:r>
      <w:r w:rsidR="008C157D">
        <w:rPr>
          <w:color w:val="auto"/>
          <w:sz w:val="22"/>
          <w:szCs w:val="22"/>
        </w:rPr>
        <w:t xml:space="preserve">Sporttileirin ohjaajista. Ohjaajat ovat herätettävissä pienenkin huolen tai murheen kohdatessa ja heillä on ohjaajaopas, josta löytyy jokaisen </w:t>
      </w:r>
      <w:r w:rsidR="00475E46">
        <w:rPr>
          <w:color w:val="auto"/>
          <w:sz w:val="22"/>
          <w:szCs w:val="22"/>
        </w:rPr>
        <w:t xml:space="preserve">leiriläisen </w:t>
      </w:r>
      <w:r w:rsidR="008C157D">
        <w:rPr>
          <w:color w:val="auto"/>
          <w:sz w:val="22"/>
          <w:szCs w:val="22"/>
        </w:rPr>
        <w:t>vanhemman yhteystiedot.</w:t>
      </w:r>
    </w:p>
    <w:p w14:paraId="0C7A6263" w14:textId="1EB1BD7C" w:rsidR="00684E4D" w:rsidRPr="00181B3B" w:rsidRDefault="00684E4D" w:rsidP="003B5153">
      <w:pPr>
        <w:jc w:val="both"/>
        <w:rPr>
          <w:b/>
          <w:bCs/>
          <w:color w:val="auto"/>
          <w:sz w:val="22"/>
          <w:szCs w:val="22"/>
          <w:u w:val="single"/>
        </w:rPr>
      </w:pPr>
      <w:r w:rsidRPr="00181B3B">
        <w:rPr>
          <w:b/>
          <w:bCs/>
          <w:color w:val="auto"/>
          <w:sz w:val="22"/>
          <w:szCs w:val="22"/>
          <w:u w:val="single"/>
        </w:rPr>
        <w:t>Leirituote</w:t>
      </w:r>
    </w:p>
    <w:p w14:paraId="5E794924" w14:textId="0B0CBB09" w:rsidR="00495315" w:rsidRDefault="00684E4D" w:rsidP="003B5153">
      <w:p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Leiriläisen on </w:t>
      </w:r>
      <w:r w:rsidR="005C52B1">
        <w:rPr>
          <w:color w:val="auto"/>
          <w:sz w:val="22"/>
          <w:szCs w:val="22"/>
        </w:rPr>
        <w:t>tänä</w:t>
      </w:r>
      <w:r w:rsidR="00495315">
        <w:rPr>
          <w:color w:val="auto"/>
          <w:sz w:val="22"/>
          <w:szCs w:val="22"/>
        </w:rPr>
        <w:t>kin</w:t>
      </w:r>
      <w:r w:rsidR="005C52B1">
        <w:rPr>
          <w:color w:val="auto"/>
          <w:sz w:val="22"/>
          <w:szCs w:val="22"/>
        </w:rPr>
        <w:t xml:space="preserve"> vuonna</w:t>
      </w:r>
      <w:r>
        <w:rPr>
          <w:color w:val="auto"/>
          <w:sz w:val="22"/>
          <w:szCs w:val="22"/>
        </w:rPr>
        <w:t xml:space="preserve"> mahdollista ostaa itselleen Sporttileiriltä muistoksi</w:t>
      </w:r>
      <w:r w:rsidR="00495315">
        <w:rPr>
          <w:color w:val="auto"/>
          <w:sz w:val="22"/>
          <w:szCs w:val="22"/>
        </w:rPr>
        <w:t xml:space="preserve"> ja käyttöön</w:t>
      </w:r>
      <w:r>
        <w:rPr>
          <w:color w:val="auto"/>
          <w:sz w:val="22"/>
          <w:szCs w:val="22"/>
        </w:rPr>
        <w:t xml:space="preserve"> oma Sporttipussi. </w:t>
      </w:r>
      <w:r w:rsidR="000E2A46">
        <w:rPr>
          <w:color w:val="auto"/>
          <w:sz w:val="22"/>
          <w:szCs w:val="22"/>
        </w:rPr>
        <w:t>Sporttipussin hinta</w:t>
      </w:r>
      <w:r>
        <w:rPr>
          <w:color w:val="auto"/>
          <w:sz w:val="22"/>
          <w:szCs w:val="22"/>
        </w:rPr>
        <w:t xml:space="preserve"> on </w:t>
      </w:r>
      <w:r w:rsidR="00E64E3B">
        <w:rPr>
          <w:color w:val="auto"/>
          <w:sz w:val="22"/>
          <w:szCs w:val="22"/>
        </w:rPr>
        <w:t>15 €</w:t>
      </w:r>
      <w:r>
        <w:rPr>
          <w:color w:val="auto"/>
          <w:sz w:val="22"/>
          <w:szCs w:val="22"/>
        </w:rPr>
        <w:t xml:space="preserve"> ja sen voi lunastaa leirin aikana</w:t>
      </w:r>
      <w:r w:rsidR="002B4246">
        <w:rPr>
          <w:color w:val="auto"/>
          <w:sz w:val="22"/>
          <w:szCs w:val="22"/>
        </w:rPr>
        <w:t xml:space="preserve"> infosta</w:t>
      </w:r>
      <w:r>
        <w:rPr>
          <w:color w:val="auto"/>
          <w:sz w:val="22"/>
          <w:szCs w:val="22"/>
        </w:rPr>
        <w:t>.</w:t>
      </w:r>
      <w:r w:rsidR="00181B3B">
        <w:rPr>
          <w:color w:val="auto"/>
          <w:sz w:val="22"/>
          <w:szCs w:val="22"/>
        </w:rPr>
        <w:t xml:space="preserve"> </w:t>
      </w:r>
      <w:r w:rsidR="005C52B1">
        <w:rPr>
          <w:color w:val="auto"/>
          <w:sz w:val="22"/>
          <w:szCs w:val="22"/>
        </w:rPr>
        <w:t>Sporttipussi on</w:t>
      </w:r>
      <w:r w:rsidR="00C1102A">
        <w:rPr>
          <w:color w:val="auto"/>
          <w:sz w:val="22"/>
          <w:szCs w:val="22"/>
        </w:rPr>
        <w:t xml:space="preserve"> valmistettu</w:t>
      </w:r>
      <w:r w:rsidR="005C52B1">
        <w:rPr>
          <w:color w:val="auto"/>
          <w:sz w:val="22"/>
          <w:szCs w:val="22"/>
        </w:rPr>
        <w:t xml:space="preserve"> laadukkaista, kierrätetyistä materiaaleista</w:t>
      </w:r>
      <w:r w:rsidR="00C1102A">
        <w:rPr>
          <w:color w:val="auto"/>
          <w:sz w:val="22"/>
          <w:szCs w:val="22"/>
        </w:rPr>
        <w:t>. S</w:t>
      </w:r>
      <w:r w:rsidR="00181B3B">
        <w:rPr>
          <w:color w:val="auto"/>
          <w:sz w:val="22"/>
          <w:szCs w:val="22"/>
        </w:rPr>
        <w:t xml:space="preserve">iinä </w:t>
      </w:r>
      <w:r w:rsidR="00C1102A">
        <w:rPr>
          <w:color w:val="auto"/>
          <w:sz w:val="22"/>
          <w:szCs w:val="22"/>
        </w:rPr>
        <w:t>on vetoketjullinen sivutasku, paksut vetoremmit ja se on tilavuudeltaan noin 12 litraa.</w:t>
      </w:r>
    </w:p>
    <w:p w14:paraId="584E7B92" w14:textId="6C5AB143" w:rsidR="00495315" w:rsidRDefault="00495315" w:rsidP="003B5153">
      <w:pPr>
        <w:jc w:val="both"/>
        <w:rPr>
          <w:b/>
          <w:bCs/>
          <w:color w:val="auto"/>
          <w:sz w:val="22"/>
          <w:szCs w:val="22"/>
          <w:u w:val="single"/>
        </w:rPr>
      </w:pPr>
      <w:r w:rsidRPr="00181B3B">
        <w:rPr>
          <w:b/>
          <w:bCs/>
          <w:color w:val="auto"/>
          <w:sz w:val="22"/>
          <w:szCs w:val="22"/>
          <w:u w:val="single"/>
        </w:rPr>
        <w:t>Leiri</w:t>
      </w:r>
      <w:r w:rsidR="00DB30DE">
        <w:rPr>
          <w:b/>
          <w:bCs/>
          <w:color w:val="auto"/>
          <w:sz w:val="22"/>
          <w:szCs w:val="22"/>
          <w:u w:val="single"/>
        </w:rPr>
        <w:t>disko ja -kioski</w:t>
      </w:r>
    </w:p>
    <w:p w14:paraId="2AE5869B" w14:textId="17B71ED3" w:rsidR="00630006" w:rsidRPr="00F02191" w:rsidRDefault="00DB30DE" w:rsidP="00F02191">
      <w:p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</w:t>
      </w:r>
      <w:r w:rsidRPr="00DB30DE">
        <w:rPr>
          <w:color w:val="auto"/>
          <w:sz w:val="22"/>
          <w:szCs w:val="22"/>
        </w:rPr>
        <w:t>eiridisko järjestetään keski</w:t>
      </w:r>
      <w:r>
        <w:rPr>
          <w:color w:val="auto"/>
          <w:sz w:val="22"/>
          <w:szCs w:val="22"/>
        </w:rPr>
        <w:t xml:space="preserve">viikkona klo 19.00-21.00. </w:t>
      </w:r>
      <w:r w:rsidRPr="00DB30DE">
        <w:rPr>
          <w:b/>
          <w:bCs/>
          <w:color w:val="auto"/>
          <w:sz w:val="22"/>
          <w:szCs w:val="22"/>
        </w:rPr>
        <w:t>Vapaaehtoiseen diskoiltaan ovat tervetulleita kaikki osallistujat.</w:t>
      </w:r>
      <w:r>
        <w:rPr>
          <w:b/>
          <w:bCs/>
          <w:color w:val="auto"/>
          <w:sz w:val="22"/>
          <w:szCs w:val="22"/>
        </w:rPr>
        <w:t xml:space="preserve"> </w:t>
      </w:r>
      <w:r w:rsidRPr="00DB30DE">
        <w:rPr>
          <w:color w:val="auto"/>
          <w:sz w:val="22"/>
          <w:szCs w:val="22"/>
        </w:rPr>
        <w:t>Leiriläiset saavat halutessaan ostaa herkkuja diskoiltana leirillä toimivasta kioskista</w:t>
      </w:r>
      <w:r>
        <w:rPr>
          <w:color w:val="auto"/>
          <w:sz w:val="22"/>
          <w:szCs w:val="22"/>
        </w:rPr>
        <w:t xml:space="preserve">. Kioski palvelee myös muina päivinä ilta-aikaan, </w:t>
      </w:r>
      <w:r w:rsidR="00495315">
        <w:rPr>
          <w:color w:val="auto"/>
          <w:sz w:val="22"/>
          <w:szCs w:val="22"/>
        </w:rPr>
        <w:t>noin klo 16.30-19.30</w:t>
      </w:r>
      <w:r>
        <w:rPr>
          <w:color w:val="auto"/>
          <w:sz w:val="22"/>
          <w:szCs w:val="22"/>
        </w:rPr>
        <w:t>.</w:t>
      </w:r>
      <w:r w:rsidR="00495315">
        <w:rPr>
          <w:color w:val="auto"/>
          <w:sz w:val="22"/>
          <w:szCs w:val="22"/>
        </w:rPr>
        <w:t xml:space="preserve"> </w:t>
      </w:r>
      <w:r w:rsidRPr="00DB30DE">
        <w:rPr>
          <w:color w:val="auto"/>
          <w:sz w:val="22"/>
          <w:szCs w:val="22"/>
        </w:rPr>
        <w:t xml:space="preserve">Taskurahaa voi varata mukaan kohtuullisesti. </w:t>
      </w:r>
      <w:r w:rsidRPr="00DB30DE">
        <w:rPr>
          <w:b/>
          <w:bCs/>
          <w:color w:val="auto"/>
          <w:sz w:val="22"/>
          <w:szCs w:val="22"/>
        </w:rPr>
        <w:t>Kioskilla käy ainoastaan käteinen</w:t>
      </w:r>
      <w:r w:rsidRPr="00DB30DE">
        <w:rPr>
          <w:color w:val="auto"/>
          <w:sz w:val="22"/>
          <w:szCs w:val="22"/>
        </w:rPr>
        <w:t>.</w:t>
      </w:r>
    </w:p>
    <w:p w14:paraId="4269AC58" w14:textId="77777777" w:rsidR="00630006" w:rsidRPr="00F02191" w:rsidRDefault="00630006" w:rsidP="00630006">
      <w:pPr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</w:pPr>
      <w:r w:rsidRPr="00F02191"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  <w:t>Peruutukset</w:t>
      </w:r>
    </w:p>
    <w:p w14:paraId="6B05831C" w14:textId="73F6BD74" w:rsidR="00630006" w:rsidRPr="00C22DA5" w:rsidRDefault="00630006" w:rsidP="00630006">
      <w:pPr>
        <w:rPr>
          <w:rFonts w:cs="Segoe UI"/>
          <w:sz w:val="22"/>
          <w:szCs w:val="22"/>
        </w:rPr>
      </w:pPr>
      <w:r w:rsidRPr="00C22DA5">
        <w:rPr>
          <w:rStyle w:val="normaltextrun"/>
          <w:rFonts w:cs="Arial"/>
          <w:color w:val="000000"/>
          <w:sz w:val="22"/>
          <w:szCs w:val="22"/>
        </w:rPr>
        <w:t xml:space="preserve">* Peruutukset ennen leiriä osoitteeseen </w:t>
      </w:r>
      <w:r>
        <w:rPr>
          <w:rStyle w:val="normaltextrun"/>
          <w:rFonts w:cs="Arial"/>
          <w:color w:val="000000"/>
          <w:sz w:val="22"/>
          <w:szCs w:val="22"/>
        </w:rPr>
        <w:t>anssi.kiuru</w:t>
      </w:r>
      <w:r w:rsidRPr="00C22DA5">
        <w:rPr>
          <w:rStyle w:val="normaltextrun"/>
          <w:rFonts w:cs="Arial"/>
          <w:color w:val="000000"/>
          <w:sz w:val="22"/>
          <w:szCs w:val="22"/>
        </w:rPr>
        <w:t>@lapinliikunta.fi</w:t>
      </w:r>
      <w:r w:rsidRPr="00C22DA5">
        <w:rPr>
          <w:rStyle w:val="eop"/>
          <w:rFonts w:cs="Arial"/>
          <w:sz w:val="22"/>
          <w:szCs w:val="22"/>
        </w:rPr>
        <w:t> </w:t>
      </w:r>
      <w:r w:rsidR="00440B81">
        <w:rPr>
          <w:rStyle w:val="eop"/>
          <w:rFonts w:cs="Arial"/>
          <w:sz w:val="22"/>
          <w:szCs w:val="22"/>
        </w:rPr>
        <w:t xml:space="preserve">tai </w:t>
      </w:r>
      <w:r w:rsidR="002F58C6">
        <w:rPr>
          <w:rStyle w:val="eop"/>
          <w:rFonts w:cs="Arial"/>
          <w:sz w:val="22"/>
          <w:szCs w:val="22"/>
        </w:rPr>
        <w:t xml:space="preserve">p. </w:t>
      </w:r>
      <w:r w:rsidR="00440B81">
        <w:rPr>
          <w:rStyle w:val="eop"/>
          <w:rFonts w:cs="Arial"/>
          <w:sz w:val="22"/>
          <w:szCs w:val="22"/>
        </w:rPr>
        <w:t>0400</w:t>
      </w:r>
      <w:r w:rsidR="00E64D2A">
        <w:rPr>
          <w:rStyle w:val="eop"/>
          <w:rFonts w:cs="Arial"/>
          <w:sz w:val="22"/>
          <w:szCs w:val="22"/>
        </w:rPr>
        <w:t>693321</w:t>
      </w:r>
    </w:p>
    <w:p w14:paraId="4D83AC87" w14:textId="77777777" w:rsidR="00630006" w:rsidRPr="00C22DA5" w:rsidRDefault="00630006" w:rsidP="00630006">
      <w:pPr>
        <w:rPr>
          <w:rFonts w:cs="Segoe UI"/>
          <w:sz w:val="22"/>
          <w:szCs w:val="22"/>
        </w:rPr>
      </w:pPr>
      <w:r w:rsidRPr="00C22DA5">
        <w:rPr>
          <w:rStyle w:val="normaltextrun"/>
          <w:rFonts w:cs="Arial"/>
          <w:color w:val="000000"/>
          <w:sz w:val="22"/>
          <w:szCs w:val="22"/>
        </w:rPr>
        <w:t>* Leirin aloittaneelta peritään leirimaksu kokonaisuudessaan</w:t>
      </w:r>
      <w:r w:rsidRPr="00C22DA5">
        <w:rPr>
          <w:rStyle w:val="eop"/>
          <w:rFonts w:cs="Arial"/>
          <w:sz w:val="22"/>
          <w:szCs w:val="22"/>
        </w:rPr>
        <w:t> </w:t>
      </w:r>
    </w:p>
    <w:p w14:paraId="44BA0916" w14:textId="27900064" w:rsidR="00630006" w:rsidRPr="00C22DA5" w:rsidRDefault="00630006" w:rsidP="00630006">
      <w:pPr>
        <w:rPr>
          <w:rFonts w:cs="Segoe UI"/>
          <w:sz w:val="22"/>
          <w:szCs w:val="22"/>
        </w:rPr>
      </w:pPr>
      <w:r w:rsidRPr="00C22DA5">
        <w:rPr>
          <w:rStyle w:val="eop"/>
          <w:rFonts w:cs="Arial"/>
          <w:color w:val="auto"/>
          <w:sz w:val="22"/>
          <w:szCs w:val="22"/>
        </w:rPr>
        <w:t>*Jos leiri keskeytyy järjestäjästä riippumattomista syistä, leirimaksua ei palauteta</w:t>
      </w:r>
      <w:r w:rsidR="003D212A">
        <w:rPr>
          <w:rStyle w:val="eop"/>
          <w:rFonts w:cs="Arial"/>
          <w:color w:val="auto"/>
          <w:sz w:val="22"/>
          <w:szCs w:val="22"/>
        </w:rPr>
        <w:t>.</w:t>
      </w:r>
    </w:p>
    <w:p w14:paraId="2FFB6031" w14:textId="77777777" w:rsidR="00630006" w:rsidRPr="00F02191" w:rsidRDefault="00630006" w:rsidP="003B5153">
      <w:pPr>
        <w:jc w:val="both"/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</w:pPr>
      <w:r w:rsidRPr="00F02191"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  <w:t>Vanhemmille</w:t>
      </w:r>
    </w:p>
    <w:p w14:paraId="59A6116A" w14:textId="7F3A101C" w:rsidR="00630006" w:rsidRDefault="00630006" w:rsidP="003B5153">
      <w:pPr>
        <w:jc w:val="both"/>
        <w:rPr>
          <w:rStyle w:val="eop"/>
          <w:rFonts w:cs="Arial"/>
          <w:sz w:val="22"/>
          <w:szCs w:val="22"/>
        </w:rPr>
      </w:pPr>
      <w:r w:rsidRPr="00C22DA5">
        <w:rPr>
          <w:rStyle w:val="normaltextrun"/>
          <w:rFonts w:cs="Arial"/>
          <w:color w:val="000000"/>
          <w:sz w:val="22"/>
          <w:szCs w:val="22"/>
        </w:rPr>
        <w:t>Ilmoita ryhmän ohjaajalle tai Lapin Liikunnalle vierailuista tai muutoksista. Kaikissa leiriasioissa vanhemmat voivat soittaa</w:t>
      </w:r>
      <w:r w:rsidR="002B4246">
        <w:rPr>
          <w:rStyle w:val="normaltextrun"/>
          <w:rFonts w:cs="Arial"/>
          <w:color w:val="000000"/>
          <w:sz w:val="22"/>
          <w:szCs w:val="22"/>
        </w:rPr>
        <w:t xml:space="preserve"> ennen leiriä</w:t>
      </w:r>
      <w:r w:rsidRPr="00C22DA5">
        <w:rPr>
          <w:rStyle w:val="normaltextrun"/>
          <w:rFonts w:cs="Arial"/>
          <w:color w:val="000000"/>
          <w:sz w:val="22"/>
          <w:szCs w:val="22"/>
        </w:rPr>
        <w:t xml:space="preserve"> Anssi Kiurulle</w:t>
      </w:r>
      <w:r w:rsidRPr="00C22DA5">
        <w:rPr>
          <w:rStyle w:val="normaltextrun"/>
          <w:rFonts w:cs="Arial"/>
          <w:sz w:val="22"/>
          <w:szCs w:val="22"/>
        </w:rPr>
        <w:t xml:space="preserve">, </w:t>
      </w:r>
      <w:r w:rsidRPr="00C22DA5">
        <w:rPr>
          <w:rStyle w:val="normaltextrun"/>
          <w:rFonts w:cs="Arial"/>
          <w:color w:val="auto"/>
          <w:sz w:val="22"/>
          <w:szCs w:val="22"/>
        </w:rPr>
        <w:t>p. 0400 693321</w:t>
      </w:r>
      <w:r w:rsidR="002B4246">
        <w:rPr>
          <w:rStyle w:val="normaltextrun"/>
          <w:rFonts w:cs="Arial"/>
          <w:color w:val="auto"/>
          <w:sz w:val="22"/>
          <w:szCs w:val="22"/>
        </w:rPr>
        <w:t>. Leirin aikana samasta numerosta vastaa leirijohtaja Maria Peura</w:t>
      </w:r>
      <w:r w:rsidR="00874E5E">
        <w:rPr>
          <w:rStyle w:val="normaltextrun"/>
          <w:rFonts w:cs="Arial"/>
          <w:color w:val="auto"/>
          <w:sz w:val="22"/>
          <w:szCs w:val="22"/>
        </w:rPr>
        <w:t xml:space="preserve"> tai Aleksia Halonen</w:t>
      </w:r>
      <w:r w:rsidR="002B4246">
        <w:rPr>
          <w:rStyle w:val="normaltextrun"/>
          <w:rFonts w:cs="Arial"/>
          <w:color w:val="auto"/>
          <w:sz w:val="22"/>
          <w:szCs w:val="22"/>
        </w:rPr>
        <w:t>.</w:t>
      </w:r>
    </w:p>
    <w:p w14:paraId="64B8A64E" w14:textId="71734325" w:rsidR="00DA4252" w:rsidRPr="00F02191" w:rsidRDefault="00DA4252" w:rsidP="003B5153">
      <w:pPr>
        <w:jc w:val="both"/>
        <w:rPr>
          <w:rFonts w:cs="Segoe UI"/>
          <w:b/>
          <w:bCs/>
          <w:sz w:val="22"/>
          <w:szCs w:val="22"/>
        </w:rPr>
      </w:pPr>
      <w:r w:rsidRPr="00F02191">
        <w:rPr>
          <w:rStyle w:val="eop"/>
          <w:rFonts w:cs="Arial"/>
          <w:b/>
          <w:bCs/>
          <w:sz w:val="22"/>
          <w:szCs w:val="22"/>
        </w:rPr>
        <w:t>Kaikissa sairastapauksissa toivomme, että tieto välittyy oman ryhmän ohjaajalle sekä leirijohtaj</w:t>
      </w:r>
      <w:r w:rsidR="002B4246" w:rsidRPr="00F02191">
        <w:rPr>
          <w:rStyle w:val="eop"/>
          <w:rFonts w:cs="Arial"/>
          <w:b/>
          <w:bCs/>
          <w:sz w:val="22"/>
          <w:szCs w:val="22"/>
        </w:rPr>
        <w:t>alle</w:t>
      </w:r>
      <w:r w:rsidR="00F02191" w:rsidRPr="00F02191">
        <w:rPr>
          <w:rStyle w:val="eop"/>
          <w:rFonts w:cs="Arial"/>
          <w:b/>
          <w:bCs/>
          <w:sz w:val="22"/>
          <w:szCs w:val="22"/>
        </w:rPr>
        <w:t>.</w:t>
      </w:r>
    </w:p>
    <w:p w14:paraId="52F6F2A3" w14:textId="74CBEE29" w:rsidR="00630006" w:rsidRPr="00C22DA5" w:rsidRDefault="00FC2980" w:rsidP="003B5153">
      <w:pPr>
        <w:jc w:val="both"/>
        <w:rPr>
          <w:rFonts w:cs="Segoe UI"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</w:rPr>
        <w:t xml:space="preserve">Mikäli leirin aikana tai jälkeen huomaatte </w:t>
      </w:r>
      <w:r w:rsidR="008073EF">
        <w:rPr>
          <w:rStyle w:val="normaltextrun"/>
          <w:rFonts w:cs="Arial"/>
          <w:color w:val="000000"/>
          <w:sz w:val="22"/>
          <w:szCs w:val="22"/>
        </w:rPr>
        <w:t xml:space="preserve">joidenkin tavaroiden olevan kadoksissa, </w:t>
      </w:r>
      <w:r w:rsidR="00630006" w:rsidRPr="00C22DA5">
        <w:rPr>
          <w:rStyle w:val="normaltextrun"/>
          <w:rFonts w:cs="Arial"/>
          <w:color w:val="000000"/>
          <w:sz w:val="22"/>
          <w:szCs w:val="22"/>
        </w:rPr>
        <w:t xml:space="preserve">voitte </w:t>
      </w:r>
      <w:r w:rsidR="008073EF">
        <w:rPr>
          <w:rStyle w:val="normaltextrun"/>
          <w:rFonts w:cs="Arial"/>
          <w:color w:val="000000"/>
          <w:sz w:val="22"/>
          <w:szCs w:val="22"/>
        </w:rPr>
        <w:t>tiedustella niitä</w:t>
      </w:r>
      <w:r w:rsidR="00630006" w:rsidRPr="00C22DA5">
        <w:rPr>
          <w:rStyle w:val="normaltextrun"/>
          <w:rFonts w:cs="Arial"/>
          <w:color w:val="000000"/>
          <w:sz w:val="22"/>
          <w:szCs w:val="22"/>
        </w:rPr>
        <w:t xml:space="preserve"> Lapin Liikunnan toimistolta</w:t>
      </w:r>
      <w:r w:rsidR="008073EF">
        <w:rPr>
          <w:rStyle w:val="normaltextrun"/>
          <w:rFonts w:cs="Arial"/>
          <w:color w:val="000000"/>
          <w:sz w:val="22"/>
          <w:szCs w:val="22"/>
        </w:rPr>
        <w:t>.</w:t>
      </w:r>
      <w:r w:rsidR="00B75AEA">
        <w:rPr>
          <w:rStyle w:val="normaltextrun"/>
          <w:rFonts w:cs="Arial"/>
          <w:color w:val="000000"/>
          <w:sz w:val="22"/>
          <w:szCs w:val="22"/>
        </w:rPr>
        <w:t xml:space="preserve"> Säilytämme löytötavaroita</w:t>
      </w:r>
      <w:r w:rsidR="00630006" w:rsidRPr="00C22DA5">
        <w:rPr>
          <w:rStyle w:val="normaltextrun"/>
          <w:rFonts w:cs="Arial"/>
          <w:color w:val="000000"/>
          <w:sz w:val="22"/>
          <w:szCs w:val="22"/>
        </w:rPr>
        <w:t xml:space="preserve"> kuukauden ajan leirin päättymisestä.</w:t>
      </w:r>
    </w:p>
    <w:p w14:paraId="66C73CF7" w14:textId="7EAD86FE" w:rsidR="00630006" w:rsidRPr="00F02191" w:rsidRDefault="00630006" w:rsidP="003B5153">
      <w:pPr>
        <w:jc w:val="both"/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</w:pPr>
      <w:r w:rsidRPr="00F02191"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  <w:t>Leirimaksu</w:t>
      </w:r>
    </w:p>
    <w:p w14:paraId="4E7DF31F" w14:textId="6DD91862" w:rsidR="00002EA0" w:rsidRDefault="00630006" w:rsidP="00F02191">
      <w:pPr>
        <w:jc w:val="both"/>
        <w:rPr>
          <w:rStyle w:val="normaltextrun"/>
          <w:rFonts w:cs="Arial"/>
          <w:color w:val="000000"/>
          <w:sz w:val="22"/>
          <w:szCs w:val="22"/>
        </w:rPr>
      </w:pPr>
      <w:r w:rsidRPr="00C22DA5">
        <w:rPr>
          <w:rStyle w:val="normaltextrun"/>
          <w:rFonts w:cs="Arial"/>
          <w:color w:val="000000"/>
          <w:sz w:val="22"/>
          <w:szCs w:val="22"/>
        </w:rPr>
        <w:lastRenderedPageBreak/>
        <w:t xml:space="preserve">Lasku leiristä </w:t>
      </w:r>
      <w:r w:rsidR="003B2C2A">
        <w:rPr>
          <w:rStyle w:val="normaltextrun"/>
          <w:rFonts w:cs="Arial"/>
          <w:color w:val="000000"/>
          <w:sz w:val="22"/>
          <w:szCs w:val="22"/>
        </w:rPr>
        <w:t>lähetetään</w:t>
      </w:r>
      <w:r w:rsidRPr="00C22DA5">
        <w:rPr>
          <w:rStyle w:val="normaltextrun"/>
          <w:rFonts w:cs="Arial"/>
          <w:color w:val="000000"/>
          <w:sz w:val="22"/>
          <w:szCs w:val="22"/>
        </w:rPr>
        <w:t xml:space="preserve"> </w:t>
      </w:r>
      <w:r w:rsidR="00062FCC">
        <w:rPr>
          <w:rStyle w:val="normaltextrun"/>
          <w:rFonts w:cs="Arial"/>
          <w:color w:val="000000"/>
          <w:sz w:val="22"/>
          <w:szCs w:val="22"/>
        </w:rPr>
        <w:t xml:space="preserve">leirin aloittaneille </w:t>
      </w:r>
      <w:r w:rsidRPr="00C22DA5">
        <w:rPr>
          <w:rStyle w:val="normaltextrun"/>
          <w:rFonts w:cs="Arial"/>
          <w:color w:val="000000"/>
          <w:sz w:val="22"/>
          <w:szCs w:val="22"/>
        </w:rPr>
        <w:t>ilmoittajan sähköpostiin.</w:t>
      </w:r>
      <w:r w:rsidR="008C52CD">
        <w:rPr>
          <w:rStyle w:val="normaltextrun"/>
          <w:rFonts w:cs="Arial"/>
          <w:color w:val="000000"/>
          <w:sz w:val="22"/>
          <w:szCs w:val="22"/>
        </w:rPr>
        <w:t xml:space="preserve"> </w:t>
      </w:r>
      <w:r w:rsidR="00D45AD4">
        <w:rPr>
          <w:rStyle w:val="normaltextrun"/>
          <w:rFonts w:cs="Arial"/>
          <w:color w:val="000000"/>
          <w:sz w:val="22"/>
          <w:szCs w:val="22"/>
        </w:rPr>
        <w:t>Lasku erääntyy leirin aikana, joten huolehdithan maksun ajoissa</w:t>
      </w:r>
      <w:r w:rsidR="00CD36EE">
        <w:rPr>
          <w:rStyle w:val="normaltextrun"/>
          <w:rFonts w:cs="Arial"/>
          <w:color w:val="000000"/>
          <w:sz w:val="22"/>
          <w:szCs w:val="22"/>
        </w:rPr>
        <w:t>.</w:t>
      </w:r>
      <w:r w:rsidR="00DA4252">
        <w:rPr>
          <w:rStyle w:val="normaltextrun"/>
          <w:rFonts w:cs="Arial"/>
          <w:color w:val="000000"/>
          <w:sz w:val="22"/>
          <w:szCs w:val="22"/>
        </w:rPr>
        <w:t xml:space="preserve"> Tarkista</w:t>
      </w:r>
      <w:r w:rsidR="002C403C">
        <w:rPr>
          <w:rStyle w:val="normaltextrun"/>
          <w:rFonts w:cs="Arial"/>
          <w:color w:val="000000"/>
          <w:sz w:val="22"/>
          <w:szCs w:val="22"/>
        </w:rPr>
        <w:t>than</w:t>
      </w:r>
      <w:r w:rsidR="00DA4252">
        <w:rPr>
          <w:rStyle w:val="normaltextrun"/>
          <w:rFonts w:cs="Arial"/>
          <w:color w:val="000000"/>
          <w:sz w:val="22"/>
          <w:szCs w:val="22"/>
        </w:rPr>
        <w:t xml:space="preserve"> myös roskaposti-kansio</w:t>
      </w:r>
      <w:r w:rsidR="00234DBE">
        <w:rPr>
          <w:rStyle w:val="normaltextrun"/>
          <w:rFonts w:cs="Arial"/>
          <w:color w:val="000000"/>
          <w:sz w:val="22"/>
          <w:szCs w:val="22"/>
        </w:rPr>
        <w:t>n</w:t>
      </w:r>
      <w:r w:rsidR="00DA4252">
        <w:rPr>
          <w:rStyle w:val="normaltextrun"/>
          <w:rFonts w:cs="Arial"/>
          <w:color w:val="000000"/>
          <w:sz w:val="22"/>
          <w:szCs w:val="22"/>
        </w:rPr>
        <w:t>, mikäli laskua ei saapuneet -kansiosta löydy. Tarvittaessa lähetämme laskun paperisena postiosoitteeseenne.</w:t>
      </w:r>
      <w:r w:rsidR="00D45AD4">
        <w:rPr>
          <w:rStyle w:val="normaltextrun"/>
          <w:rFonts w:cs="Arial"/>
          <w:color w:val="000000"/>
          <w:sz w:val="22"/>
          <w:szCs w:val="22"/>
        </w:rPr>
        <w:t xml:space="preserve"> Mikäli ilmoittautumisen suhteen tulee muutoksia, luethan leirin peruutusehdot osoitteesta www.lapinliikunta.com/</w:t>
      </w:r>
      <w:r w:rsidR="00D45AD4" w:rsidRPr="00D45AD4">
        <w:rPr>
          <w:rStyle w:val="normaltextrun"/>
          <w:rFonts w:cs="Arial"/>
          <w:color w:val="000000"/>
          <w:sz w:val="22"/>
          <w:szCs w:val="22"/>
        </w:rPr>
        <w:t>lapset-ja-nuoret/sporttileiri/</w:t>
      </w:r>
    </w:p>
    <w:p w14:paraId="62214AE9" w14:textId="77777777" w:rsidR="00B17C0D" w:rsidRDefault="00B17C0D" w:rsidP="00630006">
      <w:pPr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</w:pPr>
    </w:p>
    <w:p w14:paraId="749F2B7B" w14:textId="5E905532" w:rsidR="00630006" w:rsidRPr="00F02191" w:rsidRDefault="00630006" w:rsidP="00630006">
      <w:pPr>
        <w:rPr>
          <w:rFonts w:cs="Segoe UI"/>
          <w:sz w:val="22"/>
          <w:szCs w:val="22"/>
          <w:u w:val="single"/>
        </w:rPr>
      </w:pPr>
      <w:r w:rsidRPr="00F02191">
        <w:rPr>
          <w:rStyle w:val="normaltextrun"/>
          <w:rFonts w:cs="Arial"/>
          <w:b/>
          <w:bCs/>
          <w:color w:val="000000"/>
          <w:sz w:val="22"/>
          <w:szCs w:val="22"/>
          <w:u w:val="single"/>
        </w:rPr>
        <w:t>Lisätietoja</w:t>
      </w:r>
      <w:r w:rsidRPr="00F02191">
        <w:rPr>
          <w:rStyle w:val="normaltextrun"/>
          <w:rFonts w:cs="Arial"/>
          <w:b/>
          <w:bCs/>
          <w:color w:val="000000"/>
          <w:sz w:val="22"/>
          <w:szCs w:val="22"/>
        </w:rPr>
        <w:t>   </w:t>
      </w:r>
      <w:r w:rsidRPr="00F02191">
        <w:rPr>
          <w:rStyle w:val="eop"/>
          <w:rFonts w:cs="Arial"/>
          <w:sz w:val="22"/>
          <w:szCs w:val="22"/>
        </w:rPr>
        <w:t> </w:t>
      </w:r>
    </w:p>
    <w:p w14:paraId="1953F11E" w14:textId="67BBDB68" w:rsidR="00630006" w:rsidRPr="00C22DA5" w:rsidRDefault="004266C2" w:rsidP="00630006">
      <w:pPr>
        <w:rPr>
          <w:rFonts w:cs="Segoe UI"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</w:rPr>
        <w:t>Peruutukset ja sairastapaukset ennen leiriä ja sen aikana, yleiset asiat:</w:t>
      </w:r>
    </w:p>
    <w:p w14:paraId="4455C0DF" w14:textId="35502045" w:rsidR="00630006" w:rsidRPr="00C22DA5" w:rsidRDefault="00B2510F" w:rsidP="00630006">
      <w:pPr>
        <w:rPr>
          <w:rStyle w:val="eop"/>
          <w:rFonts w:cs="Arial"/>
          <w:sz w:val="22"/>
          <w:szCs w:val="22"/>
        </w:rPr>
      </w:pPr>
      <w:r>
        <w:rPr>
          <w:rStyle w:val="eop"/>
          <w:rFonts w:cs="Arial"/>
          <w:sz w:val="22"/>
          <w:szCs w:val="22"/>
        </w:rPr>
        <w:t>Maria Peura,</w:t>
      </w:r>
      <w:r w:rsidR="00874E5E">
        <w:rPr>
          <w:rStyle w:val="eop"/>
          <w:rFonts w:cs="Arial"/>
          <w:sz w:val="22"/>
          <w:szCs w:val="22"/>
        </w:rPr>
        <w:t xml:space="preserve"> Aleksia Halonen,</w:t>
      </w:r>
      <w:r>
        <w:rPr>
          <w:rStyle w:val="eop"/>
          <w:rFonts w:cs="Arial"/>
          <w:sz w:val="22"/>
          <w:szCs w:val="22"/>
        </w:rPr>
        <w:t xml:space="preserve"> </w:t>
      </w:r>
      <w:r w:rsidR="00630006" w:rsidRPr="00C22DA5">
        <w:rPr>
          <w:rStyle w:val="eop"/>
          <w:rFonts w:cs="Arial"/>
          <w:sz w:val="22"/>
          <w:szCs w:val="22"/>
        </w:rPr>
        <w:t xml:space="preserve">Anssi Kiuru p. </w:t>
      </w:r>
      <w:r w:rsidR="00630006" w:rsidRPr="00B2510F">
        <w:rPr>
          <w:rStyle w:val="eop"/>
          <w:rFonts w:cs="Arial"/>
          <w:b/>
          <w:bCs/>
          <w:sz w:val="22"/>
          <w:szCs w:val="22"/>
        </w:rPr>
        <w:t>0400 693 321</w:t>
      </w:r>
    </w:p>
    <w:p w14:paraId="27733C88" w14:textId="625EE30B" w:rsidR="00630006" w:rsidRDefault="00630006" w:rsidP="00630006">
      <w:pPr>
        <w:rPr>
          <w:rStyle w:val="eop"/>
          <w:rFonts w:cs="Arial"/>
          <w:sz w:val="22"/>
          <w:szCs w:val="22"/>
        </w:rPr>
      </w:pPr>
      <w:r w:rsidRPr="00C05B90">
        <w:rPr>
          <w:rStyle w:val="eop"/>
          <w:rFonts w:cs="Arial"/>
          <w:sz w:val="22"/>
          <w:szCs w:val="22"/>
        </w:rPr>
        <w:t>anssi.kiuru@lapinliikunta.fi</w:t>
      </w:r>
    </w:p>
    <w:p w14:paraId="4E5BFB66" w14:textId="432959D0" w:rsidR="000510F0" w:rsidRDefault="000510F0" w:rsidP="00630006">
      <w:pPr>
        <w:rPr>
          <w:rStyle w:val="normaltextrun"/>
          <w:rFonts w:cs="Arial"/>
          <w:color w:val="000000"/>
          <w:sz w:val="22"/>
          <w:szCs w:val="22"/>
        </w:rPr>
      </w:pPr>
    </w:p>
    <w:p w14:paraId="24675C34" w14:textId="21048C2C" w:rsidR="00F02191" w:rsidRDefault="00F02191" w:rsidP="00630006">
      <w:pPr>
        <w:rPr>
          <w:rStyle w:val="normaltextrun"/>
          <w:rFonts w:cs="Arial"/>
          <w:color w:val="000000"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</w:rPr>
        <w:t>Laskutukset:</w:t>
      </w:r>
      <w:r>
        <w:rPr>
          <w:rStyle w:val="normaltextrun"/>
          <w:rFonts w:cs="Arial"/>
          <w:color w:val="000000"/>
          <w:sz w:val="22"/>
          <w:szCs w:val="22"/>
        </w:rPr>
        <w:tab/>
      </w:r>
    </w:p>
    <w:p w14:paraId="511313C1" w14:textId="2651D093" w:rsidR="00630006" w:rsidRPr="00590C7C" w:rsidRDefault="000F6ED9" w:rsidP="00630006">
      <w:pPr>
        <w:rPr>
          <w:rStyle w:val="eop"/>
          <w:rFonts w:cs="Arial"/>
          <w:sz w:val="22"/>
          <w:szCs w:val="22"/>
          <w:lang w:val="sv-SE"/>
        </w:rPr>
      </w:pPr>
      <w:r w:rsidRPr="00590C7C">
        <w:rPr>
          <w:rStyle w:val="normaltextrun"/>
          <w:rFonts w:cs="Arial"/>
          <w:sz w:val="22"/>
          <w:szCs w:val="22"/>
          <w:lang w:val="sv-SE"/>
        </w:rPr>
        <w:t>Katja Rantakokko</w:t>
      </w:r>
    </w:p>
    <w:p w14:paraId="1979DD56" w14:textId="0DE051E9" w:rsidR="00630006" w:rsidRPr="00590C7C" w:rsidRDefault="000F6ED9" w:rsidP="00630006">
      <w:pPr>
        <w:rPr>
          <w:rFonts w:cs="Segoe UI"/>
          <w:lang w:val="sv-SE"/>
        </w:rPr>
      </w:pPr>
      <w:r w:rsidRPr="00590C7C">
        <w:rPr>
          <w:rStyle w:val="normaltextrun"/>
          <w:rFonts w:cs="Arial"/>
          <w:sz w:val="22"/>
          <w:szCs w:val="22"/>
          <w:lang w:val="sv-SE"/>
        </w:rPr>
        <w:t>katja.rantakokko@lapinliikunta.fi</w:t>
      </w:r>
    </w:p>
    <w:p w14:paraId="2EB4C892" w14:textId="0F18EA08" w:rsidR="00630006" w:rsidRDefault="00F02191" w:rsidP="00630006">
      <w:r>
        <w:rPr>
          <w:rStyle w:val="normaltextrun"/>
          <w:rFonts w:cs="Arial"/>
        </w:rPr>
        <w:t>p.</w:t>
      </w:r>
      <w:r w:rsidR="000F6ED9" w:rsidRPr="000F6ED9">
        <w:rPr>
          <w:rStyle w:val="normaltextrun"/>
          <w:rFonts w:cs="Arial"/>
        </w:rPr>
        <w:t>040 1662063</w:t>
      </w:r>
    </w:p>
    <w:p w14:paraId="524606B5" w14:textId="176BC7E9" w:rsidR="00630006" w:rsidRDefault="00630006">
      <w:pPr>
        <w:pStyle w:val="Eivli"/>
      </w:pPr>
    </w:p>
    <w:p w14:paraId="1CE0FD5A" w14:textId="4078BDDA" w:rsidR="00630006" w:rsidRDefault="00630006"/>
    <w:p w14:paraId="49673512" w14:textId="731818E7" w:rsidR="0095102E" w:rsidRDefault="00630006">
      <w:pPr>
        <w:pStyle w:val="Eivli"/>
        <w:rPr>
          <w:noProof/>
        </w:rPr>
      </w:pPr>
      <w:r w:rsidRPr="007C2CE0">
        <w:rPr>
          <w:noProof/>
        </w:rPr>
        <w:drawing>
          <wp:inline distT="0" distB="0" distL="0" distR="0" wp14:anchorId="57FD168E" wp14:editId="1AB21186">
            <wp:extent cx="6248400" cy="44005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F5C2" w14:textId="7BC6FD46" w:rsidR="00E64E3B" w:rsidRDefault="00E64E3B" w:rsidP="003D4511"/>
    <w:p w14:paraId="72B183F1" w14:textId="77777777" w:rsidR="004266C2" w:rsidRDefault="004266C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983E7FC" w14:textId="18E70B84" w:rsidR="00B2510F" w:rsidRPr="00F02191" w:rsidRDefault="00523728" w:rsidP="00F02191">
      <w:pPr>
        <w:jc w:val="both"/>
        <w:rPr>
          <w:sz w:val="22"/>
          <w:szCs w:val="22"/>
        </w:rPr>
      </w:pPr>
      <w:r w:rsidRPr="00467E68">
        <w:rPr>
          <w:sz w:val="22"/>
          <w:szCs w:val="22"/>
        </w:rPr>
        <w:lastRenderedPageBreak/>
        <w:t>Alla on alustava</w:t>
      </w:r>
      <w:r w:rsidR="00E64E3B" w:rsidRPr="00467E68">
        <w:rPr>
          <w:sz w:val="22"/>
          <w:szCs w:val="22"/>
        </w:rPr>
        <w:t xml:space="preserve"> ohjelmarunko.</w:t>
      </w:r>
      <w:r w:rsidR="00F02191">
        <w:rPr>
          <w:sz w:val="22"/>
          <w:szCs w:val="22"/>
        </w:rPr>
        <w:t xml:space="preserve"> </w:t>
      </w:r>
      <w:r w:rsidR="00E64E3B" w:rsidRPr="00F02191">
        <w:rPr>
          <w:b/>
          <w:bCs/>
          <w:sz w:val="22"/>
          <w:szCs w:val="22"/>
        </w:rPr>
        <w:t>Lapin Liikunta pidättää oikeudet kaikkiin ohjelmamuutoksiin</w:t>
      </w:r>
      <w:r w:rsidR="00E64E3B" w:rsidRPr="00467E68">
        <w:rPr>
          <w:sz w:val="22"/>
          <w:szCs w:val="22"/>
        </w:rPr>
        <w:t>. Päivitetyn ohjelmarungon voit käydä katsomassa Lapin Liikunnan verkkosivuilta</w:t>
      </w:r>
      <w:r w:rsidR="00C1102A" w:rsidRPr="00467E68">
        <w:rPr>
          <w:sz w:val="22"/>
          <w:szCs w:val="22"/>
        </w:rPr>
        <w:t xml:space="preserve"> </w:t>
      </w:r>
      <w:hyperlink r:id="rId11" w:history="1">
        <w:r w:rsidR="00C1102A" w:rsidRPr="00467E68">
          <w:rPr>
            <w:rStyle w:val="Hyperlinkki"/>
            <w:sz w:val="22"/>
            <w:szCs w:val="22"/>
          </w:rPr>
          <w:t>https://www.lapinliikunta.com/lapset-ja-nuoret/sporttileiri/leirikirje-ja-ohjelmat-2019/</w:t>
        </w:r>
      </w:hyperlink>
    </w:p>
    <w:p w14:paraId="0540D49D" w14:textId="77777777" w:rsidR="00B2510F" w:rsidRDefault="00B2510F" w:rsidP="00C876CB">
      <w:pPr>
        <w:spacing w:line="240" w:lineRule="auto"/>
        <w:rPr>
          <w:b/>
          <w:bCs/>
          <w:sz w:val="22"/>
          <w:szCs w:val="22"/>
        </w:rPr>
      </w:pPr>
    </w:p>
    <w:p w14:paraId="07CED85A" w14:textId="76845A6A" w:rsidR="004D7A87" w:rsidRDefault="00C876CB" w:rsidP="004266C2">
      <w:pPr>
        <w:rPr>
          <w:b/>
          <w:bCs/>
          <w:sz w:val="22"/>
          <w:szCs w:val="22"/>
        </w:rPr>
      </w:pPr>
      <w:r w:rsidRPr="00CC1F01">
        <w:rPr>
          <w:b/>
          <w:bCs/>
          <w:sz w:val="22"/>
          <w:szCs w:val="22"/>
        </w:rPr>
        <w:t>SPORTTILEIRI 202</w:t>
      </w:r>
      <w:r w:rsidR="00874E5E">
        <w:rPr>
          <w:b/>
          <w:bCs/>
          <w:sz w:val="22"/>
          <w:szCs w:val="22"/>
        </w:rPr>
        <w:t>3</w:t>
      </w:r>
      <w:r w:rsidRPr="00CC1F01">
        <w:rPr>
          <w:b/>
          <w:bCs/>
          <w:sz w:val="22"/>
          <w:szCs w:val="22"/>
        </w:rPr>
        <w:t xml:space="preserve"> OHJELMA</w:t>
      </w:r>
    </w:p>
    <w:p w14:paraId="3320ED92" w14:textId="479E9768" w:rsidR="00B17C0D" w:rsidRPr="00B17C0D" w:rsidRDefault="00B17C0D" w:rsidP="00B17C0D">
      <w:pPr>
        <w:spacing w:line="240" w:lineRule="auto"/>
        <w:rPr>
          <w:b/>
          <w:bCs/>
          <w:sz w:val="22"/>
          <w:szCs w:val="22"/>
        </w:rPr>
      </w:pPr>
      <w:r w:rsidRPr="00B17C0D">
        <w:rPr>
          <w:b/>
          <w:bCs/>
          <w:sz w:val="22"/>
          <w:szCs w:val="22"/>
          <w:highlight w:val="yellow"/>
        </w:rPr>
        <w:t>Leiriläisten päivät alkava joka päivä klo</w:t>
      </w:r>
      <w:r>
        <w:rPr>
          <w:b/>
          <w:bCs/>
          <w:sz w:val="22"/>
          <w:szCs w:val="22"/>
          <w:highlight w:val="yellow"/>
        </w:rPr>
        <w:t xml:space="preserve"> </w:t>
      </w:r>
      <w:r w:rsidRPr="00B17C0D">
        <w:rPr>
          <w:b/>
          <w:bCs/>
          <w:sz w:val="22"/>
          <w:szCs w:val="22"/>
          <w:highlight w:val="yellow"/>
        </w:rPr>
        <w:t>8.00 kokoontumisella omiin ryhmiin.</w:t>
      </w:r>
      <w:r w:rsidR="00BA45AF">
        <w:rPr>
          <w:b/>
          <w:bCs/>
          <w:sz w:val="22"/>
          <w:szCs w:val="22"/>
        </w:rPr>
        <w:t xml:space="preserve"> </w:t>
      </w:r>
    </w:p>
    <w:p w14:paraId="042C50B5" w14:textId="77777777" w:rsidR="00B17C0D" w:rsidRPr="00E4653D" w:rsidRDefault="00B17C0D" w:rsidP="00C876CB">
      <w:pPr>
        <w:spacing w:line="240" w:lineRule="auto"/>
        <w:rPr>
          <w:b/>
          <w:bCs/>
          <w:sz w:val="22"/>
          <w:szCs w:val="22"/>
        </w:rPr>
      </w:pPr>
    </w:p>
    <w:p w14:paraId="56964625" w14:textId="24982998" w:rsidR="004D7A87" w:rsidRPr="00F02191" w:rsidRDefault="004D7A87" w:rsidP="00C876CB">
      <w:pPr>
        <w:spacing w:line="240" w:lineRule="auto"/>
        <w:rPr>
          <w:b/>
          <w:bCs/>
          <w:sz w:val="20"/>
          <w:szCs w:val="20"/>
        </w:rPr>
      </w:pPr>
      <w:r w:rsidRPr="00A32705">
        <w:rPr>
          <w:b/>
          <w:bCs/>
          <w:sz w:val="20"/>
          <w:szCs w:val="20"/>
        </w:rPr>
        <w:t xml:space="preserve">Maanantai </w:t>
      </w:r>
      <w:r w:rsidR="00874E5E">
        <w:rPr>
          <w:b/>
          <w:bCs/>
          <w:sz w:val="20"/>
          <w:szCs w:val="20"/>
        </w:rPr>
        <w:t>5</w:t>
      </w:r>
      <w:r w:rsidRPr="00A32705">
        <w:rPr>
          <w:b/>
          <w:bCs/>
          <w:sz w:val="20"/>
          <w:szCs w:val="20"/>
        </w:rPr>
        <w:t xml:space="preserve">.6. </w:t>
      </w:r>
    </w:p>
    <w:p w14:paraId="5E0DE3B0" w14:textId="039C6BE9" w:rsidR="004D7A87" w:rsidRDefault="00450449" w:rsidP="00C876CB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8.00–</w:t>
      </w:r>
      <w:r w:rsidR="00B2510F">
        <w:rPr>
          <w:sz w:val="20"/>
          <w:szCs w:val="20"/>
        </w:rPr>
        <w:t>9.00</w:t>
      </w:r>
      <w:r w:rsidR="004D7A87" w:rsidRPr="00C876CB">
        <w:rPr>
          <w:sz w:val="20"/>
          <w:szCs w:val="20"/>
        </w:rPr>
        <w:tab/>
        <w:t>Ilmoittautuminen Ounasrinteen koulun pääaulassa / Oman ryhmän kokoontuminen</w:t>
      </w:r>
      <w:r w:rsidR="00B2510F">
        <w:rPr>
          <w:sz w:val="20"/>
          <w:szCs w:val="20"/>
        </w:rPr>
        <w:t xml:space="preserve"> / Majoittuminen</w:t>
      </w:r>
    </w:p>
    <w:p w14:paraId="5762E94C" w14:textId="467B5B02" w:rsidR="00590C7C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9.00–10.00</w:t>
      </w:r>
      <w:r>
        <w:rPr>
          <w:sz w:val="20"/>
          <w:szCs w:val="20"/>
        </w:rPr>
        <w:tab/>
        <w:t>Tutustuminen tiloihin</w:t>
      </w:r>
    </w:p>
    <w:p w14:paraId="55E4C681" w14:textId="15F92A45" w:rsidR="004D7A87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10</w:t>
      </w:r>
      <w:r w:rsidR="004D7A87" w:rsidRPr="00C876CB">
        <w:rPr>
          <w:sz w:val="20"/>
          <w:szCs w:val="20"/>
        </w:rPr>
        <w:t>.00</w:t>
      </w:r>
      <w:r w:rsidR="00B2510F">
        <w:rPr>
          <w:sz w:val="20"/>
          <w:szCs w:val="20"/>
        </w:rPr>
        <w:t>-</w:t>
      </w:r>
      <w:r>
        <w:rPr>
          <w:sz w:val="20"/>
          <w:szCs w:val="20"/>
        </w:rPr>
        <w:t>10.30</w:t>
      </w:r>
      <w:r w:rsidR="004D7A87" w:rsidRPr="00C876CB">
        <w:rPr>
          <w:sz w:val="20"/>
          <w:szCs w:val="20"/>
        </w:rPr>
        <w:tab/>
        <w:t xml:space="preserve">Leirin avaus salissa </w:t>
      </w:r>
      <w:r w:rsidR="009F75D4">
        <w:rPr>
          <w:sz w:val="20"/>
          <w:szCs w:val="20"/>
        </w:rPr>
        <w:t>-&gt;</w:t>
      </w:r>
      <w:r w:rsidR="004D7A87" w:rsidRPr="00C876CB">
        <w:rPr>
          <w:sz w:val="20"/>
          <w:szCs w:val="20"/>
        </w:rPr>
        <w:t xml:space="preserve"> ryhmien pelisääntökeskustelu</w:t>
      </w:r>
    </w:p>
    <w:p w14:paraId="44A02E76" w14:textId="74DD47E8" w:rsidR="004D7A87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10</w:t>
      </w:r>
      <w:r w:rsidR="00450449" w:rsidRPr="00C876CB">
        <w:rPr>
          <w:sz w:val="20"/>
          <w:szCs w:val="20"/>
        </w:rPr>
        <w:t>.</w:t>
      </w:r>
      <w:r w:rsidR="00B2510F">
        <w:rPr>
          <w:sz w:val="20"/>
          <w:szCs w:val="20"/>
        </w:rPr>
        <w:t>30</w:t>
      </w:r>
      <w:r w:rsidR="00450449" w:rsidRPr="00C876CB">
        <w:rPr>
          <w:sz w:val="20"/>
          <w:szCs w:val="20"/>
        </w:rPr>
        <w:t>–1</w:t>
      </w:r>
      <w:r w:rsidR="00035FAD">
        <w:rPr>
          <w:sz w:val="20"/>
          <w:szCs w:val="20"/>
        </w:rPr>
        <w:t>1</w:t>
      </w:r>
      <w:r w:rsidR="00450449" w:rsidRPr="00C876CB">
        <w:rPr>
          <w:sz w:val="20"/>
          <w:szCs w:val="20"/>
        </w:rPr>
        <w:t>.</w:t>
      </w:r>
      <w:r>
        <w:rPr>
          <w:sz w:val="20"/>
          <w:szCs w:val="20"/>
        </w:rPr>
        <w:t>00</w:t>
      </w:r>
      <w:r w:rsidR="004D7A87" w:rsidRPr="00C876CB">
        <w:rPr>
          <w:sz w:val="20"/>
          <w:szCs w:val="20"/>
        </w:rPr>
        <w:tab/>
        <w:t>Rastitoiminta</w:t>
      </w:r>
    </w:p>
    <w:p w14:paraId="50233869" w14:textId="6A35ACC6" w:rsidR="004D7A87" w:rsidRPr="00C876CB" w:rsidRDefault="00035FAD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11.</w:t>
      </w:r>
      <w:r w:rsidR="00590C7C">
        <w:rPr>
          <w:sz w:val="20"/>
          <w:szCs w:val="20"/>
        </w:rPr>
        <w:t>00</w:t>
      </w:r>
      <w:r w:rsidR="00450449" w:rsidRPr="00C876CB">
        <w:rPr>
          <w:sz w:val="20"/>
          <w:szCs w:val="20"/>
        </w:rPr>
        <w:t>–</w:t>
      </w:r>
      <w:r w:rsidR="00590C7C">
        <w:rPr>
          <w:sz w:val="20"/>
          <w:szCs w:val="20"/>
        </w:rPr>
        <w:t>13</w:t>
      </w:r>
      <w:r w:rsidR="00450449" w:rsidRPr="00C876CB">
        <w:rPr>
          <w:sz w:val="20"/>
          <w:szCs w:val="20"/>
        </w:rPr>
        <w:t>.</w:t>
      </w:r>
      <w:r w:rsidR="00631D11">
        <w:rPr>
          <w:sz w:val="20"/>
          <w:szCs w:val="20"/>
        </w:rPr>
        <w:t>30</w:t>
      </w:r>
      <w:r w:rsidR="004D7A87" w:rsidRPr="00C876CB">
        <w:rPr>
          <w:sz w:val="20"/>
          <w:szCs w:val="20"/>
        </w:rPr>
        <w:tab/>
        <w:t>Lounas/välipalat mukaan</w:t>
      </w:r>
    </w:p>
    <w:p w14:paraId="72380249" w14:textId="6D33C2BF" w:rsidR="004D7A87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12.00–12.30</w:t>
      </w:r>
      <w:r w:rsidR="004D7A87" w:rsidRPr="00C876CB">
        <w:rPr>
          <w:sz w:val="20"/>
          <w:szCs w:val="20"/>
        </w:rPr>
        <w:tab/>
        <w:t>Kokoontuminen oman ryhmän kanssa</w:t>
      </w:r>
    </w:p>
    <w:p w14:paraId="05FF8C2F" w14:textId="75C55D9A" w:rsidR="004D7A87" w:rsidRDefault="00450449" w:rsidP="005635ED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</w:t>
      </w:r>
      <w:r w:rsidR="00590C7C">
        <w:rPr>
          <w:sz w:val="20"/>
          <w:szCs w:val="20"/>
        </w:rPr>
        <w:t>2</w:t>
      </w:r>
      <w:r w:rsidRPr="00C876CB">
        <w:rPr>
          <w:sz w:val="20"/>
          <w:szCs w:val="20"/>
        </w:rPr>
        <w:t>.</w:t>
      </w:r>
      <w:r w:rsidR="00590C7C">
        <w:rPr>
          <w:sz w:val="20"/>
          <w:szCs w:val="20"/>
        </w:rPr>
        <w:t>30</w:t>
      </w:r>
      <w:r w:rsidRPr="00C876CB">
        <w:rPr>
          <w:sz w:val="20"/>
          <w:szCs w:val="20"/>
        </w:rPr>
        <w:t>–</w:t>
      </w:r>
      <w:r w:rsidR="00590C7C">
        <w:rPr>
          <w:sz w:val="20"/>
          <w:szCs w:val="20"/>
        </w:rPr>
        <w:t>15.55</w:t>
      </w:r>
      <w:r w:rsidR="004D7A87" w:rsidRPr="00C876CB">
        <w:rPr>
          <w:sz w:val="20"/>
          <w:szCs w:val="20"/>
        </w:rPr>
        <w:tab/>
        <w:t>Rastitoiminta</w:t>
      </w:r>
    </w:p>
    <w:p w14:paraId="54262D49" w14:textId="1AAA2128" w:rsidR="00F727E6" w:rsidRDefault="00BA45AF" w:rsidP="005635ED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</w:t>
      </w:r>
      <w:r>
        <w:rPr>
          <w:sz w:val="20"/>
          <w:szCs w:val="20"/>
        </w:rPr>
        <w:t>6</w:t>
      </w:r>
      <w:r w:rsidRPr="00C876CB">
        <w:rPr>
          <w:sz w:val="20"/>
          <w:szCs w:val="20"/>
        </w:rPr>
        <w:t>.00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Päiväleiriläisten päivä päättyy</w:t>
      </w:r>
      <w:r w:rsidR="00F727E6">
        <w:rPr>
          <w:sz w:val="20"/>
          <w:szCs w:val="20"/>
        </w:rPr>
        <w:tab/>
      </w:r>
      <w:r w:rsidR="00F727E6">
        <w:rPr>
          <w:sz w:val="20"/>
          <w:szCs w:val="20"/>
        </w:rPr>
        <w:tab/>
      </w:r>
    </w:p>
    <w:p w14:paraId="4F9AA360" w14:textId="4B0DBB9A" w:rsidR="00F727E6" w:rsidRDefault="008C0087" w:rsidP="005635E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16.00–17.15</w:t>
      </w:r>
      <w:r w:rsidR="00F727E6">
        <w:rPr>
          <w:sz w:val="20"/>
          <w:szCs w:val="20"/>
        </w:rPr>
        <w:tab/>
      </w:r>
      <w:proofErr w:type="spellStart"/>
      <w:r w:rsidR="00BA45AF">
        <w:rPr>
          <w:sz w:val="20"/>
          <w:szCs w:val="20"/>
        </w:rPr>
        <w:t>Yöleiriläisten</w:t>
      </w:r>
      <w:proofErr w:type="spellEnd"/>
      <w:r w:rsidR="00BA45AF">
        <w:rPr>
          <w:sz w:val="20"/>
          <w:szCs w:val="20"/>
        </w:rPr>
        <w:t xml:space="preserve"> p</w:t>
      </w:r>
      <w:r w:rsidR="00F727E6">
        <w:rPr>
          <w:sz w:val="20"/>
          <w:szCs w:val="20"/>
        </w:rPr>
        <w:t>äivällinen</w:t>
      </w:r>
    </w:p>
    <w:p w14:paraId="3654A7E5" w14:textId="34083F83" w:rsidR="00F727E6" w:rsidRDefault="00F727E6" w:rsidP="005635E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17.30-20.00</w:t>
      </w:r>
      <w:r>
        <w:rPr>
          <w:sz w:val="20"/>
          <w:szCs w:val="20"/>
        </w:rPr>
        <w:tab/>
        <w:t>Rastitoiminta</w:t>
      </w:r>
    </w:p>
    <w:p w14:paraId="3B794FE5" w14:textId="4599C7BB" w:rsidR="00F727E6" w:rsidRPr="00C876CB" w:rsidRDefault="00F727E6" w:rsidP="005635E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20.00-21.00</w:t>
      </w:r>
      <w:r>
        <w:rPr>
          <w:sz w:val="20"/>
          <w:szCs w:val="20"/>
        </w:rPr>
        <w:tab/>
        <w:t>Iltapala ja iltatoimet, hiljaisuus</w:t>
      </w:r>
      <w:r w:rsidR="00F02191">
        <w:rPr>
          <w:sz w:val="20"/>
          <w:szCs w:val="20"/>
        </w:rPr>
        <w:t xml:space="preserve"> klo</w:t>
      </w:r>
      <w:r w:rsidR="004266C2">
        <w:rPr>
          <w:sz w:val="20"/>
          <w:szCs w:val="20"/>
        </w:rPr>
        <w:t xml:space="preserve"> 21.00</w:t>
      </w:r>
    </w:p>
    <w:p w14:paraId="37B18858" w14:textId="77777777" w:rsidR="004D7A87" w:rsidRPr="00C876CB" w:rsidRDefault="004D7A87" w:rsidP="00C876CB">
      <w:pPr>
        <w:spacing w:line="240" w:lineRule="auto"/>
        <w:rPr>
          <w:sz w:val="20"/>
          <w:szCs w:val="20"/>
        </w:rPr>
      </w:pPr>
    </w:p>
    <w:p w14:paraId="30C86452" w14:textId="65738F5C" w:rsidR="004D7A87" w:rsidRPr="00A32705" w:rsidRDefault="004D7A87" w:rsidP="00C876CB">
      <w:pPr>
        <w:spacing w:line="240" w:lineRule="auto"/>
        <w:rPr>
          <w:b/>
          <w:bCs/>
          <w:sz w:val="20"/>
          <w:szCs w:val="20"/>
        </w:rPr>
      </w:pPr>
      <w:r w:rsidRPr="00A32705">
        <w:rPr>
          <w:b/>
          <w:bCs/>
          <w:sz w:val="20"/>
          <w:szCs w:val="20"/>
        </w:rPr>
        <w:t xml:space="preserve">Tiistai </w:t>
      </w:r>
      <w:r w:rsidR="00874E5E">
        <w:rPr>
          <w:b/>
          <w:bCs/>
          <w:sz w:val="20"/>
          <w:szCs w:val="20"/>
        </w:rPr>
        <w:t>6</w:t>
      </w:r>
      <w:r w:rsidRPr="00A32705">
        <w:rPr>
          <w:b/>
          <w:bCs/>
          <w:sz w:val="20"/>
          <w:szCs w:val="20"/>
        </w:rPr>
        <w:t>.6.</w:t>
      </w:r>
    </w:p>
    <w:p w14:paraId="1F47F29E" w14:textId="58A8605C" w:rsidR="00A32705" w:rsidRPr="00C876CB" w:rsidRDefault="00F727E6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7.00</w:t>
      </w:r>
      <w:r w:rsidR="00631D11">
        <w:rPr>
          <w:sz w:val="20"/>
          <w:szCs w:val="20"/>
        </w:rPr>
        <w:t>-8.00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Yöleiriläisten</w:t>
      </w:r>
      <w:proofErr w:type="spellEnd"/>
      <w:r>
        <w:rPr>
          <w:sz w:val="20"/>
          <w:szCs w:val="20"/>
        </w:rPr>
        <w:t xml:space="preserve"> herätys, aamutoimet ja aamupala</w:t>
      </w:r>
    </w:p>
    <w:p w14:paraId="12BD7B27" w14:textId="7845C052" w:rsidR="004D7A87" w:rsidRPr="00C876CB" w:rsidRDefault="004D7A87" w:rsidP="00631D11">
      <w:pPr>
        <w:spacing w:line="240" w:lineRule="auto"/>
        <w:ind w:left="1440" w:hanging="1440"/>
        <w:rPr>
          <w:sz w:val="20"/>
          <w:szCs w:val="20"/>
        </w:rPr>
      </w:pPr>
      <w:r w:rsidRPr="00C876CB">
        <w:rPr>
          <w:sz w:val="20"/>
          <w:szCs w:val="20"/>
        </w:rPr>
        <w:t>8.00</w:t>
      </w:r>
      <w:r w:rsidR="00631D11">
        <w:rPr>
          <w:sz w:val="20"/>
          <w:szCs w:val="20"/>
        </w:rPr>
        <w:t>-9.00</w:t>
      </w:r>
      <w:r w:rsidRPr="00C876CB">
        <w:rPr>
          <w:sz w:val="20"/>
          <w:szCs w:val="20"/>
        </w:rPr>
        <w:tab/>
      </w:r>
      <w:r w:rsidR="00631D11">
        <w:rPr>
          <w:sz w:val="20"/>
          <w:szCs w:val="20"/>
        </w:rPr>
        <w:t xml:space="preserve">Päiväleiriläiset saapuvat / </w:t>
      </w:r>
      <w:r w:rsidRPr="00C876CB">
        <w:rPr>
          <w:sz w:val="20"/>
          <w:szCs w:val="20"/>
        </w:rPr>
        <w:t>Kokoontuminen / Kysymysten miettiminen urheilijavieraalle</w:t>
      </w:r>
      <w:r w:rsidR="00631D11">
        <w:rPr>
          <w:sz w:val="20"/>
          <w:szCs w:val="20"/>
        </w:rPr>
        <w:t xml:space="preserve"> ja ryhmän oma toiminta</w:t>
      </w:r>
    </w:p>
    <w:p w14:paraId="0A2A4716" w14:textId="31ABF90A" w:rsidR="004D7A87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9.00–11.15</w:t>
      </w:r>
      <w:r w:rsidR="004D7A87" w:rsidRPr="00C876CB">
        <w:rPr>
          <w:sz w:val="20"/>
          <w:szCs w:val="20"/>
        </w:rPr>
        <w:tab/>
      </w:r>
      <w:r>
        <w:rPr>
          <w:sz w:val="20"/>
          <w:szCs w:val="20"/>
        </w:rPr>
        <w:t>Rastitoiminta</w:t>
      </w:r>
    </w:p>
    <w:p w14:paraId="4CB35929" w14:textId="5612FAFF" w:rsidR="00B94A39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10.30–13.30</w:t>
      </w:r>
      <w:r w:rsidR="00B94A39">
        <w:rPr>
          <w:sz w:val="20"/>
          <w:szCs w:val="20"/>
        </w:rPr>
        <w:tab/>
      </w:r>
      <w:r>
        <w:rPr>
          <w:sz w:val="20"/>
          <w:szCs w:val="20"/>
        </w:rPr>
        <w:t>Lounas/välipalat mukaan</w:t>
      </w:r>
    </w:p>
    <w:p w14:paraId="12F5C826" w14:textId="337627C1" w:rsidR="004D7A87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13.00–14.30</w:t>
      </w:r>
      <w:r w:rsidR="004D7A87" w:rsidRPr="00C876CB">
        <w:rPr>
          <w:sz w:val="20"/>
          <w:szCs w:val="20"/>
        </w:rPr>
        <w:tab/>
      </w:r>
      <w:r>
        <w:rPr>
          <w:sz w:val="20"/>
          <w:szCs w:val="20"/>
        </w:rPr>
        <w:t>Urheilijavieras</w:t>
      </w:r>
    </w:p>
    <w:p w14:paraId="7A0C1345" w14:textId="36644EA2" w:rsidR="004D7A87" w:rsidRPr="00C876CB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14.30–15.55</w:t>
      </w:r>
      <w:r w:rsidR="00BA3F4F">
        <w:rPr>
          <w:sz w:val="20"/>
          <w:szCs w:val="20"/>
        </w:rPr>
        <w:tab/>
      </w:r>
      <w:r w:rsidR="00562CD5">
        <w:rPr>
          <w:sz w:val="20"/>
          <w:szCs w:val="20"/>
        </w:rPr>
        <w:t>Rastitoiminta</w:t>
      </w:r>
    </w:p>
    <w:p w14:paraId="61F52689" w14:textId="77777777" w:rsidR="00562CD5" w:rsidRDefault="00450449" w:rsidP="00C876CB">
      <w:pPr>
        <w:spacing w:line="240" w:lineRule="auto"/>
        <w:rPr>
          <w:sz w:val="20"/>
          <w:szCs w:val="20"/>
        </w:rPr>
      </w:pPr>
      <w:bookmarkStart w:id="1" w:name="_Hlk104887605"/>
      <w:r w:rsidRPr="00C876CB">
        <w:rPr>
          <w:sz w:val="20"/>
          <w:szCs w:val="20"/>
        </w:rPr>
        <w:t>1</w:t>
      </w:r>
      <w:r w:rsidR="00562CD5">
        <w:rPr>
          <w:sz w:val="20"/>
          <w:szCs w:val="20"/>
        </w:rPr>
        <w:t>6</w:t>
      </w:r>
      <w:r w:rsidRPr="00C876CB">
        <w:rPr>
          <w:sz w:val="20"/>
          <w:szCs w:val="20"/>
        </w:rPr>
        <w:t>.00</w:t>
      </w:r>
      <w:r w:rsidR="00562CD5">
        <w:rPr>
          <w:sz w:val="20"/>
          <w:szCs w:val="20"/>
        </w:rPr>
        <w:tab/>
      </w:r>
      <w:r w:rsidR="00562CD5">
        <w:rPr>
          <w:sz w:val="20"/>
          <w:szCs w:val="20"/>
        </w:rPr>
        <w:tab/>
        <w:t>Päiväleiriläisten päivä päättyy</w:t>
      </w:r>
    </w:p>
    <w:bookmarkEnd w:id="1"/>
    <w:p w14:paraId="0B64B3A6" w14:textId="30EB1E10" w:rsidR="00562CD5" w:rsidRDefault="00590C7C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16.00–17.15</w:t>
      </w:r>
      <w:r w:rsidR="00562CD5">
        <w:rPr>
          <w:sz w:val="20"/>
          <w:szCs w:val="20"/>
        </w:rPr>
        <w:tab/>
      </w:r>
      <w:proofErr w:type="spellStart"/>
      <w:r w:rsidR="00562CD5">
        <w:rPr>
          <w:sz w:val="20"/>
          <w:szCs w:val="20"/>
        </w:rPr>
        <w:t>Yöleiriläisten</w:t>
      </w:r>
      <w:proofErr w:type="spellEnd"/>
      <w:r w:rsidR="00562CD5">
        <w:rPr>
          <w:sz w:val="20"/>
          <w:szCs w:val="20"/>
        </w:rPr>
        <w:t xml:space="preserve"> päivällinen</w:t>
      </w:r>
    </w:p>
    <w:p w14:paraId="19533FC8" w14:textId="729DC830" w:rsidR="004D7A87" w:rsidRDefault="00562CD5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17.30-20.00</w:t>
      </w:r>
      <w:r>
        <w:rPr>
          <w:sz w:val="20"/>
          <w:szCs w:val="20"/>
        </w:rPr>
        <w:tab/>
        <w:t>Rastitoiminta</w:t>
      </w:r>
    </w:p>
    <w:p w14:paraId="2C60C185" w14:textId="1971A215" w:rsidR="00F02191" w:rsidRPr="00C876CB" w:rsidRDefault="00562CD5" w:rsidP="00F02191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20.00-21.00</w:t>
      </w:r>
      <w:r>
        <w:rPr>
          <w:sz w:val="20"/>
          <w:szCs w:val="20"/>
        </w:rPr>
        <w:tab/>
        <w:t xml:space="preserve">Iltapala ja iltatoimet, </w:t>
      </w:r>
      <w:r w:rsidR="00F02191">
        <w:rPr>
          <w:sz w:val="20"/>
          <w:szCs w:val="20"/>
        </w:rPr>
        <w:t xml:space="preserve">hiljaisuus klo </w:t>
      </w:r>
      <w:r w:rsidR="004266C2">
        <w:rPr>
          <w:sz w:val="20"/>
          <w:szCs w:val="20"/>
        </w:rPr>
        <w:t>21.00</w:t>
      </w:r>
    </w:p>
    <w:p w14:paraId="29C2A9A9" w14:textId="77777777" w:rsidR="004D7A87" w:rsidRPr="00C876CB" w:rsidRDefault="004D7A87" w:rsidP="00C876CB">
      <w:pPr>
        <w:spacing w:line="240" w:lineRule="auto"/>
        <w:rPr>
          <w:sz w:val="20"/>
          <w:szCs w:val="20"/>
        </w:rPr>
      </w:pPr>
    </w:p>
    <w:p w14:paraId="2BF36F3E" w14:textId="119A9623" w:rsidR="004D7A87" w:rsidRPr="00DF1777" w:rsidRDefault="004D7A87" w:rsidP="00C876CB">
      <w:pPr>
        <w:spacing w:line="240" w:lineRule="auto"/>
        <w:rPr>
          <w:b/>
          <w:bCs/>
          <w:sz w:val="20"/>
          <w:szCs w:val="20"/>
        </w:rPr>
      </w:pPr>
      <w:r w:rsidRPr="00DF1777">
        <w:rPr>
          <w:b/>
          <w:bCs/>
          <w:sz w:val="20"/>
          <w:szCs w:val="20"/>
        </w:rPr>
        <w:t xml:space="preserve">Keskiviikko </w:t>
      </w:r>
      <w:r w:rsidR="00874E5E">
        <w:rPr>
          <w:b/>
          <w:bCs/>
          <w:sz w:val="20"/>
          <w:szCs w:val="20"/>
        </w:rPr>
        <w:t>7</w:t>
      </w:r>
      <w:r w:rsidRPr="00DF1777">
        <w:rPr>
          <w:b/>
          <w:bCs/>
          <w:sz w:val="20"/>
          <w:szCs w:val="20"/>
        </w:rPr>
        <w:t>.6.</w:t>
      </w:r>
    </w:p>
    <w:p w14:paraId="5BA39901" w14:textId="77777777" w:rsidR="001F4BF2" w:rsidRPr="00C876CB" w:rsidRDefault="001F4BF2" w:rsidP="001F4BF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7.00-8.00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Yöleiriläisten</w:t>
      </w:r>
      <w:proofErr w:type="spellEnd"/>
      <w:r>
        <w:rPr>
          <w:sz w:val="20"/>
          <w:szCs w:val="20"/>
        </w:rPr>
        <w:t xml:space="preserve"> herätys, aamutoimet ja aamupala</w:t>
      </w:r>
    </w:p>
    <w:p w14:paraId="34FF75DD" w14:textId="267E6692" w:rsidR="004D7A87" w:rsidRPr="00C876CB" w:rsidRDefault="000D183F" w:rsidP="001F4BF2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8.00</w:t>
      </w:r>
      <w:r>
        <w:rPr>
          <w:sz w:val="20"/>
          <w:szCs w:val="20"/>
        </w:rPr>
        <w:t>–9.15</w:t>
      </w:r>
      <w:r w:rsidR="001F4BF2" w:rsidRPr="00C876CB">
        <w:rPr>
          <w:sz w:val="20"/>
          <w:szCs w:val="20"/>
        </w:rPr>
        <w:tab/>
      </w:r>
      <w:bookmarkStart w:id="2" w:name="_Hlk104887367"/>
      <w:r w:rsidR="001F4BF2">
        <w:rPr>
          <w:sz w:val="20"/>
          <w:szCs w:val="20"/>
        </w:rPr>
        <w:t xml:space="preserve">Päiväleiriläiset saapuvat / </w:t>
      </w:r>
      <w:bookmarkEnd w:id="2"/>
      <w:r w:rsidR="001F4BF2" w:rsidRPr="00C876CB">
        <w:rPr>
          <w:sz w:val="20"/>
          <w:szCs w:val="20"/>
        </w:rPr>
        <w:t xml:space="preserve">Kokoontuminen / </w:t>
      </w:r>
      <w:r w:rsidR="001F4BF2">
        <w:rPr>
          <w:sz w:val="20"/>
          <w:szCs w:val="20"/>
        </w:rPr>
        <w:t>Leiritanssi koko leiri</w:t>
      </w:r>
    </w:p>
    <w:p w14:paraId="4F6BA814" w14:textId="41DCA562" w:rsidR="004D7A87" w:rsidRPr="00C876CB" w:rsidRDefault="000D183F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9.15–11.30</w:t>
      </w:r>
      <w:r w:rsidR="004D7A87" w:rsidRPr="00C876CB">
        <w:rPr>
          <w:sz w:val="20"/>
          <w:szCs w:val="20"/>
        </w:rPr>
        <w:tab/>
      </w:r>
      <w:r w:rsidR="001F4BF2">
        <w:rPr>
          <w:sz w:val="20"/>
          <w:szCs w:val="20"/>
        </w:rPr>
        <w:t>Rastitoimint</w:t>
      </w:r>
      <w:r>
        <w:rPr>
          <w:sz w:val="20"/>
          <w:szCs w:val="20"/>
        </w:rPr>
        <w:t>a / Lajiesittelyt</w:t>
      </w:r>
    </w:p>
    <w:p w14:paraId="7B7A593E" w14:textId="7D71A957" w:rsidR="004D7A87" w:rsidRPr="00C876CB" w:rsidRDefault="001F4BF2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11.</w:t>
      </w:r>
      <w:r w:rsidR="000D183F">
        <w:rPr>
          <w:sz w:val="20"/>
          <w:szCs w:val="20"/>
        </w:rPr>
        <w:t>30</w:t>
      </w:r>
      <w:r w:rsidR="00450449" w:rsidRPr="00C876CB">
        <w:rPr>
          <w:sz w:val="20"/>
          <w:szCs w:val="20"/>
        </w:rPr>
        <w:t>–12.</w:t>
      </w:r>
      <w:r w:rsidR="000D183F">
        <w:rPr>
          <w:sz w:val="20"/>
          <w:szCs w:val="20"/>
        </w:rPr>
        <w:t>30</w:t>
      </w:r>
      <w:r w:rsidR="004D7A87" w:rsidRPr="00C876CB">
        <w:rPr>
          <w:sz w:val="20"/>
          <w:szCs w:val="20"/>
        </w:rPr>
        <w:tab/>
        <w:t>Lounas/välipalat mukaan</w:t>
      </w:r>
    </w:p>
    <w:p w14:paraId="6B761D2F" w14:textId="4A70C319" w:rsidR="004D7A87" w:rsidRDefault="000D183F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12.45</w:t>
      </w:r>
      <w:r w:rsidR="00450449" w:rsidRPr="00C876CB">
        <w:rPr>
          <w:sz w:val="20"/>
          <w:szCs w:val="20"/>
        </w:rPr>
        <w:t>–1</w:t>
      </w:r>
      <w:r w:rsidR="001F4BF2">
        <w:rPr>
          <w:sz w:val="20"/>
          <w:szCs w:val="20"/>
        </w:rPr>
        <w:t>5</w:t>
      </w:r>
      <w:r w:rsidR="00450449" w:rsidRPr="00C876CB">
        <w:rPr>
          <w:sz w:val="20"/>
          <w:szCs w:val="20"/>
        </w:rPr>
        <w:t>.</w:t>
      </w:r>
      <w:r w:rsidR="001F4BF2">
        <w:rPr>
          <w:sz w:val="20"/>
          <w:szCs w:val="20"/>
        </w:rPr>
        <w:t>55</w:t>
      </w:r>
      <w:r w:rsidR="004D7A87" w:rsidRPr="00C876CB">
        <w:rPr>
          <w:sz w:val="20"/>
          <w:szCs w:val="20"/>
        </w:rPr>
        <w:tab/>
        <w:t>Rastitoiminta</w:t>
      </w:r>
      <w:r>
        <w:rPr>
          <w:sz w:val="20"/>
          <w:szCs w:val="20"/>
        </w:rPr>
        <w:t xml:space="preserve"> / Lajiesittelyt</w:t>
      </w:r>
    </w:p>
    <w:p w14:paraId="62A78755" w14:textId="41F5A81E" w:rsidR="001F4BF2" w:rsidRDefault="001F4BF2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16.00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Päiväleiriläisten päivä päättyy</w:t>
      </w:r>
    </w:p>
    <w:p w14:paraId="0C9F3A65" w14:textId="7281E07B" w:rsidR="00555C86" w:rsidRDefault="000D183F" w:rsidP="00555C8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16.00–17.15</w:t>
      </w:r>
      <w:r w:rsidR="00555C86">
        <w:rPr>
          <w:sz w:val="20"/>
          <w:szCs w:val="20"/>
        </w:rPr>
        <w:tab/>
      </w:r>
      <w:proofErr w:type="spellStart"/>
      <w:r w:rsidR="00555C86">
        <w:rPr>
          <w:sz w:val="20"/>
          <w:szCs w:val="20"/>
        </w:rPr>
        <w:t>Yöleiriläisten</w:t>
      </w:r>
      <w:proofErr w:type="spellEnd"/>
      <w:r w:rsidR="00555C86">
        <w:rPr>
          <w:sz w:val="20"/>
          <w:szCs w:val="20"/>
        </w:rPr>
        <w:t xml:space="preserve"> päivällinen</w:t>
      </w:r>
    </w:p>
    <w:p w14:paraId="425BD782" w14:textId="0AFDA559" w:rsidR="00555C86" w:rsidRPr="00C876CB" w:rsidRDefault="000D183F" w:rsidP="00555C8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17.00–18.00</w:t>
      </w:r>
      <w:r w:rsidR="00555C86">
        <w:rPr>
          <w:sz w:val="20"/>
          <w:szCs w:val="20"/>
        </w:rPr>
        <w:tab/>
        <w:t>Valmistautuminen diskoon</w:t>
      </w:r>
    </w:p>
    <w:p w14:paraId="2D4A7256" w14:textId="04F8B628" w:rsidR="004D7A87" w:rsidRDefault="00450449" w:rsidP="00C876CB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</w:t>
      </w:r>
      <w:r w:rsidR="000D183F">
        <w:rPr>
          <w:sz w:val="20"/>
          <w:szCs w:val="20"/>
        </w:rPr>
        <w:t>8</w:t>
      </w:r>
      <w:r w:rsidRPr="00C876CB">
        <w:rPr>
          <w:sz w:val="20"/>
          <w:szCs w:val="20"/>
        </w:rPr>
        <w:t>.00–2</w:t>
      </w:r>
      <w:r w:rsidR="000D183F">
        <w:rPr>
          <w:sz w:val="20"/>
          <w:szCs w:val="20"/>
        </w:rPr>
        <w:t>0</w:t>
      </w:r>
      <w:r w:rsidRPr="00C876CB">
        <w:rPr>
          <w:sz w:val="20"/>
          <w:szCs w:val="20"/>
        </w:rPr>
        <w:t>.00</w:t>
      </w:r>
      <w:r w:rsidR="004D7A87" w:rsidRPr="00C876CB">
        <w:rPr>
          <w:sz w:val="20"/>
          <w:szCs w:val="20"/>
        </w:rPr>
        <w:tab/>
        <w:t>LEIRIDISKO</w:t>
      </w:r>
      <w:r w:rsidR="00555C86">
        <w:rPr>
          <w:sz w:val="20"/>
          <w:szCs w:val="20"/>
        </w:rPr>
        <w:t xml:space="preserve"> / Elokuva / Kirjan lukeminen</w:t>
      </w:r>
    </w:p>
    <w:p w14:paraId="5E5C10F3" w14:textId="2E1260B4" w:rsidR="00555C86" w:rsidRPr="00C876CB" w:rsidRDefault="000D183F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20.00–21.00</w:t>
      </w:r>
      <w:r w:rsidR="00555C86">
        <w:rPr>
          <w:sz w:val="20"/>
          <w:szCs w:val="20"/>
        </w:rPr>
        <w:tab/>
      </w:r>
      <w:proofErr w:type="spellStart"/>
      <w:r w:rsidR="00555C86">
        <w:rPr>
          <w:sz w:val="20"/>
          <w:szCs w:val="20"/>
        </w:rPr>
        <w:t>Yöleiriläisten</w:t>
      </w:r>
      <w:proofErr w:type="spellEnd"/>
      <w:r w:rsidR="00555C86">
        <w:rPr>
          <w:sz w:val="20"/>
          <w:szCs w:val="20"/>
        </w:rPr>
        <w:t xml:space="preserve"> iltapala</w:t>
      </w:r>
      <w:r w:rsidR="00F02191">
        <w:rPr>
          <w:sz w:val="20"/>
          <w:szCs w:val="20"/>
        </w:rPr>
        <w:t xml:space="preserve"> ja </w:t>
      </w:r>
      <w:r w:rsidR="00555C86">
        <w:rPr>
          <w:sz w:val="20"/>
          <w:szCs w:val="20"/>
        </w:rPr>
        <w:t>iltatoimet</w:t>
      </w:r>
      <w:r w:rsidR="00F02191">
        <w:rPr>
          <w:sz w:val="20"/>
          <w:szCs w:val="20"/>
        </w:rPr>
        <w:t xml:space="preserve">, </w:t>
      </w:r>
      <w:r w:rsidR="00555C86">
        <w:rPr>
          <w:sz w:val="20"/>
          <w:szCs w:val="20"/>
        </w:rPr>
        <w:t>hiljaisuus</w:t>
      </w:r>
      <w:r w:rsidR="00F02191">
        <w:rPr>
          <w:sz w:val="20"/>
          <w:szCs w:val="20"/>
        </w:rPr>
        <w:t xml:space="preserve"> klo </w:t>
      </w:r>
      <w:r w:rsidR="004266C2">
        <w:rPr>
          <w:sz w:val="20"/>
          <w:szCs w:val="20"/>
        </w:rPr>
        <w:t>22.00</w:t>
      </w:r>
    </w:p>
    <w:p w14:paraId="1C111434" w14:textId="77777777" w:rsidR="004D7A87" w:rsidRPr="00C876CB" w:rsidRDefault="004D7A87" w:rsidP="00C876CB">
      <w:pPr>
        <w:spacing w:line="240" w:lineRule="auto"/>
        <w:rPr>
          <w:sz w:val="20"/>
          <w:szCs w:val="20"/>
        </w:rPr>
      </w:pPr>
    </w:p>
    <w:p w14:paraId="5640C2E4" w14:textId="7649E8FD" w:rsidR="004D7A87" w:rsidRDefault="004D7A87" w:rsidP="00C876CB">
      <w:pPr>
        <w:spacing w:line="240" w:lineRule="auto"/>
        <w:rPr>
          <w:b/>
          <w:bCs/>
          <w:sz w:val="20"/>
          <w:szCs w:val="20"/>
        </w:rPr>
      </w:pPr>
      <w:r w:rsidRPr="00CC1F01">
        <w:rPr>
          <w:b/>
          <w:bCs/>
          <w:sz w:val="20"/>
          <w:szCs w:val="20"/>
        </w:rPr>
        <w:t xml:space="preserve">Torstai </w:t>
      </w:r>
      <w:r w:rsidR="00874E5E">
        <w:rPr>
          <w:b/>
          <w:bCs/>
          <w:sz w:val="20"/>
          <w:szCs w:val="20"/>
        </w:rPr>
        <w:t>8</w:t>
      </w:r>
      <w:r w:rsidRPr="00CC1F01">
        <w:rPr>
          <w:b/>
          <w:bCs/>
          <w:sz w:val="20"/>
          <w:szCs w:val="20"/>
        </w:rPr>
        <w:t>.6.</w:t>
      </w:r>
    </w:p>
    <w:p w14:paraId="7928B12B" w14:textId="468BEAC2" w:rsidR="00CC1F01" w:rsidRPr="00CC1F01" w:rsidRDefault="00555C86" w:rsidP="00C876CB">
      <w:pPr>
        <w:spacing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>7.00-8.00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Yöleiriläisten</w:t>
      </w:r>
      <w:proofErr w:type="spellEnd"/>
      <w:r>
        <w:rPr>
          <w:sz w:val="20"/>
          <w:szCs w:val="20"/>
        </w:rPr>
        <w:t xml:space="preserve"> herätys, aamutoimet ja aamupala</w:t>
      </w:r>
    </w:p>
    <w:p w14:paraId="0D8180EB" w14:textId="2C9C493F" w:rsidR="004D7A87" w:rsidRPr="00C876CB" w:rsidRDefault="000D183F" w:rsidP="004266C2">
      <w:pPr>
        <w:spacing w:line="240" w:lineRule="auto"/>
        <w:ind w:left="1440" w:hanging="1440"/>
        <w:rPr>
          <w:sz w:val="20"/>
          <w:szCs w:val="20"/>
        </w:rPr>
      </w:pPr>
      <w:r w:rsidRPr="00C876CB">
        <w:rPr>
          <w:sz w:val="20"/>
          <w:szCs w:val="20"/>
        </w:rPr>
        <w:t>8.00</w:t>
      </w:r>
      <w:r>
        <w:rPr>
          <w:sz w:val="20"/>
          <w:szCs w:val="20"/>
        </w:rPr>
        <w:t>–9.00</w:t>
      </w:r>
      <w:r w:rsidR="004D7A87" w:rsidRPr="00C876CB">
        <w:rPr>
          <w:sz w:val="20"/>
          <w:szCs w:val="20"/>
        </w:rPr>
        <w:tab/>
      </w:r>
      <w:r w:rsidR="004266C2">
        <w:rPr>
          <w:sz w:val="20"/>
          <w:szCs w:val="20"/>
        </w:rPr>
        <w:t xml:space="preserve">Päiväleiriläiset saapuvat / </w:t>
      </w:r>
      <w:r w:rsidR="004D7A87" w:rsidRPr="00C876CB">
        <w:rPr>
          <w:sz w:val="20"/>
          <w:szCs w:val="20"/>
        </w:rPr>
        <w:t>Kokoontuminen</w:t>
      </w:r>
      <w:r w:rsidR="00490C72">
        <w:rPr>
          <w:sz w:val="20"/>
          <w:szCs w:val="20"/>
        </w:rPr>
        <w:t xml:space="preserve"> / Ryhmän ohjelma oman ohjaajan johdolla</w:t>
      </w:r>
    </w:p>
    <w:p w14:paraId="5329CCD3" w14:textId="78EFA91F" w:rsidR="00555C86" w:rsidRPr="00C876CB" w:rsidRDefault="000D183F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9.00–11.15</w:t>
      </w:r>
      <w:r w:rsidR="004D7A87" w:rsidRPr="00C876CB">
        <w:rPr>
          <w:sz w:val="20"/>
          <w:szCs w:val="20"/>
        </w:rPr>
        <w:tab/>
        <w:t>Rastitoiminta</w:t>
      </w:r>
    </w:p>
    <w:p w14:paraId="4FDAA8DB" w14:textId="5BAA29F9" w:rsidR="004D7A87" w:rsidRPr="00C876CB" w:rsidRDefault="00490C72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11.15</w:t>
      </w:r>
      <w:r w:rsidR="00450449" w:rsidRPr="00C876CB">
        <w:rPr>
          <w:sz w:val="20"/>
          <w:szCs w:val="20"/>
        </w:rPr>
        <w:t>–12.</w:t>
      </w:r>
      <w:r w:rsidR="000D183F">
        <w:rPr>
          <w:sz w:val="20"/>
          <w:szCs w:val="20"/>
        </w:rPr>
        <w:t>30</w:t>
      </w:r>
      <w:r w:rsidR="004D7A87" w:rsidRPr="00C876CB">
        <w:rPr>
          <w:sz w:val="20"/>
          <w:szCs w:val="20"/>
        </w:rPr>
        <w:tab/>
        <w:t>Lounas</w:t>
      </w:r>
    </w:p>
    <w:p w14:paraId="128CB307" w14:textId="7CA0C48E" w:rsidR="004D7A87" w:rsidRPr="00C876CB" w:rsidRDefault="00450449" w:rsidP="00C876CB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13.00–14.30</w:t>
      </w:r>
      <w:r w:rsidR="004D7A87" w:rsidRPr="00C876CB">
        <w:rPr>
          <w:sz w:val="20"/>
          <w:szCs w:val="20"/>
        </w:rPr>
        <w:tab/>
      </w:r>
      <w:r w:rsidR="00B2510F">
        <w:rPr>
          <w:sz w:val="20"/>
          <w:szCs w:val="20"/>
        </w:rPr>
        <w:t>Koko leirin yhteistä ohjelmaa</w:t>
      </w:r>
    </w:p>
    <w:p w14:paraId="3ABCC260" w14:textId="62608EB8" w:rsidR="004D7A87" w:rsidRPr="00C876CB" w:rsidRDefault="00450449" w:rsidP="00C876CB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14.30–15.00</w:t>
      </w:r>
      <w:r w:rsidR="004D7A87" w:rsidRPr="00C876CB">
        <w:rPr>
          <w:sz w:val="20"/>
          <w:szCs w:val="20"/>
        </w:rPr>
        <w:tab/>
        <w:t>Leirin päättäjäiset, kiitokset ja kotimatkalle</w:t>
      </w:r>
    </w:p>
    <w:p w14:paraId="51ADCE18" w14:textId="73EAE991" w:rsidR="00803DF6" w:rsidRDefault="00450449" w:rsidP="00C876CB">
      <w:pPr>
        <w:spacing w:line="240" w:lineRule="auto"/>
        <w:rPr>
          <w:sz w:val="20"/>
          <w:szCs w:val="20"/>
        </w:rPr>
      </w:pPr>
      <w:r w:rsidRPr="00C876CB">
        <w:rPr>
          <w:sz w:val="20"/>
          <w:szCs w:val="20"/>
        </w:rPr>
        <w:t>15.00–16.00</w:t>
      </w:r>
      <w:r w:rsidR="004D7A87" w:rsidRPr="00C876CB">
        <w:rPr>
          <w:sz w:val="20"/>
          <w:szCs w:val="20"/>
        </w:rPr>
        <w:tab/>
        <w:t>Loppusiivous (ohjaajat/henkilökunta)</w:t>
      </w:r>
    </w:p>
    <w:p w14:paraId="615F86A6" w14:textId="77777777" w:rsidR="008C0087" w:rsidRDefault="008C0087" w:rsidP="00C876CB">
      <w:pPr>
        <w:spacing w:line="240" w:lineRule="auto"/>
        <w:rPr>
          <w:sz w:val="20"/>
          <w:szCs w:val="20"/>
        </w:rPr>
      </w:pPr>
    </w:p>
    <w:p w14:paraId="06CF73EB" w14:textId="421FB97B" w:rsidR="008C0087" w:rsidRPr="008C0087" w:rsidRDefault="008C0087" w:rsidP="00C876CB">
      <w:pPr>
        <w:spacing w:line="240" w:lineRule="auto"/>
        <w:rPr>
          <w:b/>
          <w:bCs/>
          <w:sz w:val="20"/>
          <w:szCs w:val="20"/>
        </w:rPr>
      </w:pPr>
      <w:r w:rsidRPr="008C0087">
        <w:rPr>
          <w:b/>
          <w:bCs/>
          <w:sz w:val="20"/>
          <w:szCs w:val="20"/>
        </w:rPr>
        <w:t>Uintipäivät:</w:t>
      </w:r>
    </w:p>
    <w:p w14:paraId="50A3787E" w14:textId="10F1EE0A" w:rsidR="008C0087" w:rsidRDefault="008C0087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Maanantai: R4, R10 ja R11</w:t>
      </w:r>
    </w:p>
    <w:p w14:paraId="6F3496FE" w14:textId="743C9761" w:rsidR="008C0087" w:rsidRDefault="008C0087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Tiistai: R6 ja R9</w:t>
      </w:r>
    </w:p>
    <w:p w14:paraId="0E460C1A" w14:textId="3049AB82" w:rsidR="008C0087" w:rsidRDefault="008C0087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Keskiviikko: R5 ja R8</w:t>
      </w:r>
    </w:p>
    <w:p w14:paraId="1FFEF5D7" w14:textId="44F3E352" w:rsidR="008C0087" w:rsidRDefault="008C0087" w:rsidP="00C876C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Torstai: R 7, R1 ja R3</w:t>
      </w:r>
    </w:p>
    <w:p w14:paraId="782CA987" w14:textId="77777777" w:rsidR="008C0087" w:rsidRPr="00C876CB" w:rsidRDefault="008C0087" w:rsidP="00C876CB">
      <w:pPr>
        <w:spacing w:line="240" w:lineRule="auto"/>
        <w:rPr>
          <w:sz w:val="20"/>
          <w:szCs w:val="20"/>
        </w:rPr>
      </w:pPr>
    </w:p>
    <w:sectPr w:rsidR="008C0087" w:rsidRPr="00C876CB" w:rsidSect="006A13E7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6F"/>
    <w:rsid w:val="00002EA0"/>
    <w:rsid w:val="0003169E"/>
    <w:rsid w:val="0003542A"/>
    <w:rsid w:val="00035FAD"/>
    <w:rsid w:val="000510F0"/>
    <w:rsid w:val="00062FCC"/>
    <w:rsid w:val="0008478C"/>
    <w:rsid w:val="000D183F"/>
    <w:rsid w:val="000D1D40"/>
    <w:rsid w:val="000E2A46"/>
    <w:rsid w:val="000F6ED9"/>
    <w:rsid w:val="0010784E"/>
    <w:rsid w:val="001216C9"/>
    <w:rsid w:val="00141FB9"/>
    <w:rsid w:val="0016411E"/>
    <w:rsid w:val="00170B6D"/>
    <w:rsid w:val="00175C37"/>
    <w:rsid w:val="00181B3B"/>
    <w:rsid w:val="001E2E22"/>
    <w:rsid w:val="001F4BF2"/>
    <w:rsid w:val="002109CB"/>
    <w:rsid w:val="00234DBE"/>
    <w:rsid w:val="0023649D"/>
    <w:rsid w:val="002462C8"/>
    <w:rsid w:val="00252BE0"/>
    <w:rsid w:val="002B4246"/>
    <w:rsid w:val="002C403C"/>
    <w:rsid w:val="002D27C1"/>
    <w:rsid w:val="002E599A"/>
    <w:rsid w:val="002F58C6"/>
    <w:rsid w:val="003432BA"/>
    <w:rsid w:val="00365DBD"/>
    <w:rsid w:val="003817F2"/>
    <w:rsid w:val="003B2C2A"/>
    <w:rsid w:val="003B5153"/>
    <w:rsid w:val="003D212A"/>
    <w:rsid w:val="003D4511"/>
    <w:rsid w:val="003F4C83"/>
    <w:rsid w:val="0040541B"/>
    <w:rsid w:val="00410E05"/>
    <w:rsid w:val="00422F6F"/>
    <w:rsid w:val="004266C2"/>
    <w:rsid w:val="00440B81"/>
    <w:rsid w:val="0044297E"/>
    <w:rsid w:val="00445B29"/>
    <w:rsid w:val="00450449"/>
    <w:rsid w:val="00467E68"/>
    <w:rsid w:val="00475E46"/>
    <w:rsid w:val="00490C72"/>
    <w:rsid w:val="00495315"/>
    <w:rsid w:val="004D7A87"/>
    <w:rsid w:val="00515A03"/>
    <w:rsid w:val="00523728"/>
    <w:rsid w:val="00534408"/>
    <w:rsid w:val="005442C8"/>
    <w:rsid w:val="00555C86"/>
    <w:rsid w:val="00562CD5"/>
    <w:rsid w:val="005635ED"/>
    <w:rsid w:val="0057264F"/>
    <w:rsid w:val="0057356A"/>
    <w:rsid w:val="00590C7C"/>
    <w:rsid w:val="00594752"/>
    <w:rsid w:val="005964BF"/>
    <w:rsid w:val="005C52B1"/>
    <w:rsid w:val="00630006"/>
    <w:rsid w:val="00631D11"/>
    <w:rsid w:val="00661EEC"/>
    <w:rsid w:val="00683660"/>
    <w:rsid w:val="00684E4D"/>
    <w:rsid w:val="006A13E7"/>
    <w:rsid w:val="006C2446"/>
    <w:rsid w:val="006D2DF3"/>
    <w:rsid w:val="00747BF4"/>
    <w:rsid w:val="00761196"/>
    <w:rsid w:val="00783C92"/>
    <w:rsid w:val="0079508F"/>
    <w:rsid w:val="007B627F"/>
    <w:rsid w:val="007C2B36"/>
    <w:rsid w:val="007C2CE0"/>
    <w:rsid w:val="00803CFC"/>
    <w:rsid w:val="00803DF6"/>
    <w:rsid w:val="008073EF"/>
    <w:rsid w:val="008262AB"/>
    <w:rsid w:val="00865CDF"/>
    <w:rsid w:val="00870428"/>
    <w:rsid w:val="00874E5E"/>
    <w:rsid w:val="008C0087"/>
    <w:rsid w:val="008C157D"/>
    <w:rsid w:val="008C17F1"/>
    <w:rsid w:val="008C52CD"/>
    <w:rsid w:val="008E732E"/>
    <w:rsid w:val="009361E4"/>
    <w:rsid w:val="00950035"/>
    <w:rsid w:val="0095102E"/>
    <w:rsid w:val="009577C3"/>
    <w:rsid w:val="009725D6"/>
    <w:rsid w:val="00986FCA"/>
    <w:rsid w:val="009B18EF"/>
    <w:rsid w:val="009B6CF0"/>
    <w:rsid w:val="009C3217"/>
    <w:rsid w:val="009D42F2"/>
    <w:rsid w:val="009E03C8"/>
    <w:rsid w:val="009F75D4"/>
    <w:rsid w:val="00A32705"/>
    <w:rsid w:val="00A453DE"/>
    <w:rsid w:val="00A45466"/>
    <w:rsid w:val="00A81BC7"/>
    <w:rsid w:val="00A862D6"/>
    <w:rsid w:val="00A95C41"/>
    <w:rsid w:val="00AC1122"/>
    <w:rsid w:val="00AF6C25"/>
    <w:rsid w:val="00B07338"/>
    <w:rsid w:val="00B17C0D"/>
    <w:rsid w:val="00B2510F"/>
    <w:rsid w:val="00B51B4D"/>
    <w:rsid w:val="00B71B98"/>
    <w:rsid w:val="00B75AEA"/>
    <w:rsid w:val="00B94A39"/>
    <w:rsid w:val="00BA1AD4"/>
    <w:rsid w:val="00BA3F4F"/>
    <w:rsid w:val="00BA45AF"/>
    <w:rsid w:val="00BE2D98"/>
    <w:rsid w:val="00BF5267"/>
    <w:rsid w:val="00BF6C5C"/>
    <w:rsid w:val="00BF7A4F"/>
    <w:rsid w:val="00C05B90"/>
    <w:rsid w:val="00C1102A"/>
    <w:rsid w:val="00C11155"/>
    <w:rsid w:val="00C1609B"/>
    <w:rsid w:val="00C22DA5"/>
    <w:rsid w:val="00C31F7D"/>
    <w:rsid w:val="00C338E5"/>
    <w:rsid w:val="00C33C7A"/>
    <w:rsid w:val="00C350D1"/>
    <w:rsid w:val="00C40DA7"/>
    <w:rsid w:val="00C83B0D"/>
    <w:rsid w:val="00C86F9E"/>
    <w:rsid w:val="00C876CB"/>
    <w:rsid w:val="00C93A85"/>
    <w:rsid w:val="00CA1074"/>
    <w:rsid w:val="00CB7FB3"/>
    <w:rsid w:val="00CC1F01"/>
    <w:rsid w:val="00CD36EE"/>
    <w:rsid w:val="00CE6175"/>
    <w:rsid w:val="00D45AD4"/>
    <w:rsid w:val="00D46121"/>
    <w:rsid w:val="00D63005"/>
    <w:rsid w:val="00D6476F"/>
    <w:rsid w:val="00D8030D"/>
    <w:rsid w:val="00D81B63"/>
    <w:rsid w:val="00DA4252"/>
    <w:rsid w:val="00DA60B3"/>
    <w:rsid w:val="00DB30DE"/>
    <w:rsid w:val="00DC45BB"/>
    <w:rsid w:val="00DD5355"/>
    <w:rsid w:val="00DE3E5D"/>
    <w:rsid w:val="00DF1777"/>
    <w:rsid w:val="00E23A80"/>
    <w:rsid w:val="00E439F4"/>
    <w:rsid w:val="00E4653D"/>
    <w:rsid w:val="00E52F2F"/>
    <w:rsid w:val="00E64D2A"/>
    <w:rsid w:val="00E64E3B"/>
    <w:rsid w:val="00E71D5E"/>
    <w:rsid w:val="00E72865"/>
    <w:rsid w:val="00E811FF"/>
    <w:rsid w:val="00E81221"/>
    <w:rsid w:val="00ED2357"/>
    <w:rsid w:val="00EF2BF2"/>
    <w:rsid w:val="00EF601B"/>
    <w:rsid w:val="00F02191"/>
    <w:rsid w:val="00F1340A"/>
    <w:rsid w:val="00F542FD"/>
    <w:rsid w:val="00F720DC"/>
    <w:rsid w:val="00F727E6"/>
    <w:rsid w:val="00F8170D"/>
    <w:rsid w:val="00F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63321"/>
  <w15:chartTrackingRefBased/>
  <w15:docId w15:val="{6E22B5EC-E67E-4878-92F1-FC50613F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i-FI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tsikko2">
    <w:name w:val="heading 2"/>
    <w:basedOn w:val="Normaali"/>
    <w:next w:val="Rivi"/>
    <w:link w:val="Otsikko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tsikko4">
    <w:name w:val="heading 4"/>
    <w:basedOn w:val="Normaali"/>
    <w:next w:val="Normaali"/>
    <w:link w:val="Otsikko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aotsikko">
    <w:name w:val="Subtitle"/>
    <w:basedOn w:val="Otsikko"/>
    <w:link w:val="Alaotsikko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Otsikko">
    <w:name w:val="Title"/>
    <w:basedOn w:val="Normaali"/>
    <w:next w:val="Normaali"/>
    <w:link w:val="OtsikkoChar"/>
    <w:uiPriority w:val="10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tsikkoChar">
    <w:name w:val="Otsikko Char"/>
    <w:basedOn w:val="Kappaleenoletusfontti"/>
    <w:link w:val="Otsikko"/>
    <w:uiPriority w:val="10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tsikko1Char">
    <w:name w:val="Otsikko 1 Char"/>
    <w:basedOn w:val="Kappaleenoletusfontti"/>
    <w:link w:val="Otsikko1"/>
    <w:uiPriority w:val="3"/>
    <w:rPr>
      <w:b/>
      <w:bCs/>
      <w:sz w:val="28"/>
      <w:szCs w:val="28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Eivli">
    <w:name w:val="No Spacing"/>
    <w:uiPriority w:val="19"/>
    <w:qFormat/>
    <w:pPr>
      <w:spacing w:after="0" w:line="240" w:lineRule="auto"/>
    </w:pPr>
  </w:style>
  <w:style w:type="character" w:customStyle="1" w:styleId="Otsikko2Char">
    <w:name w:val="Otsikko 2 Char"/>
    <w:basedOn w:val="Kappaleenoletusfontti"/>
    <w:link w:val="Otsikk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Rivi">
    <w:name w:val="Rivi"/>
    <w:basedOn w:val="Normaali"/>
    <w:next w:val="Otsikk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tsikko3Char">
    <w:name w:val="Otsikko 3 Char"/>
    <w:basedOn w:val="Kappaleenoletusfontti"/>
    <w:link w:val="Otsikk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Yhteystiedot">
    <w:name w:val="Yhteystiedot"/>
    <w:basedOn w:val="Normaali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Pivmr">
    <w:name w:val="Date"/>
    <w:basedOn w:val="Normaali"/>
    <w:link w:val="Pivmr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PivmrChar">
    <w:name w:val="Päivämäärä Char"/>
    <w:basedOn w:val="Kappaleenoletusfontti"/>
    <w:link w:val="Pivmr"/>
    <w:uiPriority w:val="5"/>
    <w:rPr>
      <w:color w:val="FFFFFF" w:themeColor="background1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character" w:customStyle="1" w:styleId="Otsikko4Char">
    <w:name w:val="Otsikko 4 Char"/>
    <w:basedOn w:val="Kappaleenoletusfontti"/>
    <w:link w:val="Otsikko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paragraph">
    <w:name w:val="paragraph"/>
    <w:basedOn w:val="Normaali"/>
    <w:rsid w:val="0021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i-FI"/>
    </w:rPr>
  </w:style>
  <w:style w:type="character" w:customStyle="1" w:styleId="normaltextrun">
    <w:name w:val="normaltextrun"/>
    <w:basedOn w:val="Kappaleenoletusfontti"/>
    <w:rsid w:val="002109CB"/>
  </w:style>
  <w:style w:type="character" w:customStyle="1" w:styleId="eop">
    <w:name w:val="eop"/>
    <w:basedOn w:val="Kappaleenoletusfontti"/>
    <w:rsid w:val="002109CB"/>
  </w:style>
  <w:style w:type="character" w:customStyle="1" w:styleId="spellingerror">
    <w:name w:val="spellingerror"/>
    <w:basedOn w:val="Kappaleenoletusfontti"/>
    <w:rsid w:val="002109CB"/>
  </w:style>
  <w:style w:type="character" w:styleId="Hyperlinkki">
    <w:name w:val="Hyperlink"/>
    <w:basedOn w:val="Kappaleenoletusfontti"/>
    <w:uiPriority w:val="99"/>
    <w:unhideWhenUsed/>
    <w:rsid w:val="00A862D6"/>
    <w:rPr>
      <w:color w:val="24A5CD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862D6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684E4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84E4D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84E4D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84E4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84E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apinliikunta.com/lapset-ja-nuoret/sporttileiri/leirikirje-ja-ohjelmat-2019/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si\AppData\Roaming\Microsoft\Templates\Kausittaisen%20tapahtuman%20esi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34BDCC4E8F4AEDA5242CB5E6F4AC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95EE26B-0628-4EE8-AE8A-BAECF1E705D8}"/>
      </w:docPartPr>
      <w:docPartBody>
        <w:p w:rsidR="00F324C1" w:rsidRDefault="00540051">
          <w:pPr>
            <w:pStyle w:val="7E34BDCC4E8F4AEDA5242CB5E6F4AC47"/>
          </w:pPr>
          <w:r>
            <w:rPr>
              <w:lang w:bidi="fi-FI"/>
            </w:rPr>
            <w:t>[Katuosoite]</w:t>
          </w:r>
          <w:r>
            <w:rPr>
              <w:lang w:bidi="fi-FI"/>
            </w:rPr>
            <w:br/>
            <w:t>[Postinumero ja postitoimipaikka]</w:t>
          </w:r>
          <w:r>
            <w:rPr>
              <w:lang w:bidi="fi-FI"/>
            </w:rPr>
            <w:br/>
            <w:t>[Puhelin]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51"/>
    <w:rsid w:val="00083BD0"/>
    <w:rsid w:val="001C374D"/>
    <w:rsid w:val="00214BEA"/>
    <w:rsid w:val="002C4F5B"/>
    <w:rsid w:val="00300B5A"/>
    <w:rsid w:val="004E21B5"/>
    <w:rsid w:val="00540051"/>
    <w:rsid w:val="00776D83"/>
    <w:rsid w:val="007E2015"/>
    <w:rsid w:val="009F11FF"/>
    <w:rsid w:val="009F619C"/>
    <w:rsid w:val="00B33BA3"/>
    <w:rsid w:val="00C33469"/>
    <w:rsid w:val="00C9151F"/>
    <w:rsid w:val="00CB105A"/>
    <w:rsid w:val="00CD6A6B"/>
    <w:rsid w:val="00F324C1"/>
    <w:rsid w:val="00FA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customStyle="1" w:styleId="7E34BDCC4E8F4AEDA5242CB5E6F4AC47">
    <w:name w:val="7E34BDCC4E8F4AEDA5242CB5E6F4AC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039279217A5464EB2A69305B00BC728" ma:contentTypeVersion="7" ma:contentTypeDescription="Luo uusi asiakirja." ma:contentTypeScope="" ma:versionID="932e68e2b0f1f7a2ab2e3142e03de9fc">
  <xsd:schema xmlns:xsd="http://www.w3.org/2001/XMLSchema" xmlns:xs="http://www.w3.org/2001/XMLSchema" xmlns:p="http://schemas.microsoft.com/office/2006/metadata/properties" xmlns:ns3="3c6f025f-80c3-4c7c-bc86-cd1c263fdf04" xmlns:ns4="5bc2d335-ae1c-4491-a0a3-c7cac9c4574c" targetNamespace="http://schemas.microsoft.com/office/2006/metadata/properties" ma:root="true" ma:fieldsID="8f6f5094cfcf2332b96975423d5b05f0" ns3:_="" ns4:_="">
    <xsd:import namespace="3c6f025f-80c3-4c7c-bc86-cd1c263fdf04"/>
    <xsd:import namespace="5bc2d335-ae1c-4491-a0a3-c7cac9c457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f025f-80c3-4c7c-bc86-cd1c263fd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2d335-ae1c-4491-a0a3-c7cac9c457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DDA7E3-C421-4828-8B5B-1F1009374C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f025f-80c3-4c7c-bc86-cd1c263fdf04"/>
    <ds:schemaRef ds:uri="5bc2d335-ae1c-4491-a0a3-c7cac9c457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9D753D-D2AD-4379-A975-178BF0B5AC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D72DE3-26F7-435C-96D8-94726690D7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Kausittaisen tapahtuman esite</Template>
  <TotalTime>7</TotalTime>
  <Pages>6</Pages>
  <Words>1084</Words>
  <Characters>8784</Characters>
  <Application>Microsoft Office Word</Application>
  <DocSecurity>0</DocSecurity>
  <Lines>73</Lines>
  <Paragraphs>19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Anssi</dc:creator>
  <cp:keywords/>
  <dc:description/>
  <cp:lastModifiedBy>Anssi Kiuru</cp:lastModifiedBy>
  <cp:revision>4</cp:revision>
  <cp:lastPrinted>2019-05-24T12:06:00Z</cp:lastPrinted>
  <dcterms:created xsi:type="dcterms:W3CDTF">2023-05-24T10:27:00Z</dcterms:created>
  <dcterms:modified xsi:type="dcterms:W3CDTF">2023-05-24T11:25:00Z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0x0101002039279217A5464EB2A69305B00BC728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