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alias w:val="Työnimike:"/>
        <w:tag w:val="Työnimike:"/>
        <w:id w:val="-574357878"/>
        <w:placeholder>
          <w:docPart w:val="6449F3200C5D4CD7AB30340B00B2019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 w:multiLine="1"/>
      </w:sdtPr>
      <w:sdtEndPr/>
      <w:sdtContent>
        <w:p w:rsidR="00A769E6" w:rsidRDefault="00964D97">
          <w:pPr>
            <w:pStyle w:val="Otsikko"/>
          </w:pPr>
          <w:r>
            <w:t>Aluejärjestön ja liiton uutisten julkaiseminen oman siirtolapuutarhan nettisivuilla</w:t>
          </w:r>
        </w:p>
      </w:sdtContent>
    </w:sdt>
    <w:sdt>
      <w:sdtPr>
        <w:alias w:val="Johdanto:"/>
        <w:tag w:val="Johdanto:"/>
        <w:id w:val="-1719891336"/>
        <w:placeholder>
          <w:docPart w:val="9EAC54972898459B9B78F8FF108509E9"/>
        </w:placeholder>
        <w:temporary/>
        <w:showingPlcHdr/>
        <w15:appearance w15:val="hidden"/>
      </w:sdtPr>
      <w:sdtEndPr/>
      <w:sdtContent>
        <w:p w:rsidR="00C55AE2" w:rsidRDefault="00C55AE2" w:rsidP="00C55AE2">
          <w:pPr>
            <w:pStyle w:val="Otsikko1"/>
          </w:pPr>
          <w:r>
            <w:rPr>
              <w:lang w:bidi="fi-FI"/>
            </w:rPr>
            <w:t>Johdanto</w:t>
          </w:r>
        </w:p>
      </w:sdtContent>
    </w:sdt>
    <w:p w:rsidR="00A769E6" w:rsidRDefault="005E3136" w:rsidP="00964D97">
      <w:pPr>
        <w:pStyle w:val="Otsikko2"/>
        <w:numPr>
          <w:ilvl w:val="0"/>
          <w:numId w:val="0"/>
        </w:numPr>
        <w:ind w:left="720"/>
      </w:pPr>
      <w:r>
        <w:t xml:space="preserve">Nettisivujen julkaisujärjestelmissä on perustoimintona </w:t>
      </w:r>
      <w:r w:rsidR="0065026B">
        <w:t xml:space="preserve">hyödyllinen </w:t>
      </w:r>
      <w:r>
        <w:t xml:space="preserve">ominaisuus, jolla voi tuoda tiedotteita, uutisia yms. automaattisesti toisilta nettisivuilta. </w:t>
      </w:r>
      <w:r w:rsidR="008F77DD">
        <w:t>Näin tietyn sivuston lukijat pääsevät samalla seuraamaan myös muualla tuotettua, mielenkiintoista sisältöä.</w:t>
      </w:r>
      <w:r w:rsidR="0065026B">
        <w:t xml:space="preserve"> Kun uusi uutinen julkaistaan alkuperäisessä paikassa, se näkyy samanaikaisesti myös muilla sivuilla.</w:t>
      </w:r>
    </w:p>
    <w:p w:rsidR="008F77DD" w:rsidRDefault="008F77DD" w:rsidP="00964D97">
      <w:pPr>
        <w:pStyle w:val="Otsikko2"/>
        <w:numPr>
          <w:ilvl w:val="0"/>
          <w:numId w:val="0"/>
        </w:numPr>
        <w:ind w:left="720"/>
      </w:pPr>
      <w:r>
        <w:t xml:space="preserve">Siirtolapuutarhureita </w:t>
      </w:r>
      <w:r w:rsidR="0065026B">
        <w:t>todennäköisesti kiinnostaisi</w:t>
      </w:r>
      <w:r>
        <w:t xml:space="preserve"> esimerkiksi</w:t>
      </w:r>
    </w:p>
    <w:p w:rsidR="008F77DD" w:rsidRDefault="008F77DD" w:rsidP="008F77DD">
      <w:pPr>
        <w:pStyle w:val="Otsikko2"/>
        <w:numPr>
          <w:ilvl w:val="0"/>
          <w:numId w:val="39"/>
        </w:numPr>
      </w:pPr>
      <w:r>
        <w:t>Aluejärjestön julkaisemat tiedotteet</w:t>
      </w:r>
    </w:p>
    <w:p w:rsidR="008F77DD" w:rsidRDefault="008F77DD" w:rsidP="008F77DD">
      <w:pPr>
        <w:pStyle w:val="Otsikko2"/>
        <w:numPr>
          <w:ilvl w:val="0"/>
          <w:numId w:val="39"/>
        </w:numPr>
      </w:pPr>
      <w:r>
        <w:t>Siirtolapuutarhaliiton tiedotteet</w:t>
      </w:r>
    </w:p>
    <w:p w:rsidR="008F77DD" w:rsidRDefault="008F77DD" w:rsidP="008F77DD">
      <w:pPr>
        <w:pStyle w:val="Otsikko2"/>
        <w:numPr>
          <w:ilvl w:val="0"/>
          <w:numId w:val="39"/>
        </w:numPr>
      </w:pPr>
      <w:r>
        <w:t>Siirtolapuutarhaliiton Facebookissa julkaisemat päivitykset</w:t>
      </w:r>
    </w:p>
    <w:p w:rsidR="008F77DD" w:rsidRDefault="008F77DD" w:rsidP="008F77DD">
      <w:pPr>
        <w:pStyle w:val="Otsikko2"/>
        <w:numPr>
          <w:ilvl w:val="0"/>
          <w:numId w:val="39"/>
        </w:numPr>
      </w:pPr>
      <w:r>
        <w:t>Kansainvälisen siirtolapuutarhaliiton Facebookissa julkaisemat päivitykset</w:t>
      </w:r>
    </w:p>
    <w:p w:rsidR="0065026B" w:rsidRDefault="0065026B" w:rsidP="00220538">
      <w:pPr>
        <w:pStyle w:val="Otsikko2"/>
        <w:numPr>
          <w:ilvl w:val="0"/>
          <w:numId w:val="0"/>
        </w:numPr>
        <w:ind w:left="720"/>
      </w:pPr>
      <w:r>
        <w:t xml:space="preserve">Harva </w:t>
      </w:r>
      <w:r w:rsidRPr="00220538">
        <w:t>kuitenkaan</w:t>
      </w:r>
      <w:r>
        <w:t xml:space="preserve"> jaksaa käydä säännöllisesti aluejärjestön, liiton tai varsinkaan kansainvälisen siirtolapuutarhaliiton sivuilla.</w:t>
      </w:r>
    </w:p>
    <w:p w:rsidR="00A769E6" w:rsidRDefault="00AE4F91" w:rsidP="008D401F">
      <w:pPr>
        <w:pStyle w:val="Otsikko2"/>
        <w:numPr>
          <w:ilvl w:val="0"/>
          <w:numId w:val="0"/>
        </w:numPr>
        <w:ind w:left="720"/>
      </w:pPr>
      <w:r>
        <w:t>Tässä ohjeet, miten toiminnot saadaan käyttöön yhdistysavaimella tuotetuilla nettisivuilla. Myös muissa julkaisujärjestelmissä tämä on yksinkertaista.</w:t>
      </w:r>
    </w:p>
    <w:p w:rsidR="00467F2D" w:rsidRDefault="00467F2D" w:rsidP="008D401F">
      <w:pPr>
        <w:pStyle w:val="Otsikko2"/>
        <w:numPr>
          <w:ilvl w:val="0"/>
          <w:numId w:val="0"/>
        </w:numPr>
        <w:ind w:left="720"/>
      </w:pPr>
      <w:r>
        <w:t xml:space="preserve">Aluejärjestön sivuilla hyödynnetään tätä tekniikkaa kolmessa kohdassa (kts. </w:t>
      </w:r>
      <w:r w:rsidR="002C4364">
        <w:t>sivu 2</w:t>
      </w:r>
      <w:r>
        <w:t>) ja esimerkiksi Herttoniemen siirtolapuutarha tuo aluejärjestön uutiset omille nettisivuilleen</w:t>
      </w:r>
      <w:r w:rsidR="002C4364">
        <w:t xml:space="preserve"> (kts. sivu 3)</w:t>
      </w:r>
      <w:r>
        <w:t>.</w:t>
      </w:r>
    </w:p>
    <w:p w:rsidR="002C4364" w:rsidRDefault="002C4364" w:rsidP="008D401F">
      <w:pPr>
        <w:pStyle w:val="Otsikko2"/>
        <w:numPr>
          <w:ilvl w:val="0"/>
          <w:numId w:val="0"/>
        </w:numPr>
        <w:ind w:left="720"/>
      </w:pPr>
      <w:r>
        <w:t>Tässä ohjeessa näytetään, miten uutiset saa tuotua RSS-syötetekniikalla yhdistyksen omille sivuille.</w:t>
      </w:r>
    </w:p>
    <w:p w:rsidR="002C4364" w:rsidRDefault="002C4364" w:rsidP="002C4364">
      <w:pPr>
        <w:pStyle w:val="Otsikko1"/>
      </w:pPr>
      <w:r>
        <w:t>Ehdotus</w:t>
      </w:r>
    </w:p>
    <w:p w:rsidR="00467F2D" w:rsidRDefault="002C4364" w:rsidP="008D401F">
      <w:pPr>
        <w:pStyle w:val="Otsikko2"/>
        <w:numPr>
          <w:ilvl w:val="0"/>
          <w:numId w:val="0"/>
        </w:numPr>
        <w:ind w:left="720"/>
      </w:pPr>
      <w:r>
        <w:t>Jotta aluejärjestön ja liiton tekemä työ saisi näkyvyyttä</w:t>
      </w:r>
      <w:r w:rsidR="00220538">
        <w:t xml:space="preserve"> ja hyödyttäisi jäsenistöä</w:t>
      </w:r>
      <w:r>
        <w:t>, suositellaan, että Helsingin siirtolapuutarhat toisivat omille sivuilleen ainakin aluejärjestön ja liiton uutiset RSS-syötteinä.</w:t>
      </w:r>
    </w:p>
    <w:p w:rsidR="005556B9" w:rsidRPr="005556B9" w:rsidRDefault="009E45D5" w:rsidP="005556B9">
      <w:pPr>
        <w:pStyle w:val="Otsikko2"/>
        <w:numPr>
          <w:ilvl w:val="0"/>
          <w:numId w:val="0"/>
        </w:numPr>
        <w:ind w:left="720"/>
      </w:pPr>
      <w:r>
        <w:rPr>
          <w:noProof/>
          <w:lang w:eastAsia="fi-FI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5215544</wp:posOffset>
                </wp:positionV>
                <wp:extent cx="1461135" cy="712470"/>
                <wp:effectExtent l="0" t="0" r="158115" b="11430"/>
                <wp:wrapNone/>
                <wp:docPr id="3" name="Kuvaselitesuorakulmi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14400" y="6130636"/>
                          <a:ext cx="1461135" cy="712470"/>
                        </a:xfrm>
                        <a:prstGeom prst="wedgeRectCallout">
                          <a:avLst>
                            <a:gd name="adj1" fmla="val 57248"/>
                            <a:gd name="adj2" fmla="val -5021"/>
                          </a:avLst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2E0A" w:rsidRDefault="00232E0A" w:rsidP="00232E0A">
                            <w:pPr>
                              <w:jc w:val="center"/>
                            </w:pPr>
                            <w:r>
                              <w:t>Tuodaan automaattisesti liiton uutiset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Kuvaselitesuorakulmio 3" o:spid="_x0000_s1026" type="#_x0000_t61" style="position:absolute;left:0;text-align:left;margin-left:0;margin-top:410.65pt;width:115.05pt;height:56.1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" adj="23166,9715" fillcolor="#ed7d31 [3205]" strokecolor="#1f4d78 [1604]" strokeweight="1pt">
                <v:textbox>
                  <w:txbxContent>
                    <w:p w:rsidR="00232E0A" w:rsidRDefault="00232E0A" w:rsidP="00232E0A">
                      <w:pPr>
                        <w:jc w:val="center"/>
                      </w:pPr>
                      <w:r>
                        <w:t>Tuodaan automaattisesti liiton uutiset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BD9DB2" wp14:editId="4157B3C5">
                <wp:simplePos x="0" y="0"/>
                <wp:positionH relativeFrom="page">
                  <wp:align>right</wp:align>
                </wp:positionH>
                <wp:positionV relativeFrom="paragraph">
                  <wp:posOffset>5970847</wp:posOffset>
                </wp:positionV>
                <wp:extent cx="1461135" cy="1260475"/>
                <wp:effectExtent l="114300" t="0" r="24765" b="15875"/>
                <wp:wrapNone/>
                <wp:docPr id="5" name="Kuvaselitesuorakulmi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75218" y="6885709"/>
                          <a:ext cx="1461135" cy="1260475"/>
                        </a:xfrm>
                        <a:prstGeom prst="wedgeRectCallout">
                          <a:avLst>
                            <a:gd name="adj1" fmla="val -57011"/>
                            <a:gd name="adj2" fmla="val -8231"/>
                          </a:avLst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35E6" w:rsidRDefault="00F535E6" w:rsidP="00F535E6">
                            <w:pPr>
                              <w:jc w:val="center"/>
                            </w:pPr>
                            <w:r>
                              <w:t xml:space="preserve">Tuodaan automaattisesti </w:t>
                            </w:r>
                            <w:r>
                              <w:t>kansainvälisen siirtolapuutarha-liiton</w:t>
                            </w:r>
                            <w:r>
                              <w:t xml:space="preserve"> Facebook-päivitykset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D9DB2" id="Kuvaselitesuorakulmio 5" o:spid="_x0000_s1027" type="#_x0000_t61" style="position:absolute;left:0;text-align:left;margin-left:63.85pt;margin-top:470.15pt;width:115.05pt;height:99.25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" adj="-1514,9022" fillcolor="#ed7d31 [3205]" strokecolor="#1f4d78 [1604]" strokeweight="1pt">
                <v:textbox>
                  <w:txbxContent>
                    <w:p w:rsidR="00F535E6" w:rsidRDefault="00F535E6" w:rsidP="00F535E6">
                      <w:pPr>
                        <w:jc w:val="center"/>
                      </w:pPr>
                      <w:r>
                        <w:t xml:space="preserve">Tuodaan automaattisesti </w:t>
                      </w:r>
                      <w:r>
                        <w:t>kansainvälisen siirtolapuutarha-liiton</w:t>
                      </w:r>
                      <w:r>
                        <w:t xml:space="preserve"> Facebook-päivitykset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FE34B9" wp14:editId="4C398AE7">
                <wp:simplePos x="0" y="0"/>
                <wp:positionH relativeFrom="margin">
                  <wp:align>left</wp:align>
                </wp:positionH>
                <wp:positionV relativeFrom="paragraph">
                  <wp:posOffset>6192982</wp:posOffset>
                </wp:positionV>
                <wp:extent cx="1461135" cy="962660"/>
                <wp:effectExtent l="0" t="0" r="139065" b="27940"/>
                <wp:wrapNone/>
                <wp:docPr id="4" name="Kuvaselitesuorakulmi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14400" y="7107382"/>
                          <a:ext cx="1461135" cy="962660"/>
                        </a:xfrm>
                        <a:prstGeom prst="wedgeRectCallout">
                          <a:avLst>
                            <a:gd name="adj1" fmla="val 57248"/>
                            <a:gd name="adj2" fmla="val -10051"/>
                          </a:avLst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10CA" w:rsidRDefault="005110CA" w:rsidP="005110CA">
                            <w:pPr>
                              <w:jc w:val="center"/>
                            </w:pPr>
                            <w:r>
                              <w:t xml:space="preserve">Tuodaan automaattisesti liiton </w:t>
                            </w:r>
                            <w:r w:rsidR="00F535E6">
                              <w:t>Facebook-päivitykset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E34B9" id="Kuvaselitesuorakulmio 4" o:spid="_x0000_s1028" type="#_x0000_t61" style="position:absolute;left:0;text-align:left;margin-left:0;margin-top:487.65pt;width:115.05pt;height:75.8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" adj="23166,8629" fillcolor="#ed7d31 [3205]" strokecolor="#1f4d78 [1604]" strokeweight="1pt">
                <v:textbox>
                  <w:txbxContent>
                    <w:p w:rsidR="005110CA" w:rsidRDefault="005110CA" w:rsidP="005110CA">
                      <w:pPr>
                        <w:jc w:val="center"/>
                      </w:pPr>
                      <w:r>
                        <w:t xml:space="preserve">Tuodaan automaattisesti liiton </w:t>
                      </w:r>
                      <w:r w:rsidR="00F535E6">
                        <w:t>Facebook-päivitykset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7223">
        <w:rPr>
          <w:noProof/>
          <w:lang w:eastAsia="fi-FI"/>
        </w:rPr>
        <w:drawing>
          <wp:inline distT="0" distB="0" distL="0" distR="0">
            <wp:extent cx="5732145" cy="8359140"/>
            <wp:effectExtent l="0" t="0" r="1905" b="381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uejärjestö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35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401F" w:rsidRDefault="00F17061" w:rsidP="008D401F">
      <w:pPr>
        <w:pStyle w:val="Otsikko2"/>
        <w:numPr>
          <w:ilvl w:val="0"/>
          <w:numId w:val="0"/>
        </w:numPr>
        <w:ind w:left="720" w:hanging="360"/>
      </w:pPr>
      <w:r>
        <w:rPr>
          <w:noProof/>
          <w:lang w:eastAsia="fi-FI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FD3D46" wp14:editId="07247EEC">
                <wp:simplePos x="0" y="0"/>
                <wp:positionH relativeFrom="margin">
                  <wp:posOffset>-270164</wp:posOffset>
                </wp:positionH>
                <wp:positionV relativeFrom="paragraph">
                  <wp:posOffset>4502727</wp:posOffset>
                </wp:positionV>
                <wp:extent cx="1461135" cy="712470"/>
                <wp:effectExtent l="0" t="0" r="196215" b="11430"/>
                <wp:wrapNone/>
                <wp:docPr id="7" name="Kuvaselitesuorakulmi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135" cy="712470"/>
                        </a:xfrm>
                        <a:prstGeom prst="wedgeRectCallout">
                          <a:avLst>
                            <a:gd name="adj1" fmla="val 60093"/>
                            <a:gd name="adj2" fmla="val 36788"/>
                          </a:avLst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35E6" w:rsidRDefault="00F535E6" w:rsidP="00F535E6">
                            <w:pPr>
                              <w:jc w:val="center"/>
                            </w:pPr>
                            <w:r>
                              <w:t xml:space="preserve">Tuodaan automaattisesti </w:t>
                            </w:r>
                            <w:r>
                              <w:t>aluejärjestön</w:t>
                            </w:r>
                            <w:r>
                              <w:t xml:space="preserve"> uutiset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D3D46" id="Kuvaselitesuorakulmio 7" o:spid="_x0000_s1029" type="#_x0000_t61" style="position:absolute;left:0;text-align:left;margin-left:-21.25pt;margin-top:354.55pt;width:115.05pt;height:56.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" adj="23780,18746" fillcolor="#ed7d31 [3205]" strokecolor="#1f4d78 [1604]" strokeweight="1pt">
                <v:textbox>
                  <w:txbxContent>
                    <w:p w:rsidR="00F535E6" w:rsidRDefault="00F535E6" w:rsidP="00F535E6">
                      <w:pPr>
                        <w:jc w:val="center"/>
                      </w:pPr>
                      <w:r>
                        <w:t xml:space="preserve">Tuodaan automaattisesti </w:t>
                      </w:r>
                      <w:r>
                        <w:t>aluejärjestön</w:t>
                      </w:r>
                      <w:r>
                        <w:t xml:space="preserve"> uutiset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35E6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9F8081" wp14:editId="0D118D36">
                <wp:simplePos x="0" y="0"/>
                <wp:positionH relativeFrom="margin">
                  <wp:posOffset>-297873</wp:posOffset>
                </wp:positionH>
                <wp:positionV relativeFrom="paragraph">
                  <wp:posOffset>5618018</wp:posOffset>
                </wp:positionV>
                <wp:extent cx="1461135" cy="712470"/>
                <wp:effectExtent l="0" t="0" r="215265" b="11430"/>
                <wp:wrapNone/>
                <wp:docPr id="6" name="Kuvaselitesuorakulmi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135" cy="712470"/>
                        </a:xfrm>
                        <a:prstGeom prst="wedgeRectCallout">
                          <a:avLst>
                            <a:gd name="adj1" fmla="val 61515"/>
                            <a:gd name="adj2" fmla="val -6965"/>
                          </a:avLst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35E6" w:rsidRDefault="00F535E6" w:rsidP="00F535E6">
                            <w:pPr>
                              <w:jc w:val="center"/>
                            </w:pPr>
                            <w:r>
                              <w:t>Tuodaan automaattisesti liiton uutiset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F8081" id="Kuvaselitesuorakulmio 6" o:spid="_x0000_s1030" type="#_x0000_t61" style="position:absolute;left:0;text-align:left;margin-left:-23.45pt;margin-top:442.35pt;width:115.05pt;height:56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" adj="24087,9296" fillcolor="#ed7d31 [3205]" strokecolor="#1f4d78 [1604]" strokeweight="1pt">
                <v:textbox>
                  <w:txbxContent>
                    <w:p w:rsidR="00F535E6" w:rsidRDefault="00F535E6" w:rsidP="00F535E6">
                      <w:pPr>
                        <w:jc w:val="center"/>
                      </w:pPr>
                      <w:r>
                        <w:t>Tuodaan automaattisesti liiton uutiset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401F">
        <w:rPr>
          <w:noProof/>
          <w:lang w:eastAsia="fi-FI"/>
        </w:rPr>
        <w:drawing>
          <wp:inline distT="0" distB="0" distL="0" distR="0">
            <wp:extent cx="5732145" cy="7323455"/>
            <wp:effectExtent l="0" t="0" r="1905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SPY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32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9E6" w:rsidRDefault="00A769E6" w:rsidP="00D54F79">
      <w:pPr>
        <w:pStyle w:val="Otsikko3"/>
        <w:numPr>
          <w:ilvl w:val="0"/>
          <w:numId w:val="0"/>
        </w:numPr>
        <w:ind w:left="1080"/>
      </w:pPr>
    </w:p>
    <w:p w:rsidR="00D54F79" w:rsidRDefault="00D54F79">
      <w:pPr>
        <w:rPr>
          <w:b/>
          <w:bCs/>
        </w:rPr>
      </w:pPr>
      <w:r>
        <w:br w:type="page"/>
      </w:r>
    </w:p>
    <w:p w:rsidR="00A769E6" w:rsidRDefault="00D54F79">
      <w:pPr>
        <w:pStyle w:val="Otsikko1"/>
      </w:pPr>
      <w:r>
        <w:lastRenderedPageBreak/>
        <w:t>Aluejärjestön uutisten tuominen nettisivuille</w:t>
      </w:r>
    </w:p>
    <w:p w:rsidR="00A769E6" w:rsidRDefault="00D54F79">
      <w:pPr>
        <w:pStyle w:val="Otsikko3"/>
        <w:numPr>
          <w:ilvl w:val="0"/>
          <w:numId w:val="18"/>
        </w:numPr>
      </w:pPr>
      <w:r>
        <w:t xml:space="preserve">Siirry sivulle, jolla haluat julkaista </w:t>
      </w:r>
      <w:r w:rsidR="001562D5">
        <w:t xml:space="preserve">aluejärjestön </w:t>
      </w:r>
      <w:r>
        <w:t>uutiset (suosituksena etusivu).</w:t>
      </w:r>
    </w:p>
    <w:p w:rsidR="00A769E6" w:rsidRDefault="00D54F79">
      <w:pPr>
        <w:pStyle w:val="Otsikko3"/>
      </w:pPr>
      <w:r>
        <w:t>Mene työkalupalkissa kohtaan</w:t>
      </w:r>
      <w:r w:rsidR="00142348">
        <w:t xml:space="preserve"> Muita &gt; Syötelukija</w:t>
      </w:r>
    </w:p>
    <w:p w:rsidR="00142348" w:rsidRDefault="00142348" w:rsidP="001562D5">
      <w:pPr>
        <w:pStyle w:val="Otsikko3"/>
        <w:numPr>
          <w:ilvl w:val="0"/>
          <w:numId w:val="0"/>
        </w:numPr>
        <w:ind w:left="1080"/>
      </w:pPr>
      <w:r>
        <w:rPr>
          <w:noProof/>
          <w:lang w:eastAsia="fi-FI"/>
        </w:rPr>
        <w:drawing>
          <wp:inline distT="0" distB="0" distL="0" distR="0" wp14:anchorId="1BE89BE3" wp14:editId="5CF2AB36">
            <wp:extent cx="4320000" cy="2430150"/>
            <wp:effectExtent l="0" t="0" r="4445" b="8255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3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837" w:rsidRDefault="00FB0AD5" w:rsidP="00183518">
      <w:pPr>
        <w:pStyle w:val="Otsikko3"/>
      </w:pPr>
      <w:r>
        <w:t>Täytä pon</w:t>
      </w:r>
      <w:r w:rsidR="001B6837">
        <w:t>nahdusikkunan kohdat</w:t>
      </w:r>
      <w:r w:rsidR="00823C70">
        <w:t xml:space="preserve"> ja valitse päiväykset-kohta</w:t>
      </w:r>
      <w:r w:rsidR="001B6837">
        <w:t xml:space="preserve">. Syötteen osoitteeseen kopioi </w:t>
      </w:r>
      <w:r w:rsidR="008F428F">
        <w:t xml:space="preserve">seuraava </w:t>
      </w:r>
      <w:r w:rsidR="0036261E">
        <w:t>teksti</w:t>
      </w:r>
      <w:r w:rsidR="001B6837">
        <w:t xml:space="preserve">: </w:t>
      </w:r>
      <w:r w:rsidR="001B6837" w:rsidRPr="008F428F">
        <w:rPr>
          <w:color w:val="0070C0"/>
        </w:rPr>
        <w:t>http://www.helsinginsiirtolapuutarhat.fi/@News/Select?PAGE=/&amp;_eid=118281&amp;Tpl=RSS</w:t>
      </w:r>
    </w:p>
    <w:p w:rsidR="00FB0AD5" w:rsidRDefault="00FB0AD5" w:rsidP="00FB0AD5">
      <w:pPr>
        <w:pStyle w:val="Otsikko3"/>
        <w:numPr>
          <w:ilvl w:val="0"/>
          <w:numId w:val="0"/>
        </w:numPr>
        <w:ind w:left="1080" w:hanging="360"/>
        <w:jc w:val="center"/>
      </w:pPr>
      <w:r>
        <w:rPr>
          <w:noProof/>
          <w:lang w:eastAsia="fi-FI"/>
        </w:rPr>
        <w:drawing>
          <wp:inline distT="0" distB="0" distL="0" distR="0" wp14:anchorId="4AE0326B" wp14:editId="100D6CD6">
            <wp:extent cx="3600000" cy="3632303"/>
            <wp:effectExtent l="0" t="0" r="635" b="635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3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348" w:rsidRDefault="008F428F">
      <w:pPr>
        <w:pStyle w:val="Otsikko3"/>
      </w:pPr>
      <w:r>
        <w:t>Paina Tallenna.</w:t>
      </w:r>
    </w:p>
    <w:p w:rsidR="001562D5" w:rsidRDefault="001562D5">
      <w:pPr>
        <w:rPr>
          <w:b/>
          <w:bCs/>
        </w:rPr>
      </w:pPr>
      <w:r>
        <w:br w:type="page"/>
      </w:r>
    </w:p>
    <w:p w:rsidR="001562D5" w:rsidRDefault="001562D5" w:rsidP="001562D5">
      <w:pPr>
        <w:pStyle w:val="Otsikko1"/>
      </w:pPr>
      <w:r>
        <w:lastRenderedPageBreak/>
        <w:t>Siirtolapuutarhaliiton</w:t>
      </w:r>
      <w:r>
        <w:t xml:space="preserve"> uutisten tuominen nettisivuille</w:t>
      </w:r>
    </w:p>
    <w:p w:rsidR="001562D5" w:rsidRDefault="001562D5" w:rsidP="00E16113">
      <w:pPr>
        <w:pStyle w:val="Otsikko3"/>
        <w:numPr>
          <w:ilvl w:val="0"/>
          <w:numId w:val="40"/>
        </w:numPr>
      </w:pPr>
      <w:r>
        <w:t xml:space="preserve">Siirry sivulle, jolla haluat julkaista </w:t>
      </w:r>
      <w:r w:rsidR="00E16113">
        <w:t>liiton</w:t>
      </w:r>
      <w:r>
        <w:t xml:space="preserve"> uutiset (suosituksena etusivu).</w:t>
      </w:r>
    </w:p>
    <w:p w:rsidR="001562D5" w:rsidRDefault="001562D5" w:rsidP="001562D5">
      <w:pPr>
        <w:pStyle w:val="Otsikko3"/>
      </w:pPr>
      <w:r>
        <w:t>Mene työkalupalkissa kohtaan Muita &gt; Syötelukija</w:t>
      </w:r>
    </w:p>
    <w:p w:rsidR="001562D5" w:rsidRDefault="001562D5" w:rsidP="001562D5">
      <w:pPr>
        <w:pStyle w:val="Otsikko3"/>
        <w:numPr>
          <w:ilvl w:val="0"/>
          <w:numId w:val="0"/>
        </w:numPr>
        <w:ind w:left="1080"/>
      </w:pPr>
      <w:r>
        <w:rPr>
          <w:noProof/>
          <w:lang w:eastAsia="fi-FI"/>
        </w:rPr>
        <w:drawing>
          <wp:inline distT="0" distB="0" distL="0" distR="0" wp14:anchorId="6B539516" wp14:editId="008B5FC9">
            <wp:extent cx="4320000" cy="2430150"/>
            <wp:effectExtent l="0" t="0" r="4445" b="8255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3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2D5" w:rsidRDefault="001562D5" w:rsidP="00183518">
      <w:pPr>
        <w:pStyle w:val="Otsikko3"/>
      </w:pPr>
      <w:r>
        <w:t xml:space="preserve">Täytä ponnahdusikkunan kohdat ja valitse päiväykset-kohta. Syötteen osoitteeseen kopioi seuraava </w:t>
      </w:r>
      <w:r w:rsidR="0036261E">
        <w:t>teksti</w:t>
      </w:r>
      <w:r>
        <w:t xml:space="preserve">: </w:t>
      </w:r>
      <w:hyperlink r:id="rId15" w:history="1">
        <w:r w:rsidR="0036261E" w:rsidRPr="0036261E">
          <w:rPr>
            <w:color w:val="0070C0"/>
          </w:rPr>
          <w:t>http://www.siirtolapuutarhaliitto.fi/@News/Select?PAGE=/&amp;_eid=171799&amp;Tpl=RSS</w:t>
        </w:r>
      </w:hyperlink>
    </w:p>
    <w:p w:rsidR="001562D5" w:rsidRDefault="0036261E" w:rsidP="001562D5">
      <w:pPr>
        <w:pStyle w:val="Otsikko3"/>
        <w:numPr>
          <w:ilvl w:val="0"/>
          <w:numId w:val="0"/>
        </w:numPr>
        <w:ind w:left="1080" w:hanging="360"/>
        <w:jc w:val="center"/>
      </w:pPr>
      <w:r>
        <w:rPr>
          <w:noProof/>
          <w:lang w:eastAsia="fi-FI"/>
        </w:rPr>
        <w:drawing>
          <wp:inline distT="0" distB="0" distL="0" distR="0" wp14:anchorId="23DF1E74" wp14:editId="31CA91B0">
            <wp:extent cx="3600000" cy="3694118"/>
            <wp:effectExtent l="0" t="0" r="635" b="1905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9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2D5" w:rsidRDefault="001562D5" w:rsidP="001562D5">
      <w:pPr>
        <w:pStyle w:val="Otsikko3"/>
      </w:pPr>
      <w:r>
        <w:t>Paina Tallenna.</w:t>
      </w:r>
    </w:p>
    <w:p w:rsidR="005B3AFA" w:rsidRDefault="005B3AFA">
      <w:pPr>
        <w:rPr>
          <w:b/>
          <w:bCs/>
        </w:rPr>
      </w:pPr>
      <w:r>
        <w:br w:type="page"/>
      </w:r>
    </w:p>
    <w:p w:rsidR="005B3AFA" w:rsidRDefault="005B3AFA" w:rsidP="005B3AFA">
      <w:pPr>
        <w:pStyle w:val="Otsikko1"/>
      </w:pPr>
      <w:r>
        <w:lastRenderedPageBreak/>
        <w:t xml:space="preserve">Siirtolapuutarhaliiton </w:t>
      </w:r>
      <w:r>
        <w:t>Facebook-päivitysten</w:t>
      </w:r>
      <w:r>
        <w:t xml:space="preserve"> tuominen nettisivuille</w:t>
      </w:r>
    </w:p>
    <w:p w:rsidR="005B3AFA" w:rsidRDefault="005B3AFA" w:rsidP="005B3AFA">
      <w:pPr>
        <w:pStyle w:val="Otsikko3"/>
        <w:numPr>
          <w:ilvl w:val="0"/>
          <w:numId w:val="41"/>
        </w:numPr>
      </w:pPr>
      <w:r>
        <w:t xml:space="preserve">Siirry sivulle, jolla haluat julkaista liiton </w:t>
      </w:r>
      <w:r>
        <w:t>Facebook-päivitykset</w:t>
      </w:r>
    </w:p>
    <w:p w:rsidR="005B3AFA" w:rsidRDefault="005B3AFA" w:rsidP="005B3AFA">
      <w:pPr>
        <w:pStyle w:val="Otsikko3"/>
        <w:numPr>
          <w:ilvl w:val="0"/>
          <w:numId w:val="40"/>
        </w:numPr>
      </w:pPr>
      <w:r>
        <w:t xml:space="preserve">Mene työkalupalkissa kohtaan Muita &gt; </w:t>
      </w:r>
      <w:r w:rsidR="00310476">
        <w:t>Some</w:t>
      </w:r>
      <w:r w:rsidR="00183518">
        <w:t>-</w:t>
      </w:r>
      <w:r w:rsidR="00310476">
        <w:t>liitännäinen</w:t>
      </w:r>
    </w:p>
    <w:p w:rsidR="005B3AFA" w:rsidRDefault="005B3AFA" w:rsidP="005B3AFA">
      <w:pPr>
        <w:pStyle w:val="Otsikko3"/>
        <w:numPr>
          <w:ilvl w:val="0"/>
          <w:numId w:val="0"/>
        </w:numPr>
        <w:ind w:left="1080"/>
      </w:pPr>
      <w:r>
        <w:rPr>
          <w:noProof/>
          <w:lang w:eastAsia="fi-FI"/>
        </w:rPr>
        <w:drawing>
          <wp:inline distT="0" distB="0" distL="0" distR="0" wp14:anchorId="6D79BC58" wp14:editId="67AE9615">
            <wp:extent cx="4320000" cy="2430150"/>
            <wp:effectExtent l="0" t="0" r="4445" b="8255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3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AFA" w:rsidRDefault="005B3AFA" w:rsidP="00183518">
      <w:pPr>
        <w:pStyle w:val="Otsikko3"/>
        <w:numPr>
          <w:ilvl w:val="0"/>
          <w:numId w:val="40"/>
        </w:numPr>
      </w:pPr>
      <w:r>
        <w:t xml:space="preserve">Täytä ponnahdusikkunan kohdat </w:t>
      </w:r>
      <w:r w:rsidR="00310476">
        <w:t xml:space="preserve">seuraavasti. </w:t>
      </w:r>
    </w:p>
    <w:p w:rsidR="005B3AFA" w:rsidRDefault="00310476" w:rsidP="005B3AFA">
      <w:pPr>
        <w:pStyle w:val="Otsikko3"/>
        <w:numPr>
          <w:ilvl w:val="0"/>
          <w:numId w:val="0"/>
        </w:numPr>
        <w:ind w:left="1080" w:hanging="360"/>
        <w:jc w:val="center"/>
      </w:pPr>
      <w:r>
        <w:rPr>
          <w:noProof/>
          <w:lang w:eastAsia="fi-FI"/>
        </w:rPr>
        <w:drawing>
          <wp:inline distT="0" distB="0" distL="0" distR="0" wp14:anchorId="68B5844D" wp14:editId="2374D3FE">
            <wp:extent cx="3600000" cy="3723230"/>
            <wp:effectExtent l="0" t="0" r="635" b="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72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AFA" w:rsidRDefault="005B3AFA" w:rsidP="005B3AFA">
      <w:pPr>
        <w:pStyle w:val="Otsikko3"/>
      </w:pPr>
      <w:r>
        <w:t>Paina Tallenna.</w:t>
      </w:r>
    </w:p>
    <w:p w:rsidR="00183518" w:rsidRDefault="00183518">
      <w:r>
        <w:br w:type="page"/>
      </w:r>
    </w:p>
    <w:p w:rsidR="00183518" w:rsidRDefault="00183518" w:rsidP="00183518">
      <w:pPr>
        <w:pStyle w:val="Otsikko1"/>
      </w:pPr>
      <w:r>
        <w:lastRenderedPageBreak/>
        <w:t>Kansainvälisen s</w:t>
      </w:r>
      <w:r>
        <w:t>iirtolapuutarhaliiton Facebook-päivitysten tuominen nettisivuille</w:t>
      </w:r>
    </w:p>
    <w:p w:rsidR="00183518" w:rsidRDefault="00183518" w:rsidP="00183518">
      <w:pPr>
        <w:pStyle w:val="Otsikko3"/>
        <w:numPr>
          <w:ilvl w:val="0"/>
          <w:numId w:val="42"/>
        </w:numPr>
      </w:pPr>
      <w:r>
        <w:t>Siirry sivulle, jolla haluat julkaista liiton Facebook-päivitykset</w:t>
      </w:r>
    </w:p>
    <w:p w:rsidR="00183518" w:rsidRDefault="00183518" w:rsidP="00183518">
      <w:pPr>
        <w:pStyle w:val="Otsikko3"/>
        <w:numPr>
          <w:ilvl w:val="0"/>
          <w:numId w:val="40"/>
        </w:numPr>
      </w:pPr>
      <w:r>
        <w:t>Mene työkalupalkissa kohtaan Muita &gt; Some</w:t>
      </w:r>
      <w:r>
        <w:t>-</w:t>
      </w:r>
      <w:r>
        <w:t>liitännäinen</w:t>
      </w:r>
    </w:p>
    <w:p w:rsidR="00183518" w:rsidRDefault="00183518" w:rsidP="00183518">
      <w:pPr>
        <w:pStyle w:val="Otsikko3"/>
        <w:numPr>
          <w:ilvl w:val="0"/>
          <w:numId w:val="0"/>
        </w:numPr>
        <w:ind w:left="1080"/>
      </w:pPr>
      <w:r>
        <w:rPr>
          <w:noProof/>
          <w:lang w:eastAsia="fi-FI"/>
        </w:rPr>
        <w:drawing>
          <wp:inline distT="0" distB="0" distL="0" distR="0" wp14:anchorId="708C01FD" wp14:editId="4635458A">
            <wp:extent cx="4320000" cy="2430150"/>
            <wp:effectExtent l="0" t="0" r="4445" b="8255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3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518" w:rsidRDefault="00183518" w:rsidP="00183518">
      <w:pPr>
        <w:pStyle w:val="Otsikko3"/>
        <w:numPr>
          <w:ilvl w:val="0"/>
          <w:numId w:val="40"/>
        </w:numPr>
      </w:pPr>
      <w:r>
        <w:t xml:space="preserve">Täytä ponnahdusikkunan kohdat seuraavasti. </w:t>
      </w:r>
    </w:p>
    <w:p w:rsidR="00183518" w:rsidRDefault="00183518" w:rsidP="00183518">
      <w:pPr>
        <w:pStyle w:val="Otsikko3"/>
        <w:numPr>
          <w:ilvl w:val="0"/>
          <w:numId w:val="0"/>
        </w:numPr>
        <w:ind w:left="1080" w:hanging="360"/>
        <w:jc w:val="center"/>
      </w:pPr>
      <w:r>
        <w:rPr>
          <w:noProof/>
          <w:lang w:eastAsia="fi-FI"/>
        </w:rPr>
        <w:drawing>
          <wp:inline distT="0" distB="0" distL="0" distR="0" wp14:anchorId="154D3F58" wp14:editId="623B2D7C">
            <wp:extent cx="3600000" cy="3691326"/>
            <wp:effectExtent l="0" t="0" r="635" b="4445"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9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518" w:rsidRDefault="00183518" w:rsidP="00183518">
      <w:pPr>
        <w:pStyle w:val="Otsikko3"/>
      </w:pPr>
      <w:r>
        <w:t>Paina Tallenna.</w:t>
      </w:r>
    </w:p>
    <w:p w:rsidR="00A769E6" w:rsidRDefault="00A769E6" w:rsidP="005B3AFA">
      <w:pPr>
        <w:pStyle w:val="Otsikko2"/>
        <w:numPr>
          <w:ilvl w:val="0"/>
          <w:numId w:val="0"/>
        </w:numPr>
      </w:pPr>
    </w:p>
    <w:sectPr w:rsidR="00A769E6">
      <w:footerReference w:type="default" r:id="rId20"/>
      <w:pgSz w:w="11907" w:h="16839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0864" w:rsidRDefault="00B00864">
      <w:pPr>
        <w:spacing w:after="0" w:line="240" w:lineRule="auto"/>
      </w:pPr>
      <w:r>
        <w:separator/>
      </w:r>
    </w:p>
  </w:endnote>
  <w:endnote w:type="continuationSeparator" w:id="0">
    <w:p w:rsidR="00B00864" w:rsidRDefault="00B00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69E6" w:rsidRPr="0025690E" w:rsidRDefault="00B00864" w:rsidP="0025690E">
    <w:pPr>
      <w:pStyle w:val="Alatunniste"/>
    </w:pPr>
    <w:sdt>
      <w:sdtPr>
        <w:alias w:val="Otsikko:"/>
        <w:tag w:val="Otsikko:"/>
        <w:id w:val="340894388"/>
        <w:placeholde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 w:multiLine="1"/>
      </w:sdtPr>
      <w:sdtEndPr/>
      <w:sdtContent>
        <w:r w:rsidR="00964D97">
          <w:t>Aluejärjestön ja liiton uutisten julkaiseminen oman siirtolapuutarhan nettisivuilla</w:t>
        </w:r>
      </w:sdtContent>
    </w:sdt>
    <w:r w:rsidR="008B4470" w:rsidRPr="0025690E">
      <w:rPr>
        <w:lang w:bidi="fi-FI"/>
      </w:rPr>
      <w:ptab w:relativeTo="margin" w:alignment="right" w:leader="none"/>
    </w:r>
    <w:r w:rsidR="008B4470" w:rsidRPr="0025690E">
      <w:rPr>
        <w:lang w:bidi="fi-FI"/>
      </w:rPr>
      <w:t xml:space="preserve">Sivu </w:t>
    </w:r>
    <w:r w:rsidR="008B4470" w:rsidRPr="0025690E">
      <w:rPr>
        <w:lang w:bidi="fi-FI"/>
      </w:rPr>
      <w:fldChar w:fldCharType="begin"/>
    </w:r>
    <w:r w:rsidR="008B4470" w:rsidRPr="0025690E">
      <w:rPr>
        <w:lang w:bidi="fi-FI"/>
      </w:rPr>
      <w:instrText xml:space="preserve"> PAGE  \* Arabic  \* MERGEFORMAT </w:instrText>
    </w:r>
    <w:r w:rsidR="008B4470" w:rsidRPr="0025690E">
      <w:rPr>
        <w:lang w:bidi="fi-FI"/>
      </w:rPr>
      <w:fldChar w:fldCharType="separate"/>
    </w:r>
    <w:r w:rsidR="00C63EA3">
      <w:rPr>
        <w:noProof/>
        <w:lang w:bidi="fi-FI"/>
      </w:rPr>
      <w:t>4</w:t>
    </w:r>
    <w:r w:rsidR="008B4470" w:rsidRPr="0025690E">
      <w:rPr>
        <w:lang w:bidi="fi-FI"/>
      </w:rPr>
      <w:fldChar w:fldCharType="end"/>
    </w:r>
    <w:r w:rsidR="008B4470" w:rsidRPr="0025690E">
      <w:rPr>
        <w:lang w:bidi="fi-FI"/>
      </w:rPr>
      <w:t>/</w:t>
    </w:r>
    <w:r w:rsidR="0086238C">
      <w:rPr>
        <w:lang w:bidi="fi-FI"/>
      </w:rPr>
      <w:fldChar w:fldCharType="begin"/>
    </w:r>
    <w:r w:rsidR="0086238C">
      <w:rPr>
        <w:lang w:bidi="fi-FI"/>
      </w:rPr>
      <w:instrText xml:space="preserve"> NUMPAGES  \* Arabic  \* MERGEFORMAT </w:instrText>
    </w:r>
    <w:r w:rsidR="0086238C">
      <w:rPr>
        <w:lang w:bidi="fi-FI"/>
      </w:rPr>
      <w:fldChar w:fldCharType="separate"/>
    </w:r>
    <w:r w:rsidR="00C63EA3">
      <w:rPr>
        <w:noProof/>
        <w:lang w:bidi="fi-FI"/>
      </w:rPr>
      <w:t>7</w:t>
    </w:r>
    <w:r w:rsidR="0086238C">
      <w:rPr>
        <w:noProof/>
        <w:lang w:bidi="fi-FI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0864" w:rsidRDefault="00B00864">
      <w:pPr>
        <w:spacing w:after="0" w:line="240" w:lineRule="auto"/>
      </w:pPr>
      <w:r>
        <w:separator/>
      </w:r>
    </w:p>
  </w:footnote>
  <w:footnote w:type="continuationSeparator" w:id="0">
    <w:p w:rsidR="00B00864" w:rsidRDefault="00B008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8F0F28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3166C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A89B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E900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98E3A9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A0508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C844E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3AA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C4A39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42BC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E24865"/>
    <w:multiLevelType w:val="hybridMultilevel"/>
    <w:tmpl w:val="1E6A4BB0"/>
    <w:lvl w:ilvl="0" w:tplc="1000223C">
      <w:start w:val="1"/>
      <w:numFmt w:val="upperLetter"/>
      <w:pStyle w:val="Otsikko2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A12AE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8983831"/>
    <w:multiLevelType w:val="hybridMultilevel"/>
    <w:tmpl w:val="F208E5A8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2595798"/>
    <w:multiLevelType w:val="hybridMultilevel"/>
    <w:tmpl w:val="1E6A4BB0"/>
    <w:lvl w:ilvl="0" w:tplc="1000223C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8E365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CA54546"/>
    <w:multiLevelType w:val="hybridMultilevel"/>
    <w:tmpl w:val="D07CAF4A"/>
    <w:lvl w:ilvl="0" w:tplc="671E6C1C">
      <w:start w:val="1"/>
      <w:numFmt w:val="decimal"/>
      <w:pStyle w:val="Otsikko3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9C6953"/>
    <w:multiLevelType w:val="hybridMultilevel"/>
    <w:tmpl w:val="1E6A4BB0"/>
    <w:lvl w:ilvl="0" w:tplc="1000223C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2C009B"/>
    <w:multiLevelType w:val="hybridMultilevel"/>
    <w:tmpl w:val="1E6A4BB0"/>
    <w:lvl w:ilvl="0" w:tplc="1000223C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544CEB"/>
    <w:multiLevelType w:val="multilevel"/>
    <w:tmpl w:val="04090023"/>
    <w:lvl w:ilvl="0">
      <w:start w:val="1"/>
      <w:numFmt w:val="upperRoman"/>
      <w:lvlText w:val="Artikkeli %1."/>
      <w:lvlJc w:val="left"/>
      <w:pPr>
        <w:ind w:left="0" w:firstLine="0"/>
      </w:pPr>
    </w:lvl>
    <w:lvl w:ilvl="1">
      <w:start w:val="1"/>
      <w:numFmt w:val="decimalZero"/>
      <w:isLgl/>
      <w:lvlText w:val="Os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51CE0DCB"/>
    <w:multiLevelType w:val="multilevel"/>
    <w:tmpl w:val="14EAA40A"/>
    <w:lvl w:ilvl="0">
      <w:start w:val="1"/>
      <w:numFmt w:val="decimal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firstLine="0"/>
      </w:pPr>
    </w:lvl>
    <w:lvl w:ilvl="2">
      <w:start w:val="1"/>
      <w:numFmt w:val="decimal"/>
      <w:lvlText w:val="%3."/>
      <w:lvlJc w:val="left"/>
      <w:pPr>
        <w:ind w:left="2160" w:firstLine="0"/>
      </w:pPr>
    </w:lvl>
    <w:lvl w:ilvl="3">
      <w:start w:val="1"/>
      <w:numFmt w:val="lowerLetter"/>
      <w:lvlText w:val="%4)"/>
      <w:lvlJc w:val="left"/>
      <w:pPr>
        <w:ind w:left="2880" w:firstLine="0"/>
      </w:pPr>
    </w:lvl>
    <w:lvl w:ilvl="4">
      <w:start w:val="1"/>
      <w:numFmt w:val="decimal"/>
      <w:lvlText w:val="(%5)"/>
      <w:lvlJc w:val="left"/>
      <w:pPr>
        <w:ind w:left="3600" w:firstLine="0"/>
      </w:pPr>
    </w:lvl>
    <w:lvl w:ilvl="5">
      <w:start w:val="1"/>
      <w:numFmt w:val="lowerLetter"/>
      <w:lvlText w:val="(%6)"/>
      <w:lvlJc w:val="left"/>
      <w:pPr>
        <w:ind w:left="4320" w:firstLine="0"/>
      </w:pPr>
    </w:lvl>
    <w:lvl w:ilvl="6">
      <w:start w:val="1"/>
      <w:numFmt w:val="lowerRoman"/>
      <w:lvlText w:val="(%7)"/>
      <w:lvlJc w:val="left"/>
      <w:pPr>
        <w:ind w:left="5040" w:firstLine="0"/>
      </w:pPr>
    </w:lvl>
    <w:lvl w:ilvl="7">
      <w:start w:val="1"/>
      <w:numFmt w:val="lowerLetter"/>
      <w:lvlText w:val="(%8)"/>
      <w:lvlJc w:val="left"/>
      <w:pPr>
        <w:ind w:left="5760" w:firstLine="0"/>
      </w:pPr>
    </w:lvl>
    <w:lvl w:ilvl="8">
      <w:start w:val="1"/>
      <w:numFmt w:val="lowerRoman"/>
      <w:lvlText w:val="(%9)"/>
      <w:lvlJc w:val="left"/>
      <w:pPr>
        <w:ind w:left="6480" w:firstLine="0"/>
      </w:pPr>
    </w:lvl>
  </w:abstractNum>
  <w:abstractNum w:abstractNumId="20" w15:restartNumberingAfterBreak="0">
    <w:nsid w:val="5D5418B9"/>
    <w:multiLevelType w:val="multilevel"/>
    <w:tmpl w:val="04090023"/>
    <w:lvl w:ilvl="0">
      <w:start w:val="1"/>
      <w:numFmt w:val="upperRoman"/>
      <w:lvlText w:val="Artikkeli %1."/>
      <w:lvlJc w:val="left"/>
      <w:pPr>
        <w:ind w:left="0" w:firstLine="0"/>
      </w:pPr>
    </w:lvl>
    <w:lvl w:ilvl="1">
      <w:start w:val="1"/>
      <w:numFmt w:val="decimalZero"/>
      <w:isLgl/>
      <w:lvlText w:val="Os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64E15559"/>
    <w:multiLevelType w:val="hybridMultilevel"/>
    <w:tmpl w:val="46E4EE38"/>
    <w:lvl w:ilvl="0" w:tplc="951E3734">
      <w:start w:val="1"/>
      <w:numFmt w:val="upperRoman"/>
      <w:lvlText w:val="%1."/>
      <w:lvlJc w:val="righ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4EB6AC8"/>
    <w:multiLevelType w:val="hybridMultilevel"/>
    <w:tmpl w:val="1E6A4BB0"/>
    <w:lvl w:ilvl="0" w:tplc="1000223C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8726F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78790137"/>
    <w:multiLevelType w:val="hybridMultilevel"/>
    <w:tmpl w:val="B192B76E"/>
    <w:lvl w:ilvl="0" w:tplc="31225F5E">
      <w:start w:val="1"/>
      <w:numFmt w:val="lowerLetter"/>
      <w:pStyle w:val="Otsikko4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7CD7250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21"/>
  </w:num>
  <w:num w:numId="4">
    <w:abstractNumId w:val="10"/>
  </w:num>
  <w:num w:numId="5">
    <w:abstractNumId w:val="10"/>
    <w:lvlOverride w:ilvl="0">
      <w:startOverride w:val="1"/>
    </w:lvlOverride>
  </w:num>
  <w:num w:numId="6">
    <w:abstractNumId w:val="10"/>
    <w:lvlOverride w:ilvl="0">
      <w:startOverride w:val="1"/>
    </w:lvlOverride>
  </w:num>
  <w:num w:numId="7">
    <w:abstractNumId w:val="10"/>
    <w:lvlOverride w:ilvl="0">
      <w:startOverride w:val="1"/>
    </w:lvlOverride>
  </w:num>
  <w:num w:numId="8">
    <w:abstractNumId w:val="10"/>
    <w:lvlOverride w:ilvl="0">
      <w:startOverride w:val="1"/>
    </w:lvlOverride>
  </w:num>
  <w:num w:numId="9">
    <w:abstractNumId w:val="10"/>
    <w:lvlOverride w:ilvl="0">
      <w:startOverride w:val="1"/>
    </w:lvlOverride>
  </w:num>
  <w:num w:numId="10">
    <w:abstractNumId w:val="17"/>
  </w:num>
  <w:num w:numId="11">
    <w:abstractNumId w:val="22"/>
  </w:num>
  <w:num w:numId="12">
    <w:abstractNumId w:val="19"/>
  </w:num>
  <w:num w:numId="13">
    <w:abstractNumId w:val="15"/>
  </w:num>
  <w:num w:numId="14">
    <w:abstractNumId w:val="15"/>
    <w:lvlOverride w:ilvl="0">
      <w:startOverride w:val="1"/>
    </w:lvlOverride>
  </w:num>
  <w:num w:numId="15">
    <w:abstractNumId w:val="15"/>
    <w:lvlOverride w:ilvl="0">
      <w:startOverride w:val="1"/>
    </w:lvlOverride>
  </w:num>
  <w:num w:numId="16">
    <w:abstractNumId w:val="15"/>
    <w:lvlOverride w:ilvl="0">
      <w:startOverride w:val="1"/>
    </w:lvlOverride>
  </w:num>
  <w:num w:numId="17">
    <w:abstractNumId w:val="13"/>
  </w:num>
  <w:num w:numId="18">
    <w:abstractNumId w:val="15"/>
    <w:lvlOverride w:ilvl="0">
      <w:startOverride w:val="1"/>
    </w:lvlOverride>
  </w:num>
  <w:num w:numId="19">
    <w:abstractNumId w:val="15"/>
    <w:lvlOverride w:ilvl="0">
      <w:startOverride w:val="1"/>
    </w:lvlOverride>
  </w:num>
  <w:num w:numId="20">
    <w:abstractNumId w:val="15"/>
    <w:lvlOverride w:ilvl="0">
      <w:startOverride w:val="1"/>
    </w:lvlOverride>
  </w:num>
  <w:num w:numId="21">
    <w:abstractNumId w:val="16"/>
  </w:num>
  <w:num w:numId="22">
    <w:abstractNumId w:val="15"/>
    <w:lvlOverride w:ilvl="0">
      <w:startOverride w:val="1"/>
    </w:lvlOverride>
  </w:num>
  <w:num w:numId="23">
    <w:abstractNumId w:val="15"/>
    <w:lvlOverride w:ilvl="0">
      <w:startOverride w:val="1"/>
    </w:lvlOverride>
  </w:num>
  <w:num w:numId="24">
    <w:abstractNumId w:val="24"/>
  </w:num>
  <w:num w:numId="25">
    <w:abstractNumId w:val="25"/>
  </w:num>
  <w:num w:numId="26">
    <w:abstractNumId w:val="14"/>
  </w:num>
  <w:num w:numId="27">
    <w:abstractNumId w:val="18"/>
  </w:num>
  <w:num w:numId="28">
    <w:abstractNumId w:val="6"/>
  </w:num>
  <w:num w:numId="29">
    <w:abstractNumId w:val="5"/>
  </w:num>
  <w:num w:numId="30">
    <w:abstractNumId w:val="4"/>
  </w:num>
  <w:num w:numId="31">
    <w:abstractNumId w:val="8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  <w:num w:numId="36">
    <w:abstractNumId w:val="11"/>
  </w:num>
  <w:num w:numId="37">
    <w:abstractNumId w:val="23"/>
  </w:num>
  <w:num w:numId="38">
    <w:abstractNumId w:val="20"/>
  </w:num>
  <w:num w:numId="39">
    <w:abstractNumId w:val="12"/>
  </w:num>
  <w:num w:numId="40">
    <w:abstractNumId w:val="15"/>
    <w:lvlOverride w:ilvl="0">
      <w:startOverride w:val="1"/>
    </w:lvlOverride>
  </w:num>
  <w:num w:numId="41">
    <w:abstractNumId w:val="15"/>
    <w:lvlOverride w:ilvl="0">
      <w:startOverride w:val="1"/>
    </w:lvlOverride>
  </w:num>
  <w:num w:numId="42">
    <w:abstractNumId w:val="15"/>
    <w:lvlOverride w:ilvl="0">
      <w:startOverride w:val="1"/>
    </w:lvlOverride>
  </w:num>
  <w:num w:numId="43">
    <w:abstractNumId w:val="15"/>
  </w:num>
  <w:num w:numId="44">
    <w:abstractNumId w:val="15"/>
  </w:num>
  <w:num w:numId="45">
    <w:abstractNumId w:val="15"/>
  </w:num>
  <w:num w:numId="4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D97"/>
    <w:rsid w:val="00142348"/>
    <w:rsid w:val="001562D5"/>
    <w:rsid w:val="00183518"/>
    <w:rsid w:val="001B6837"/>
    <w:rsid w:val="00220538"/>
    <w:rsid w:val="00232E0A"/>
    <w:rsid w:val="0025690E"/>
    <w:rsid w:val="002C4364"/>
    <w:rsid w:val="00310476"/>
    <w:rsid w:val="00355101"/>
    <w:rsid w:val="0036261E"/>
    <w:rsid w:val="003E4B77"/>
    <w:rsid w:val="00467F2D"/>
    <w:rsid w:val="004F7223"/>
    <w:rsid w:val="005110CA"/>
    <w:rsid w:val="005556B9"/>
    <w:rsid w:val="00556003"/>
    <w:rsid w:val="005B3AFA"/>
    <w:rsid w:val="005E3136"/>
    <w:rsid w:val="00636E10"/>
    <w:rsid w:val="0065026B"/>
    <w:rsid w:val="00676AC7"/>
    <w:rsid w:val="00823C70"/>
    <w:rsid w:val="0086238C"/>
    <w:rsid w:val="008B4470"/>
    <w:rsid w:val="008D401F"/>
    <w:rsid w:val="008E752A"/>
    <w:rsid w:val="008F428F"/>
    <w:rsid w:val="008F77DD"/>
    <w:rsid w:val="00964D97"/>
    <w:rsid w:val="009A2ED4"/>
    <w:rsid w:val="009E45D5"/>
    <w:rsid w:val="00A769E6"/>
    <w:rsid w:val="00AE4F91"/>
    <w:rsid w:val="00B00864"/>
    <w:rsid w:val="00B27C7C"/>
    <w:rsid w:val="00C45DBF"/>
    <w:rsid w:val="00C55AE2"/>
    <w:rsid w:val="00C60ACE"/>
    <w:rsid w:val="00C63EA3"/>
    <w:rsid w:val="00D54F79"/>
    <w:rsid w:val="00E01AD9"/>
    <w:rsid w:val="00E16113"/>
    <w:rsid w:val="00F17061"/>
    <w:rsid w:val="00F535E6"/>
    <w:rsid w:val="00FB0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EB08583-9033-4DF7-B4CB-61F7E6DE9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i-FI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9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C55AE2"/>
  </w:style>
  <w:style w:type="paragraph" w:styleId="Otsikko1">
    <w:name w:val="heading 1"/>
    <w:basedOn w:val="Normaali"/>
    <w:next w:val="Otsikko2"/>
    <w:link w:val="Otsikko1Char"/>
    <w:uiPriority w:val="9"/>
    <w:qFormat/>
    <w:rsid w:val="00E01AD9"/>
    <w:pPr>
      <w:contextualSpacing/>
      <w:outlineLvl w:val="0"/>
    </w:pPr>
    <w:rPr>
      <w:b/>
      <w:bCs/>
    </w:rPr>
  </w:style>
  <w:style w:type="paragraph" w:styleId="Otsikko2">
    <w:name w:val="heading 2"/>
    <w:basedOn w:val="Normaali"/>
    <w:link w:val="Otsikko2Char"/>
    <w:uiPriority w:val="9"/>
    <w:unhideWhenUsed/>
    <w:qFormat/>
    <w:pPr>
      <w:numPr>
        <w:numId w:val="4"/>
      </w:numPr>
      <w:outlineLvl w:val="1"/>
    </w:pPr>
  </w:style>
  <w:style w:type="paragraph" w:styleId="Otsikko3">
    <w:name w:val="heading 3"/>
    <w:basedOn w:val="Normaali"/>
    <w:link w:val="Otsikko3Char"/>
    <w:uiPriority w:val="9"/>
    <w:unhideWhenUsed/>
    <w:qFormat/>
    <w:pPr>
      <w:numPr>
        <w:numId w:val="13"/>
      </w:numPr>
      <w:outlineLvl w:val="2"/>
    </w:p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pPr>
      <w:keepNext/>
      <w:keepLines/>
      <w:numPr>
        <w:numId w:val="24"/>
      </w:numPr>
      <w:ind w:left="1440"/>
      <w:outlineLvl w:val="3"/>
    </w:pPr>
    <w:rPr>
      <w:rFonts w:asciiTheme="majorHAnsi" w:eastAsiaTheme="majorEastAsia" w:hAnsiTheme="majorHAnsi" w:cstheme="majorBidi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8B447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8B447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8B4470"/>
    <w:rPr>
      <w:b/>
      <w:bCs/>
    </w:rPr>
  </w:style>
  <w:style w:type="paragraph" w:styleId="Otsikko">
    <w:name w:val="Title"/>
    <w:basedOn w:val="Normaali"/>
    <w:next w:val="Normaali"/>
    <w:link w:val="OtsikkoChar"/>
    <w:uiPriority w:val="1"/>
    <w:qFormat/>
    <w:rsid w:val="00B27C7C"/>
    <w:pPr>
      <w:spacing w:after="480" w:line="240" w:lineRule="auto"/>
      <w:jc w:val="center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OtsikkoChar">
    <w:name w:val="Otsikko Char"/>
    <w:basedOn w:val="Kappaleenoletusfontti"/>
    <w:link w:val="Otsikko"/>
    <w:uiPriority w:val="1"/>
    <w:rsid w:val="00B27C7C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8B4470"/>
    <w:rPr>
      <w:rFonts w:asciiTheme="majorHAnsi" w:eastAsiaTheme="majorEastAsia" w:hAnsiTheme="majorHAnsi" w:cstheme="majorBidi"/>
    </w:rPr>
  </w:style>
  <w:style w:type="character" w:customStyle="1" w:styleId="Otsikko3Char">
    <w:name w:val="Otsikko 3 Char"/>
    <w:basedOn w:val="Kappaleenoletusfontti"/>
    <w:link w:val="Otsikko3"/>
    <w:uiPriority w:val="9"/>
    <w:rsid w:val="008B4470"/>
  </w:style>
  <w:style w:type="character" w:styleId="Paikkamerkkiteksti">
    <w:name w:val="Placeholder Text"/>
    <w:basedOn w:val="Kappaleenoletusfontti"/>
    <w:uiPriority w:val="99"/>
    <w:semiHidden/>
    <w:rsid w:val="008B4470"/>
    <w:rPr>
      <w:color w:val="595959" w:themeColor="text1" w:themeTint="A6"/>
    </w:rPr>
  </w:style>
  <w:style w:type="paragraph" w:styleId="Alatunniste">
    <w:name w:val="footer"/>
    <w:basedOn w:val="Normaali"/>
    <w:link w:val="AlatunnisteChar"/>
    <w:uiPriority w:val="99"/>
    <w:qFormat/>
    <w:rsid w:val="00C55AE2"/>
    <w:pPr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C55AE2"/>
  </w:style>
  <w:style w:type="character" w:customStyle="1" w:styleId="Otsikko2Char">
    <w:name w:val="Otsikko 2 Char"/>
    <w:basedOn w:val="Kappaleenoletusfontti"/>
    <w:link w:val="Otsikko2"/>
    <w:uiPriority w:val="9"/>
    <w:rsid w:val="008B4470"/>
  </w:style>
  <w:style w:type="character" w:customStyle="1" w:styleId="Otsikko9Char">
    <w:name w:val="Otsikko 9 Char"/>
    <w:basedOn w:val="Kappaleenoletusfontti"/>
    <w:link w:val="Otsikko9"/>
    <w:uiPriority w:val="9"/>
    <w:semiHidden/>
    <w:rsid w:val="008B4470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8B4470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Kuvaotsikko">
    <w:name w:val="caption"/>
    <w:basedOn w:val="Normaali"/>
    <w:next w:val="Normaali"/>
    <w:uiPriority w:val="35"/>
    <w:semiHidden/>
    <w:unhideWhenUsed/>
    <w:qFormat/>
    <w:rsid w:val="008B4470"/>
    <w:pPr>
      <w:spacing w:line="240" w:lineRule="auto"/>
    </w:pPr>
    <w:rPr>
      <w:i/>
      <w:iCs/>
      <w:color w:val="44546A" w:themeColor="text2"/>
      <w:szCs w:val="18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8B4470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B4470"/>
    <w:rPr>
      <w:rFonts w:ascii="Segoe UI" w:hAnsi="Segoe UI" w:cs="Segoe UI"/>
      <w:szCs w:val="18"/>
    </w:rPr>
  </w:style>
  <w:style w:type="paragraph" w:styleId="Leipteksti3">
    <w:name w:val="Body Text 3"/>
    <w:basedOn w:val="Normaali"/>
    <w:link w:val="Leipteksti3Char"/>
    <w:uiPriority w:val="99"/>
    <w:semiHidden/>
    <w:unhideWhenUsed/>
    <w:rsid w:val="008B4470"/>
    <w:pPr>
      <w:spacing w:after="120"/>
    </w:pPr>
    <w:rPr>
      <w:szCs w:val="16"/>
    </w:rPr>
  </w:style>
  <w:style w:type="character" w:customStyle="1" w:styleId="Leipteksti3Char">
    <w:name w:val="Leipäteksti 3 Char"/>
    <w:basedOn w:val="Kappaleenoletusfontti"/>
    <w:link w:val="Leipteksti3"/>
    <w:uiPriority w:val="99"/>
    <w:semiHidden/>
    <w:rsid w:val="008B4470"/>
    <w:rPr>
      <w:szCs w:val="16"/>
    </w:rPr>
  </w:style>
  <w:style w:type="paragraph" w:styleId="Sisennettyleipteksti3">
    <w:name w:val="Body Text Indent 3"/>
    <w:basedOn w:val="Normaali"/>
    <w:link w:val="Sisennettyleipteksti3Char"/>
    <w:uiPriority w:val="99"/>
    <w:semiHidden/>
    <w:unhideWhenUsed/>
    <w:rsid w:val="008B4470"/>
    <w:pPr>
      <w:spacing w:after="120"/>
      <w:ind w:left="360"/>
    </w:pPr>
    <w:rPr>
      <w:szCs w:val="16"/>
    </w:rPr>
  </w:style>
  <w:style w:type="character" w:customStyle="1" w:styleId="Sisennettyleipteksti3Char">
    <w:name w:val="Sisennetty leipäteksti 3 Char"/>
    <w:basedOn w:val="Kappaleenoletusfontti"/>
    <w:link w:val="Sisennettyleipteksti3"/>
    <w:uiPriority w:val="99"/>
    <w:semiHidden/>
    <w:rsid w:val="008B4470"/>
    <w:rPr>
      <w:szCs w:val="16"/>
    </w:rPr>
  </w:style>
  <w:style w:type="character" w:styleId="Kommentinviite">
    <w:name w:val="annotation reference"/>
    <w:basedOn w:val="Kappaleenoletusfontti"/>
    <w:uiPriority w:val="99"/>
    <w:semiHidden/>
    <w:unhideWhenUsed/>
    <w:rsid w:val="008B4470"/>
    <w:rPr>
      <w:sz w:val="22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8B4470"/>
    <w:pPr>
      <w:spacing w:line="240" w:lineRule="auto"/>
    </w:pPr>
    <w:rPr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8B4470"/>
    <w:rPr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8B4470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8B4470"/>
    <w:rPr>
      <w:b/>
      <w:bCs/>
      <w:szCs w:val="20"/>
    </w:rPr>
  </w:style>
  <w:style w:type="paragraph" w:styleId="Asiakirjanrakenneruutu">
    <w:name w:val="Document Map"/>
    <w:basedOn w:val="Normaali"/>
    <w:link w:val="AsiakirjanrakenneruutuChar"/>
    <w:uiPriority w:val="99"/>
    <w:semiHidden/>
    <w:unhideWhenUsed/>
    <w:rsid w:val="008B447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siakirjanrakenneruutuChar">
    <w:name w:val="Asiakirjan rakenneruutu Char"/>
    <w:basedOn w:val="Kappaleenoletusfontti"/>
    <w:link w:val="Asiakirjanrakenneruutu"/>
    <w:uiPriority w:val="99"/>
    <w:semiHidden/>
    <w:rsid w:val="008B4470"/>
    <w:rPr>
      <w:rFonts w:ascii="Segoe UI" w:hAnsi="Segoe UI" w:cs="Segoe UI"/>
      <w:szCs w:val="16"/>
    </w:rPr>
  </w:style>
  <w:style w:type="paragraph" w:styleId="Loppuviitteenteksti">
    <w:name w:val="endnote text"/>
    <w:basedOn w:val="Normaali"/>
    <w:link w:val="LoppuviitteentekstiChar"/>
    <w:uiPriority w:val="99"/>
    <w:semiHidden/>
    <w:unhideWhenUsed/>
    <w:rsid w:val="008B4470"/>
    <w:pPr>
      <w:spacing w:after="0" w:line="240" w:lineRule="auto"/>
    </w:pPr>
    <w:rPr>
      <w:szCs w:val="20"/>
    </w:rPr>
  </w:style>
  <w:style w:type="character" w:customStyle="1" w:styleId="LoppuviitteentekstiChar">
    <w:name w:val="Loppuviitteen teksti Char"/>
    <w:basedOn w:val="Kappaleenoletusfontti"/>
    <w:link w:val="Loppuviitteenteksti"/>
    <w:uiPriority w:val="99"/>
    <w:semiHidden/>
    <w:rsid w:val="008B4470"/>
    <w:rPr>
      <w:szCs w:val="20"/>
    </w:rPr>
  </w:style>
  <w:style w:type="paragraph" w:styleId="Kirjekuorenpalautusosoite">
    <w:name w:val="envelope return"/>
    <w:basedOn w:val="Normaali"/>
    <w:uiPriority w:val="99"/>
    <w:semiHidden/>
    <w:unhideWhenUsed/>
    <w:rsid w:val="008B447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8B4470"/>
    <w:pPr>
      <w:spacing w:after="0" w:line="240" w:lineRule="auto"/>
    </w:pPr>
    <w:rPr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8B4470"/>
    <w:rPr>
      <w:szCs w:val="20"/>
    </w:rPr>
  </w:style>
  <w:style w:type="character" w:styleId="HTML-koodi">
    <w:name w:val="HTML Code"/>
    <w:basedOn w:val="Kappaleenoletusfontti"/>
    <w:uiPriority w:val="99"/>
    <w:semiHidden/>
    <w:unhideWhenUsed/>
    <w:rsid w:val="008B4470"/>
    <w:rPr>
      <w:rFonts w:ascii="Consolas" w:hAnsi="Consolas"/>
      <w:sz w:val="22"/>
      <w:szCs w:val="20"/>
    </w:rPr>
  </w:style>
  <w:style w:type="paragraph" w:styleId="HTML-esimuotoiltu">
    <w:name w:val="HTML Preformatted"/>
    <w:basedOn w:val="Normaali"/>
    <w:link w:val="HTML-esimuotoiltuChar"/>
    <w:uiPriority w:val="99"/>
    <w:semiHidden/>
    <w:unhideWhenUsed/>
    <w:rsid w:val="008B4470"/>
    <w:pPr>
      <w:spacing w:after="0" w:line="240" w:lineRule="auto"/>
    </w:pPr>
    <w:rPr>
      <w:rFonts w:ascii="Consolas" w:hAnsi="Consolas"/>
      <w:szCs w:val="20"/>
    </w:rPr>
  </w:style>
  <w:style w:type="character" w:customStyle="1" w:styleId="HTML-esimuotoiltuChar">
    <w:name w:val="HTML-esimuotoiltu Char"/>
    <w:basedOn w:val="Kappaleenoletusfontti"/>
    <w:link w:val="HTML-esimuotoiltu"/>
    <w:uiPriority w:val="99"/>
    <w:semiHidden/>
    <w:rsid w:val="008B4470"/>
    <w:rPr>
      <w:rFonts w:ascii="Consolas" w:hAnsi="Consolas"/>
      <w:szCs w:val="20"/>
    </w:rPr>
  </w:style>
  <w:style w:type="character" w:styleId="HTML-nppimist">
    <w:name w:val="HTML Keyboard"/>
    <w:basedOn w:val="Kappaleenoletusfontti"/>
    <w:uiPriority w:val="99"/>
    <w:semiHidden/>
    <w:unhideWhenUsed/>
    <w:rsid w:val="008B4470"/>
    <w:rPr>
      <w:rFonts w:ascii="Consolas" w:hAnsi="Consolas"/>
      <w:sz w:val="22"/>
      <w:szCs w:val="20"/>
    </w:rPr>
  </w:style>
  <w:style w:type="character" w:styleId="HTML-kirjoituskone">
    <w:name w:val="HTML Typewriter"/>
    <w:basedOn w:val="Kappaleenoletusfontti"/>
    <w:uiPriority w:val="99"/>
    <w:semiHidden/>
    <w:unhideWhenUsed/>
    <w:rsid w:val="008B4470"/>
    <w:rPr>
      <w:rFonts w:ascii="Consolas" w:hAnsi="Consolas"/>
      <w:sz w:val="22"/>
      <w:szCs w:val="20"/>
    </w:rPr>
  </w:style>
  <w:style w:type="paragraph" w:styleId="Makroteksti">
    <w:name w:val="macro"/>
    <w:link w:val="MakrotekstiChar"/>
    <w:uiPriority w:val="99"/>
    <w:semiHidden/>
    <w:unhideWhenUsed/>
    <w:rsid w:val="008B447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kstiChar">
    <w:name w:val="Makroteksti Char"/>
    <w:basedOn w:val="Kappaleenoletusfontti"/>
    <w:link w:val="Makroteksti"/>
    <w:uiPriority w:val="99"/>
    <w:semiHidden/>
    <w:rsid w:val="008B4470"/>
    <w:rPr>
      <w:rFonts w:ascii="Consolas" w:hAnsi="Consolas"/>
      <w:szCs w:val="20"/>
    </w:rPr>
  </w:style>
  <w:style w:type="paragraph" w:styleId="Vaintekstin">
    <w:name w:val="Plain Text"/>
    <w:basedOn w:val="Normaali"/>
    <w:link w:val="VaintekstinChar"/>
    <w:uiPriority w:val="99"/>
    <w:semiHidden/>
    <w:unhideWhenUsed/>
    <w:rsid w:val="008B4470"/>
    <w:pPr>
      <w:spacing w:after="0" w:line="240" w:lineRule="auto"/>
    </w:pPr>
    <w:rPr>
      <w:rFonts w:ascii="Consolas" w:hAnsi="Consolas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semiHidden/>
    <w:rsid w:val="008B4470"/>
    <w:rPr>
      <w:rFonts w:ascii="Consolas" w:hAnsi="Consolas"/>
      <w:szCs w:val="21"/>
    </w:rPr>
  </w:style>
  <w:style w:type="paragraph" w:styleId="Yltunniste">
    <w:name w:val="header"/>
    <w:basedOn w:val="Normaali"/>
    <w:link w:val="YltunnisteChar"/>
    <w:uiPriority w:val="99"/>
    <w:qFormat/>
    <w:rsid w:val="00C55AE2"/>
    <w:pPr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C55AE2"/>
  </w:style>
  <w:style w:type="paragraph" w:styleId="Alaotsikko">
    <w:name w:val="Subtitle"/>
    <w:basedOn w:val="Normaali"/>
    <w:next w:val="Normaali"/>
    <w:link w:val="AlaotsikkoChar"/>
    <w:uiPriority w:val="11"/>
    <w:semiHidden/>
    <w:unhideWhenUsed/>
    <w:qFormat/>
    <w:rsid w:val="00C55AE2"/>
    <w:pPr>
      <w:numPr>
        <w:ilvl w:val="1"/>
      </w:numPr>
      <w:spacing w:after="160"/>
    </w:pPr>
    <w:rPr>
      <w:color w:val="5A5A5A" w:themeColor="text1" w:themeTint="A5"/>
    </w:rPr>
  </w:style>
  <w:style w:type="character" w:customStyle="1" w:styleId="AlaotsikkoChar">
    <w:name w:val="Alaotsikko Char"/>
    <w:basedOn w:val="Kappaleenoletusfontti"/>
    <w:link w:val="Alaotsikko"/>
    <w:uiPriority w:val="11"/>
    <w:semiHidden/>
    <w:rsid w:val="00C55AE2"/>
    <w:rPr>
      <w:color w:val="5A5A5A" w:themeColor="text1" w:themeTint="A5"/>
    </w:rPr>
  </w:style>
  <w:style w:type="character" w:styleId="Voimakaskorostus">
    <w:name w:val="Intense Emphasis"/>
    <w:basedOn w:val="Kappaleenoletusfontti"/>
    <w:uiPriority w:val="21"/>
    <w:semiHidden/>
    <w:unhideWhenUsed/>
    <w:qFormat/>
    <w:rsid w:val="00C55AE2"/>
    <w:rPr>
      <w:i/>
      <w:iCs/>
      <w:color w:val="1F4E79" w:themeColor="accent1" w:themeShade="80"/>
    </w:rPr>
  </w:style>
  <w:style w:type="paragraph" w:styleId="Erottuvalainaus">
    <w:name w:val="Intense Quote"/>
    <w:basedOn w:val="Normaali"/>
    <w:next w:val="Normaali"/>
    <w:link w:val="ErottuvalainausChar"/>
    <w:uiPriority w:val="30"/>
    <w:semiHidden/>
    <w:unhideWhenUsed/>
    <w:qFormat/>
    <w:rsid w:val="00C55AE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ErottuvalainausChar">
    <w:name w:val="Erottuva lainaus Char"/>
    <w:basedOn w:val="Kappaleenoletusfontti"/>
    <w:link w:val="Erottuvalainaus"/>
    <w:uiPriority w:val="30"/>
    <w:semiHidden/>
    <w:rsid w:val="00C55AE2"/>
    <w:rPr>
      <w:i/>
      <w:iCs/>
      <w:color w:val="1F4E79" w:themeColor="accent1" w:themeShade="80"/>
    </w:rPr>
  </w:style>
  <w:style w:type="character" w:styleId="Erottuvaviittaus">
    <w:name w:val="Intense Reference"/>
    <w:basedOn w:val="Kappaleenoletusfontti"/>
    <w:uiPriority w:val="32"/>
    <w:semiHidden/>
    <w:unhideWhenUsed/>
    <w:qFormat/>
    <w:rsid w:val="00C55AE2"/>
    <w:rPr>
      <w:b/>
      <w:bCs/>
      <w:caps w:val="0"/>
      <w:smallCaps/>
      <w:color w:val="1F4E79" w:themeColor="accent1" w:themeShade="80"/>
      <w:spacing w:val="5"/>
    </w:rPr>
  </w:style>
  <w:style w:type="paragraph" w:styleId="Lohkoteksti">
    <w:name w:val="Block Text"/>
    <w:basedOn w:val="Normaali"/>
    <w:uiPriority w:val="99"/>
    <w:semiHidden/>
    <w:unhideWhenUsed/>
    <w:rsid w:val="00C55AE2"/>
    <w:pPr>
      <w:pBdr>
        <w:top w:val="single" w:sz="2" w:space="10" w:color="1F4E79" w:themeColor="accent1" w:themeShade="80"/>
        <w:left w:val="single" w:sz="2" w:space="10" w:color="1F4E79" w:themeColor="accent1" w:themeShade="80"/>
        <w:bottom w:val="single" w:sz="2" w:space="10" w:color="1F4E79" w:themeColor="accent1" w:themeShade="80"/>
        <w:right w:val="single" w:sz="2" w:space="10" w:color="1F4E79" w:themeColor="accent1" w:themeShade="80"/>
      </w:pBdr>
      <w:ind w:left="1152" w:right="1152"/>
    </w:pPr>
    <w:rPr>
      <w:i/>
      <w:iCs/>
      <w:color w:val="1F4E79" w:themeColor="accent1" w:themeShade="80"/>
    </w:rPr>
  </w:style>
  <w:style w:type="character" w:styleId="Hyperlinkki">
    <w:name w:val="Hyperlink"/>
    <w:basedOn w:val="Kappaleenoletusfontti"/>
    <w:uiPriority w:val="99"/>
    <w:unhideWhenUsed/>
    <w:rsid w:val="0036261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siirtolapuutarhaliitto.fi/@News/Select?PAGE=/&amp;_eid=171799&amp;Tpl=RSS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000205.EVIRA\AppData\Roaming\Microsoft\Mallit\Lyhyen%20kirjoitelman%20j&#228;senny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449F3200C5D4CD7AB30340B00B20192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19BA72A4-BCC9-4344-86B4-F6B74E5A6D02}"/>
      </w:docPartPr>
      <w:docPartBody>
        <w:p w:rsidR="00000000" w:rsidRDefault="00375A27">
          <w:pPr>
            <w:pStyle w:val="6449F3200C5D4CD7AB30340B00B20192"/>
          </w:pPr>
          <w:r w:rsidRPr="00B27C7C">
            <w:rPr>
              <w:lang w:bidi="fi-FI"/>
            </w:rPr>
            <w:t>Työnimike</w:t>
          </w:r>
        </w:p>
      </w:docPartBody>
    </w:docPart>
    <w:docPart>
      <w:docPartPr>
        <w:name w:val="9EAC54972898459B9B78F8FF108509E9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6F404E0F-0FD9-4E83-BA93-CAB39F7A5BBA}"/>
      </w:docPartPr>
      <w:docPartBody>
        <w:p w:rsidR="00000000" w:rsidRDefault="00375A27">
          <w:pPr>
            <w:pStyle w:val="9EAC54972898459B9B78F8FF108509E9"/>
          </w:pPr>
          <w:r>
            <w:rPr>
              <w:lang w:bidi="fi-FI"/>
            </w:rPr>
            <w:t>Johdanto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A27"/>
    <w:rsid w:val="00375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6449F3200C5D4CD7AB30340B00B20192">
    <w:name w:val="6449F3200C5D4CD7AB30340B00B20192"/>
  </w:style>
  <w:style w:type="paragraph" w:customStyle="1" w:styleId="9EAC54972898459B9B78F8FF108509E9">
    <w:name w:val="9EAC54972898459B9B78F8FF108509E9"/>
  </w:style>
  <w:style w:type="paragraph" w:customStyle="1" w:styleId="731725FD8DAA4320BDFEAE4A1F5DBA1A">
    <w:name w:val="731725FD8DAA4320BDFEAE4A1F5DBA1A"/>
  </w:style>
  <w:style w:type="paragraph" w:customStyle="1" w:styleId="907B6C46DA9D4B298CAB75FAFD22FCE2">
    <w:name w:val="907B6C46DA9D4B298CAB75FAFD22FCE2"/>
  </w:style>
  <w:style w:type="paragraph" w:customStyle="1" w:styleId="2EC86C48FB7841FC9DE25CBF6C65E7CC">
    <w:name w:val="2EC86C48FB7841FC9DE25CBF6C65E7CC"/>
  </w:style>
  <w:style w:type="paragraph" w:customStyle="1" w:styleId="363B488A4A0B47F2BE4151D326E4BBEA">
    <w:name w:val="363B488A4A0B47F2BE4151D326E4BBEA"/>
  </w:style>
  <w:style w:type="paragraph" w:customStyle="1" w:styleId="DD289F3F164247818D91013304D094D9">
    <w:name w:val="DD289F3F164247818D91013304D094D9"/>
  </w:style>
  <w:style w:type="paragraph" w:customStyle="1" w:styleId="420CEB415A384B73888240710C801289">
    <w:name w:val="420CEB415A384B73888240710C801289"/>
  </w:style>
  <w:style w:type="paragraph" w:customStyle="1" w:styleId="881487102DBF4FD3AE43677C35048363">
    <w:name w:val="881487102DBF4FD3AE43677C35048363"/>
  </w:style>
  <w:style w:type="paragraph" w:customStyle="1" w:styleId="1E6B12CF11984AD485745FE69004F42C">
    <w:name w:val="1E6B12CF11984AD485745FE69004F42C"/>
  </w:style>
  <w:style w:type="paragraph" w:customStyle="1" w:styleId="8FFA58DACEEC4C548683EEC3B3065C5D">
    <w:name w:val="8FFA58DACEEC4C548683EEC3B3065C5D"/>
  </w:style>
  <w:style w:type="paragraph" w:customStyle="1" w:styleId="0B8F11B768F34DCEB5559C8EAACAE409">
    <w:name w:val="0B8F11B768F34DCEB5559C8EAACAE409"/>
  </w:style>
  <w:style w:type="paragraph" w:customStyle="1" w:styleId="D42DA4764200422AB21696298B8A19AA">
    <w:name w:val="D42DA4764200422AB21696298B8A19AA"/>
  </w:style>
  <w:style w:type="paragraph" w:customStyle="1" w:styleId="669A16661FB1499D8667A7ECC04665A0">
    <w:name w:val="669A16661FB1499D8667A7ECC04665A0"/>
  </w:style>
  <w:style w:type="paragraph" w:customStyle="1" w:styleId="702A1CD0A0244B69BC559DE180032E50">
    <w:name w:val="702A1CD0A0244B69BC559DE180032E50"/>
  </w:style>
  <w:style w:type="paragraph" w:customStyle="1" w:styleId="8B0471C44EE14918960B7C47D59BC167">
    <w:name w:val="8B0471C44EE14918960B7C47D59BC167"/>
  </w:style>
  <w:style w:type="paragraph" w:customStyle="1" w:styleId="2D85C17B82714B5C8414B775F7A65464">
    <w:name w:val="2D85C17B82714B5C8414B775F7A65464"/>
  </w:style>
  <w:style w:type="paragraph" w:customStyle="1" w:styleId="016B869DA58A46F28147382513BC6F16">
    <w:name w:val="016B869DA58A46F28147382513BC6F16"/>
  </w:style>
  <w:style w:type="paragraph" w:customStyle="1" w:styleId="05E344543F9F4DD6AC1D97CCDD067CF5">
    <w:name w:val="05E344543F9F4DD6AC1D97CCDD067CF5"/>
  </w:style>
  <w:style w:type="paragraph" w:customStyle="1" w:styleId="E945F1EAA0D44D4986E57CA6912751E5">
    <w:name w:val="E945F1EAA0D44D4986E57CA6912751E5"/>
  </w:style>
  <w:style w:type="paragraph" w:customStyle="1" w:styleId="B4B9DBCF655B4283BD2271183B14B47B">
    <w:name w:val="B4B9DBCF655B4283BD2271183B14B47B"/>
  </w:style>
  <w:style w:type="paragraph" w:customStyle="1" w:styleId="9A37E21F979740C09A46CD353D1482E5">
    <w:name w:val="9A37E21F979740C09A46CD353D1482E5"/>
  </w:style>
  <w:style w:type="paragraph" w:customStyle="1" w:styleId="52318C04A5F542259983B1EFE896DA0A">
    <w:name w:val="52318C04A5F542259983B1EFE896DA0A"/>
  </w:style>
  <w:style w:type="paragraph" w:customStyle="1" w:styleId="79141E59390D44E0937711054A1666E6">
    <w:name w:val="79141E59390D44E0937711054A1666E6"/>
  </w:style>
  <w:style w:type="paragraph" w:customStyle="1" w:styleId="72D00E5C6F3B41278F8D45D684B42F88">
    <w:name w:val="72D00E5C6F3B41278F8D45D684B42F88"/>
  </w:style>
  <w:style w:type="paragraph" w:customStyle="1" w:styleId="3E61B2C9929A454895C2C1F66A27B0DF">
    <w:name w:val="3E61B2C9929A454895C2C1F66A27B0DF"/>
  </w:style>
  <w:style w:type="paragraph" w:customStyle="1" w:styleId="F3F8A496581140699CABE81436FAC6F2">
    <w:name w:val="F3F8A496581140699CABE81436FAC6F2"/>
  </w:style>
  <w:style w:type="paragraph" w:customStyle="1" w:styleId="D79B72B394854849B7631A549AF02C63">
    <w:name w:val="D79B72B394854849B7631A549AF02C63"/>
  </w:style>
  <w:style w:type="paragraph" w:customStyle="1" w:styleId="DEAFF2C542534C9EBB5E07E114A46A97">
    <w:name w:val="DEAFF2C542534C9EBB5E07E114A46A97"/>
  </w:style>
  <w:style w:type="paragraph" w:customStyle="1" w:styleId="D4485E047ACC4DFEA716EB7B6446EA00">
    <w:name w:val="D4485E047ACC4DFEA716EB7B6446EA00"/>
  </w:style>
  <w:style w:type="paragraph" w:customStyle="1" w:styleId="2725DC82EAF140EDBD8A193F82637E83">
    <w:name w:val="2725DC82EAF140EDBD8A193F82637E83"/>
  </w:style>
  <w:style w:type="paragraph" w:customStyle="1" w:styleId="30086DD3A83447F18690B08988035920">
    <w:name w:val="30086DD3A83447F18690B08988035920"/>
  </w:style>
  <w:style w:type="paragraph" w:customStyle="1" w:styleId="EFF8EBDDBE744B8CA0033FC37941BC17">
    <w:name w:val="EFF8EBDDBE744B8CA0033FC37941BC17"/>
  </w:style>
  <w:style w:type="paragraph" w:customStyle="1" w:styleId="1397F2ABBF8F4FDEAC9244BF6D978C68">
    <w:name w:val="1397F2ABBF8F4FDEAC9244BF6D978C68"/>
  </w:style>
  <w:style w:type="paragraph" w:customStyle="1" w:styleId="F08082A339B044E5927A07D4DCDA213E">
    <w:name w:val="F08082A339B044E5927A07D4DCDA213E"/>
  </w:style>
  <w:style w:type="paragraph" w:customStyle="1" w:styleId="C42ABDA4B7C344529506D25DEE933C3C">
    <w:name w:val="C42ABDA4B7C344529506D25DEE933C3C"/>
  </w:style>
  <w:style w:type="paragraph" w:customStyle="1" w:styleId="E4CAD9917BF941B4BFC89F655AFC578D">
    <w:name w:val="E4CAD9917BF941B4BFC89F655AFC578D"/>
  </w:style>
  <w:style w:type="paragraph" w:customStyle="1" w:styleId="8E0B1D7ACB5046ABBB9489A90F59DCC2">
    <w:name w:val="8E0B1D7ACB5046ABBB9489A90F59DCC2"/>
  </w:style>
  <w:style w:type="paragraph" w:customStyle="1" w:styleId="97BAE30F50D24471B304FA3C62667F19">
    <w:name w:val="97BAE30F50D24471B304FA3C62667F1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hort essay outlin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-Cambria">
      <a:majorFont>
        <a:latin typeface="Calibri" panose="020F0502020204030204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879246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2013-02-25T14:44:00+00:00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1676412</Value>
    </PublishStatusLookup>
    <APAuthor xmlns="4873beb7-5857-4685-be1f-d57550cc96cc">
      <UserInfo>
        <DisplayName>REDMOND\ncrowell</DisplayName>
        <AccountId>81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TP104022097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9E1811-84BF-463B-AD19-FA13CF0ECD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A1F3C9-ED13-4BE7-BB40-249447F4581D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82F0016D-A62B-4DD5-897A-E5C45EE993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045ADD9-8499-4571-88DF-557289314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Lyhyen kirjoitelman jäsennys</Template>
  <TotalTime>51</TotalTime>
  <Pages>7</Pages>
  <Words>322</Words>
  <Characters>2614</Characters>
  <Application>Microsoft Office Word</Application>
  <DocSecurity>0</DocSecurity>
  <Lines>21</Lines>
  <Paragraphs>5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Aluejärjestön ja liiton uutisten julkaiseminen oman siirtolapuutarhan nettisivuilla</dc:title>
  <dc:creator>Jari Poutanen</dc:creator>
  <cp:lastModifiedBy>Poutanen Jari</cp:lastModifiedBy>
  <cp:revision>1</cp:revision>
  <dcterms:created xsi:type="dcterms:W3CDTF">2018-05-30T17:46:00Z</dcterms:created>
  <dcterms:modified xsi:type="dcterms:W3CDTF">2018-05-30T18:37:00Z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