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CD663" w14:textId="74481149" w:rsidR="002D5DE1" w:rsidRPr="002D5DE1" w:rsidRDefault="002D5DE1" w:rsidP="002D5DE1">
      <w:pPr>
        <w:pStyle w:val="Heading1"/>
        <w:ind w:left="6520"/>
        <w:rPr>
          <w:sz w:val="28"/>
        </w:rPr>
      </w:pPr>
      <w:r w:rsidRPr="002D5DE1">
        <w:rPr>
          <w:rFonts w:ascii="Calibri" w:eastAsia="Calibri" w:hAnsi="Calibri"/>
          <w:caps w:val="0"/>
          <w:color w:val="auto"/>
          <w:spacing w:val="0"/>
          <w:kern w:val="0"/>
          <w:sz w:val="26"/>
          <w:szCs w:val="26"/>
        </w:rPr>
        <w:t>KUTSU</w:t>
      </w:r>
      <w:r w:rsidR="006C266B" w:rsidRPr="002D5DE1">
        <w:rPr>
          <w:rFonts w:ascii="Calibri" w:eastAsia="Calibri" w:hAnsi="Calibri"/>
          <w:caps w:val="0"/>
          <w:color w:val="auto"/>
          <w:spacing w:val="0"/>
          <w:kern w:val="0"/>
          <w:sz w:val="26"/>
          <w:szCs w:val="26"/>
        </w:rPr>
        <w:br/>
      </w:r>
      <w:r w:rsidR="000D40AA">
        <w:rPr>
          <w:rFonts w:ascii="Calibri" w:eastAsia="Calibri" w:hAnsi="Calibri"/>
          <w:caps w:val="0"/>
          <w:color w:val="auto"/>
          <w:spacing w:val="0"/>
          <w:kern w:val="0"/>
          <w:sz w:val="26"/>
          <w:szCs w:val="26"/>
        </w:rPr>
        <w:t>13</w:t>
      </w:r>
      <w:r w:rsidR="00B5381F">
        <w:rPr>
          <w:rFonts w:ascii="Calibri" w:eastAsia="Calibri" w:hAnsi="Calibri"/>
          <w:caps w:val="0"/>
          <w:color w:val="auto"/>
          <w:spacing w:val="0"/>
          <w:kern w:val="0"/>
          <w:sz w:val="26"/>
          <w:szCs w:val="26"/>
        </w:rPr>
        <w:t>.</w:t>
      </w:r>
      <w:r w:rsidR="000D40AA">
        <w:rPr>
          <w:rFonts w:ascii="Calibri" w:eastAsia="Calibri" w:hAnsi="Calibri"/>
          <w:caps w:val="0"/>
          <w:color w:val="auto"/>
          <w:spacing w:val="0"/>
          <w:kern w:val="0"/>
          <w:sz w:val="26"/>
          <w:szCs w:val="26"/>
        </w:rPr>
        <w:t>4</w:t>
      </w:r>
      <w:r w:rsidR="00B5381F">
        <w:rPr>
          <w:rFonts w:ascii="Calibri" w:eastAsia="Calibri" w:hAnsi="Calibri"/>
          <w:caps w:val="0"/>
          <w:color w:val="auto"/>
          <w:spacing w:val="0"/>
          <w:kern w:val="0"/>
          <w:sz w:val="26"/>
          <w:szCs w:val="26"/>
        </w:rPr>
        <w:t>.202</w:t>
      </w:r>
      <w:r w:rsidR="000D40AA">
        <w:rPr>
          <w:rFonts w:ascii="Calibri" w:eastAsia="Calibri" w:hAnsi="Calibri"/>
          <w:caps w:val="0"/>
          <w:color w:val="auto"/>
          <w:spacing w:val="0"/>
          <w:kern w:val="0"/>
          <w:sz w:val="26"/>
          <w:szCs w:val="26"/>
        </w:rPr>
        <w:t>2</w:t>
      </w:r>
    </w:p>
    <w:p w14:paraId="25C32F7A" w14:textId="5748F172" w:rsidR="002D5DE1" w:rsidRPr="00FA6EBC" w:rsidRDefault="002D5DE1" w:rsidP="00FA6EBC">
      <w:pPr>
        <w:suppressAutoHyphens/>
        <w:autoSpaceDN w:val="0"/>
        <w:spacing w:after="0" w:line="240" w:lineRule="auto"/>
        <w:textAlignment w:val="baseline"/>
        <w:rPr>
          <w:rFonts w:ascii="Calibri" w:eastAsia="Calibri" w:hAnsi="Calibri"/>
          <w:b/>
          <w:color w:val="31849B" w:themeColor="accent5" w:themeShade="BF"/>
          <w:spacing w:val="0"/>
          <w:sz w:val="36"/>
          <w:szCs w:val="22"/>
        </w:rPr>
      </w:pPr>
      <w:r w:rsidRPr="00FA6EBC">
        <w:rPr>
          <w:rFonts w:ascii="Calibri" w:eastAsia="Calibri" w:hAnsi="Calibri"/>
          <w:b/>
          <w:color w:val="31849B" w:themeColor="accent5" w:themeShade="BF"/>
          <w:spacing w:val="0"/>
          <w:sz w:val="36"/>
          <w:szCs w:val="22"/>
        </w:rPr>
        <w:br/>
      </w:r>
      <w:r w:rsidRPr="00FA6EBC">
        <w:rPr>
          <w:rFonts w:eastAsia="Times New Roman"/>
          <w:caps/>
          <w:color w:val="31849B" w:themeColor="accent5" w:themeShade="BF"/>
          <w:kern w:val="32"/>
          <w:sz w:val="28"/>
          <w:szCs w:val="36"/>
        </w:rPr>
        <w:t xml:space="preserve">Tervetuloa </w:t>
      </w:r>
      <w:r w:rsidR="000D40AA">
        <w:rPr>
          <w:rFonts w:eastAsia="Times New Roman"/>
          <w:caps/>
          <w:color w:val="31849B" w:themeColor="accent5" w:themeShade="BF"/>
          <w:kern w:val="32"/>
          <w:sz w:val="28"/>
          <w:szCs w:val="36"/>
        </w:rPr>
        <w:t>kevät</w:t>
      </w:r>
      <w:r w:rsidRPr="00FA6EBC">
        <w:rPr>
          <w:rFonts w:eastAsia="Times New Roman"/>
          <w:caps/>
          <w:color w:val="31849B" w:themeColor="accent5" w:themeShade="BF"/>
          <w:kern w:val="32"/>
          <w:sz w:val="28"/>
          <w:szCs w:val="36"/>
        </w:rPr>
        <w:t>kokoukseen!</w:t>
      </w:r>
      <w:r w:rsidRPr="00FA6EBC">
        <w:rPr>
          <w:rFonts w:ascii="Calibri" w:eastAsia="Calibri" w:hAnsi="Calibri"/>
          <w:b/>
          <w:color w:val="31849B" w:themeColor="accent5" w:themeShade="BF"/>
          <w:spacing w:val="0"/>
          <w:sz w:val="36"/>
          <w:szCs w:val="22"/>
        </w:rPr>
        <w:t xml:space="preserve"> </w:t>
      </w:r>
    </w:p>
    <w:p w14:paraId="6039D2ED" w14:textId="77777777" w:rsidR="002D5DE1" w:rsidRPr="002D5DE1" w:rsidRDefault="002D5DE1" w:rsidP="002D5DE1">
      <w:pPr>
        <w:suppressAutoHyphens/>
        <w:autoSpaceDN w:val="0"/>
        <w:spacing w:after="0" w:line="240" w:lineRule="auto"/>
        <w:textAlignment w:val="baseline"/>
        <w:rPr>
          <w:rFonts w:ascii="Calibri" w:eastAsia="Calibri" w:hAnsi="Calibri"/>
          <w:b/>
          <w:spacing w:val="0"/>
          <w:sz w:val="28"/>
          <w:szCs w:val="28"/>
        </w:rPr>
      </w:pPr>
    </w:p>
    <w:p w14:paraId="255DB341" w14:textId="01FB7EA9" w:rsidR="002D5DE1" w:rsidRDefault="002D5DE1" w:rsidP="002D5DE1">
      <w:pPr>
        <w:suppressAutoHyphens/>
        <w:autoSpaceDN w:val="0"/>
        <w:spacing w:after="0" w:line="240" w:lineRule="auto"/>
        <w:ind w:left="1304"/>
        <w:textAlignment w:val="baseline"/>
        <w:rPr>
          <w:rFonts w:ascii="Calibri" w:eastAsia="Calibri" w:hAnsi="Calibri"/>
          <w:b/>
          <w:bCs/>
          <w:spacing w:val="0"/>
          <w:sz w:val="28"/>
          <w:szCs w:val="28"/>
        </w:rPr>
      </w:pPr>
      <w:r w:rsidRPr="002D5DE1">
        <w:rPr>
          <w:rFonts w:ascii="Calibri" w:eastAsia="Calibri" w:hAnsi="Calibri"/>
          <w:spacing w:val="0"/>
          <w:sz w:val="28"/>
          <w:szCs w:val="28"/>
        </w:rPr>
        <w:t xml:space="preserve">Päijät-Hämeen Liikunta ja Urheilu ry:n sääntömääräinen </w:t>
      </w:r>
      <w:r w:rsidR="000D40AA">
        <w:rPr>
          <w:rFonts w:ascii="Calibri" w:eastAsia="Calibri" w:hAnsi="Calibri"/>
          <w:spacing w:val="0"/>
          <w:sz w:val="28"/>
          <w:szCs w:val="28"/>
        </w:rPr>
        <w:t>kevät</w:t>
      </w:r>
      <w:r w:rsidRPr="002D5DE1">
        <w:rPr>
          <w:rFonts w:ascii="Calibri" w:eastAsia="Calibri" w:hAnsi="Calibri"/>
          <w:spacing w:val="0"/>
          <w:sz w:val="28"/>
          <w:szCs w:val="28"/>
        </w:rPr>
        <w:t xml:space="preserve">kokous järjestetään </w:t>
      </w:r>
      <w:r w:rsidR="00B5381F">
        <w:rPr>
          <w:rFonts w:ascii="Calibri" w:eastAsia="Calibri" w:hAnsi="Calibri"/>
          <w:b/>
          <w:bCs/>
          <w:spacing w:val="0"/>
          <w:sz w:val="28"/>
          <w:szCs w:val="28"/>
        </w:rPr>
        <w:t>keskiviikkona</w:t>
      </w:r>
      <w:r w:rsidRPr="002D5DE1">
        <w:rPr>
          <w:rFonts w:ascii="Calibri" w:eastAsia="Calibri" w:hAnsi="Calibri"/>
          <w:b/>
          <w:bCs/>
          <w:spacing w:val="0"/>
          <w:sz w:val="28"/>
          <w:szCs w:val="28"/>
        </w:rPr>
        <w:t xml:space="preserve"> </w:t>
      </w:r>
      <w:r w:rsidR="00B5381F">
        <w:rPr>
          <w:rFonts w:ascii="Calibri" w:eastAsia="Calibri" w:hAnsi="Calibri"/>
          <w:b/>
          <w:bCs/>
          <w:spacing w:val="0"/>
          <w:sz w:val="28"/>
          <w:szCs w:val="28"/>
        </w:rPr>
        <w:t>2</w:t>
      </w:r>
      <w:r w:rsidR="000D40AA">
        <w:rPr>
          <w:rFonts w:ascii="Calibri" w:eastAsia="Calibri" w:hAnsi="Calibri"/>
          <w:b/>
          <w:bCs/>
          <w:spacing w:val="0"/>
          <w:sz w:val="28"/>
          <w:szCs w:val="28"/>
        </w:rPr>
        <w:t>7</w:t>
      </w:r>
      <w:r w:rsidR="00B5381F">
        <w:rPr>
          <w:rFonts w:ascii="Calibri" w:eastAsia="Calibri" w:hAnsi="Calibri"/>
          <w:b/>
          <w:bCs/>
          <w:spacing w:val="0"/>
          <w:sz w:val="28"/>
          <w:szCs w:val="28"/>
        </w:rPr>
        <w:t>.</w:t>
      </w:r>
      <w:r w:rsidR="000D40AA">
        <w:rPr>
          <w:rFonts w:ascii="Calibri" w:eastAsia="Calibri" w:hAnsi="Calibri"/>
          <w:b/>
          <w:bCs/>
          <w:spacing w:val="0"/>
          <w:sz w:val="28"/>
          <w:szCs w:val="28"/>
        </w:rPr>
        <w:t>4</w:t>
      </w:r>
      <w:r w:rsidRPr="002D5DE1">
        <w:rPr>
          <w:rFonts w:ascii="Calibri" w:eastAsia="Calibri" w:hAnsi="Calibri"/>
          <w:b/>
          <w:bCs/>
          <w:spacing w:val="0"/>
          <w:sz w:val="28"/>
          <w:szCs w:val="28"/>
        </w:rPr>
        <w:t>.202</w:t>
      </w:r>
      <w:r w:rsidR="000D40AA">
        <w:rPr>
          <w:rFonts w:ascii="Calibri" w:eastAsia="Calibri" w:hAnsi="Calibri"/>
          <w:b/>
          <w:bCs/>
          <w:spacing w:val="0"/>
          <w:sz w:val="28"/>
          <w:szCs w:val="28"/>
        </w:rPr>
        <w:t>2</w:t>
      </w:r>
      <w:r w:rsidRPr="002D5DE1">
        <w:rPr>
          <w:rFonts w:ascii="Calibri" w:eastAsia="Calibri" w:hAnsi="Calibri"/>
          <w:b/>
          <w:bCs/>
          <w:spacing w:val="0"/>
          <w:sz w:val="28"/>
          <w:szCs w:val="28"/>
        </w:rPr>
        <w:t xml:space="preserve"> klo </w:t>
      </w:r>
      <w:r w:rsidR="00FD5566">
        <w:rPr>
          <w:rFonts w:ascii="Calibri" w:eastAsia="Calibri" w:hAnsi="Calibri"/>
          <w:b/>
          <w:bCs/>
          <w:spacing w:val="0"/>
          <w:sz w:val="28"/>
          <w:szCs w:val="28"/>
        </w:rPr>
        <w:t>1</w:t>
      </w:r>
      <w:r w:rsidR="00473259">
        <w:rPr>
          <w:rFonts w:ascii="Calibri" w:eastAsia="Calibri" w:hAnsi="Calibri"/>
          <w:b/>
          <w:bCs/>
          <w:spacing w:val="0"/>
          <w:sz w:val="28"/>
          <w:szCs w:val="28"/>
        </w:rPr>
        <w:t>8</w:t>
      </w:r>
      <w:r w:rsidRPr="002D5DE1">
        <w:rPr>
          <w:rFonts w:ascii="Calibri" w:eastAsia="Calibri" w:hAnsi="Calibri"/>
          <w:b/>
          <w:bCs/>
          <w:spacing w:val="0"/>
          <w:sz w:val="28"/>
          <w:szCs w:val="28"/>
        </w:rPr>
        <w:t>.</w:t>
      </w:r>
      <w:r w:rsidR="00473259">
        <w:rPr>
          <w:rFonts w:ascii="Calibri" w:eastAsia="Calibri" w:hAnsi="Calibri"/>
          <w:b/>
          <w:bCs/>
          <w:spacing w:val="0"/>
          <w:sz w:val="28"/>
          <w:szCs w:val="28"/>
        </w:rPr>
        <w:t>0</w:t>
      </w:r>
      <w:r w:rsidRPr="002D5DE1">
        <w:rPr>
          <w:rFonts w:ascii="Calibri" w:eastAsia="Calibri" w:hAnsi="Calibri"/>
          <w:b/>
          <w:bCs/>
          <w:spacing w:val="0"/>
          <w:sz w:val="28"/>
          <w:szCs w:val="28"/>
        </w:rPr>
        <w:t>0</w:t>
      </w:r>
      <w:r w:rsidR="007C4862" w:rsidRPr="007C4862">
        <w:rPr>
          <w:rFonts w:ascii="Calibri" w:eastAsia="Calibri" w:hAnsi="Calibri"/>
          <w:b/>
          <w:bCs/>
          <w:spacing w:val="0"/>
          <w:sz w:val="28"/>
          <w:szCs w:val="28"/>
        </w:rPr>
        <w:t>.</w:t>
      </w:r>
    </w:p>
    <w:p w14:paraId="2836DC62" w14:textId="767D4D74" w:rsidR="007C4862" w:rsidRPr="007C4862" w:rsidRDefault="007C4862" w:rsidP="002D5DE1">
      <w:pPr>
        <w:suppressAutoHyphens/>
        <w:autoSpaceDN w:val="0"/>
        <w:spacing w:after="0" w:line="240" w:lineRule="auto"/>
        <w:ind w:left="1304"/>
        <w:textAlignment w:val="baseline"/>
        <w:rPr>
          <w:rFonts w:ascii="Calibri" w:eastAsia="Calibri" w:hAnsi="Calibri"/>
          <w:spacing w:val="0"/>
          <w:sz w:val="28"/>
          <w:szCs w:val="28"/>
        </w:rPr>
      </w:pPr>
      <w:r w:rsidRPr="007C4862">
        <w:rPr>
          <w:rFonts w:ascii="Calibri" w:eastAsia="Calibri" w:hAnsi="Calibri"/>
          <w:spacing w:val="0"/>
          <w:sz w:val="28"/>
          <w:szCs w:val="28"/>
        </w:rPr>
        <w:t>Ravintola Voit</w:t>
      </w:r>
      <w:r w:rsidR="00872A53">
        <w:rPr>
          <w:rFonts w:ascii="Calibri" w:eastAsia="Calibri" w:hAnsi="Calibri"/>
          <w:spacing w:val="0"/>
          <w:sz w:val="28"/>
          <w:szCs w:val="28"/>
        </w:rPr>
        <w:t>on</w:t>
      </w:r>
      <w:r w:rsidRPr="007C4862">
        <w:rPr>
          <w:rFonts w:ascii="Calibri" w:eastAsia="Calibri" w:hAnsi="Calibri"/>
          <w:spacing w:val="0"/>
          <w:sz w:val="28"/>
          <w:szCs w:val="28"/>
        </w:rPr>
        <w:t xml:space="preserve"> auditorio, Salpausselänkatu 8, 15110 Lahti</w:t>
      </w:r>
    </w:p>
    <w:p w14:paraId="1DD3595A" w14:textId="77777777" w:rsidR="0067314C" w:rsidRDefault="00B171ED" w:rsidP="002014DC">
      <w:pPr>
        <w:spacing w:after="0" w:line="240" w:lineRule="auto"/>
        <w:ind w:left="1304"/>
        <w:rPr>
          <w:rFonts w:ascii="Calibri" w:eastAsia="Calibri" w:hAnsi="Calibri"/>
          <w:b/>
          <w:bCs/>
          <w:sz w:val="28"/>
          <w:szCs w:val="28"/>
        </w:rPr>
      </w:pPr>
      <w:r>
        <w:rPr>
          <w:rFonts w:ascii="Calibri" w:eastAsia="Calibri" w:hAnsi="Calibri"/>
          <w:sz w:val="28"/>
          <w:szCs w:val="28"/>
        </w:rPr>
        <w:br/>
      </w:r>
      <w:r w:rsidRPr="00CC0D20">
        <w:rPr>
          <w:rFonts w:ascii="Calibri" w:eastAsia="Calibri" w:hAnsi="Calibri"/>
          <w:b/>
          <w:bCs/>
          <w:sz w:val="28"/>
          <w:szCs w:val="28"/>
        </w:rPr>
        <w:t>Valta</w:t>
      </w:r>
      <w:r w:rsidR="00473259">
        <w:rPr>
          <w:rFonts w:ascii="Calibri" w:eastAsia="Calibri" w:hAnsi="Calibri"/>
          <w:b/>
          <w:bCs/>
          <w:sz w:val="28"/>
          <w:szCs w:val="28"/>
        </w:rPr>
        <w:t>kirjojen</w:t>
      </w:r>
      <w:r w:rsidR="0067314C">
        <w:rPr>
          <w:rFonts w:ascii="Calibri" w:eastAsia="Calibri" w:hAnsi="Calibri"/>
          <w:b/>
          <w:bCs/>
          <w:sz w:val="28"/>
          <w:szCs w:val="28"/>
        </w:rPr>
        <w:t xml:space="preserve"> tarkistus,</w:t>
      </w:r>
      <w:r w:rsidR="00473259">
        <w:rPr>
          <w:rFonts w:ascii="Calibri" w:eastAsia="Calibri" w:hAnsi="Calibri"/>
          <w:b/>
          <w:bCs/>
          <w:sz w:val="28"/>
          <w:szCs w:val="28"/>
        </w:rPr>
        <w:t xml:space="preserve"> kahvitarjoilu</w:t>
      </w:r>
      <w:r w:rsidR="0067314C">
        <w:rPr>
          <w:rFonts w:ascii="Calibri" w:eastAsia="Calibri" w:hAnsi="Calibri"/>
          <w:b/>
          <w:bCs/>
          <w:sz w:val="28"/>
          <w:szCs w:val="28"/>
        </w:rPr>
        <w:t xml:space="preserve"> ja Lahden Hiihtoseuran </w:t>
      </w:r>
    </w:p>
    <w:p w14:paraId="6D4AD313" w14:textId="054CD94D" w:rsidR="00473259" w:rsidRPr="00C1599F" w:rsidRDefault="0067314C" w:rsidP="002014DC">
      <w:pPr>
        <w:spacing w:after="0" w:line="240" w:lineRule="auto"/>
        <w:ind w:left="1304"/>
        <w:rPr>
          <w:rFonts w:ascii="Calibri" w:eastAsia="Calibri" w:hAnsi="Calibri"/>
          <w:sz w:val="28"/>
          <w:szCs w:val="28"/>
        </w:rPr>
      </w:pPr>
      <w:r>
        <w:rPr>
          <w:rFonts w:ascii="Calibri" w:eastAsia="Calibri" w:hAnsi="Calibri"/>
          <w:b/>
          <w:bCs/>
          <w:sz w:val="28"/>
          <w:szCs w:val="28"/>
        </w:rPr>
        <w:t>100-vuotisnäyttely</w:t>
      </w:r>
      <w:r w:rsidR="00473259">
        <w:rPr>
          <w:rFonts w:ascii="Calibri" w:eastAsia="Calibri" w:hAnsi="Calibri"/>
          <w:b/>
          <w:bCs/>
          <w:sz w:val="28"/>
          <w:szCs w:val="28"/>
        </w:rPr>
        <w:t xml:space="preserve"> alkaen klo 17.</w:t>
      </w:r>
      <w:r w:rsidR="002014DC">
        <w:rPr>
          <w:rFonts w:ascii="Calibri" w:eastAsia="Calibri" w:hAnsi="Calibri"/>
          <w:b/>
          <w:bCs/>
          <w:sz w:val="28"/>
          <w:szCs w:val="28"/>
        </w:rPr>
        <w:t>00</w:t>
      </w:r>
      <w:r w:rsidR="00473259">
        <w:rPr>
          <w:rFonts w:ascii="Calibri" w:eastAsia="Calibri" w:hAnsi="Calibri"/>
          <w:b/>
          <w:bCs/>
          <w:sz w:val="28"/>
          <w:szCs w:val="28"/>
        </w:rPr>
        <w:t>.</w:t>
      </w:r>
      <w:r w:rsidR="00B171ED">
        <w:rPr>
          <w:rFonts w:ascii="Calibri" w:eastAsia="Calibri" w:hAnsi="Calibri"/>
          <w:sz w:val="28"/>
          <w:szCs w:val="28"/>
        </w:rPr>
        <w:t xml:space="preserve"> </w:t>
      </w:r>
      <w:r w:rsidR="00C1599F">
        <w:rPr>
          <w:rFonts w:ascii="Calibri" w:eastAsia="Calibri" w:hAnsi="Calibri"/>
          <w:sz w:val="28"/>
          <w:szCs w:val="28"/>
        </w:rPr>
        <w:br/>
      </w:r>
      <w:r w:rsidR="00A41827">
        <w:rPr>
          <w:rFonts w:ascii="Calibri" w:eastAsia="Calibri" w:hAnsi="Calibri"/>
          <w:sz w:val="28"/>
          <w:szCs w:val="28"/>
        </w:rPr>
        <w:t>Hiihtomuseo</w:t>
      </w:r>
      <w:r w:rsidR="005E3726">
        <w:rPr>
          <w:rFonts w:ascii="Calibri" w:eastAsia="Calibri" w:hAnsi="Calibri"/>
          <w:sz w:val="28"/>
          <w:szCs w:val="28"/>
        </w:rPr>
        <w:t>, Salpausselänkatu 8</w:t>
      </w:r>
      <w:r w:rsidR="006461B1">
        <w:rPr>
          <w:rFonts w:ascii="Calibri" w:eastAsia="Calibri" w:hAnsi="Calibri"/>
          <w:sz w:val="28"/>
          <w:szCs w:val="28"/>
        </w:rPr>
        <w:t>, 15110</w:t>
      </w:r>
      <w:r w:rsidR="007C4862">
        <w:rPr>
          <w:rFonts w:ascii="Calibri" w:eastAsia="Calibri" w:hAnsi="Calibri"/>
          <w:sz w:val="28"/>
          <w:szCs w:val="28"/>
        </w:rPr>
        <w:t xml:space="preserve"> Lahti</w:t>
      </w:r>
    </w:p>
    <w:p w14:paraId="4FAFD920" w14:textId="77777777" w:rsidR="008D74E2" w:rsidRDefault="002D5DE1" w:rsidP="00473259">
      <w:pPr>
        <w:suppressAutoHyphens/>
        <w:autoSpaceDN w:val="0"/>
        <w:spacing w:after="0" w:line="240" w:lineRule="auto"/>
        <w:ind w:left="1304"/>
        <w:textAlignment w:val="baseline"/>
        <w:rPr>
          <w:rFonts w:ascii="Calibri" w:eastAsia="Calibri" w:hAnsi="Calibri"/>
          <w:spacing w:val="0"/>
          <w:sz w:val="28"/>
          <w:szCs w:val="28"/>
        </w:rPr>
      </w:pPr>
      <w:r>
        <w:rPr>
          <w:rFonts w:ascii="Calibri" w:eastAsia="Calibri" w:hAnsi="Calibri"/>
          <w:spacing w:val="0"/>
          <w:sz w:val="28"/>
          <w:szCs w:val="28"/>
        </w:rPr>
        <w:br/>
      </w:r>
      <w:r w:rsidR="00B171ED">
        <w:rPr>
          <w:rFonts w:ascii="Calibri" w:eastAsia="Calibri" w:hAnsi="Calibri"/>
          <w:spacing w:val="0"/>
          <w:sz w:val="28"/>
          <w:szCs w:val="28"/>
        </w:rPr>
        <w:t xml:space="preserve">Kokouksen aineistot löytyvät myös </w:t>
      </w:r>
      <w:r w:rsidR="00F460C8">
        <w:rPr>
          <w:rFonts w:ascii="Calibri" w:eastAsia="Calibri" w:hAnsi="Calibri"/>
          <w:spacing w:val="0"/>
          <w:sz w:val="28"/>
          <w:szCs w:val="28"/>
        </w:rPr>
        <w:t>PHLU:n s</w:t>
      </w:r>
      <w:r>
        <w:rPr>
          <w:rFonts w:ascii="Calibri" w:eastAsia="Calibri" w:hAnsi="Calibri"/>
          <w:spacing w:val="0"/>
          <w:sz w:val="28"/>
          <w:szCs w:val="28"/>
        </w:rPr>
        <w:t>ivuilta</w:t>
      </w:r>
      <w:r w:rsidR="008D74E2">
        <w:rPr>
          <w:rFonts w:ascii="Calibri" w:eastAsia="Calibri" w:hAnsi="Calibri"/>
          <w:spacing w:val="0"/>
          <w:sz w:val="28"/>
          <w:szCs w:val="28"/>
        </w:rPr>
        <w:t>:</w:t>
      </w:r>
    </w:p>
    <w:p w14:paraId="05D62512" w14:textId="6DFF87D2" w:rsidR="002D5DE1" w:rsidRPr="00B171ED" w:rsidRDefault="00F460C8" w:rsidP="00473259">
      <w:pPr>
        <w:suppressAutoHyphens/>
        <w:autoSpaceDN w:val="0"/>
        <w:spacing w:after="0" w:line="240" w:lineRule="auto"/>
        <w:ind w:left="1304"/>
        <w:textAlignment w:val="baseline"/>
        <w:rPr>
          <w:rFonts w:ascii="Calibri" w:eastAsia="Calibri" w:hAnsi="Calibri"/>
          <w:spacing w:val="0"/>
          <w:sz w:val="28"/>
          <w:szCs w:val="28"/>
        </w:rPr>
      </w:pPr>
      <w:r>
        <w:rPr>
          <w:rFonts w:ascii="Calibri" w:eastAsia="Calibri" w:hAnsi="Calibri"/>
          <w:spacing w:val="0"/>
          <w:sz w:val="28"/>
          <w:szCs w:val="28"/>
        </w:rPr>
        <w:t>www.phlu.fi</w:t>
      </w:r>
    </w:p>
    <w:p w14:paraId="39A04186" w14:textId="77777777" w:rsidR="00C0524A" w:rsidRDefault="00C0524A" w:rsidP="00C1599F">
      <w:pPr>
        <w:suppressAutoHyphens/>
        <w:autoSpaceDN w:val="0"/>
        <w:spacing w:after="0" w:line="240" w:lineRule="auto"/>
        <w:ind w:left="1304" w:firstLine="1"/>
        <w:textAlignment w:val="baseline"/>
        <w:rPr>
          <w:rFonts w:ascii="Calibri" w:eastAsia="Calibri" w:hAnsi="Calibri"/>
          <w:b/>
          <w:bCs/>
          <w:spacing w:val="0"/>
          <w:sz w:val="28"/>
          <w:szCs w:val="28"/>
        </w:rPr>
      </w:pPr>
    </w:p>
    <w:p w14:paraId="33E3F3E3" w14:textId="77777777" w:rsidR="00473259" w:rsidRDefault="00473259" w:rsidP="00C1599F">
      <w:pPr>
        <w:suppressAutoHyphens/>
        <w:autoSpaceDN w:val="0"/>
        <w:spacing w:after="0" w:line="240" w:lineRule="auto"/>
        <w:ind w:left="1304" w:firstLine="1"/>
        <w:textAlignment w:val="baseline"/>
        <w:rPr>
          <w:rFonts w:ascii="Calibri" w:eastAsia="Calibri" w:hAnsi="Calibri"/>
          <w:b/>
          <w:bCs/>
          <w:spacing w:val="0"/>
          <w:sz w:val="28"/>
          <w:szCs w:val="28"/>
        </w:rPr>
      </w:pPr>
    </w:p>
    <w:p w14:paraId="459F1111" w14:textId="77777777" w:rsidR="00473259" w:rsidRDefault="00473259" w:rsidP="00C1599F">
      <w:pPr>
        <w:suppressAutoHyphens/>
        <w:autoSpaceDN w:val="0"/>
        <w:spacing w:after="0" w:line="240" w:lineRule="auto"/>
        <w:ind w:left="1304" w:firstLine="1"/>
        <w:textAlignment w:val="baseline"/>
        <w:rPr>
          <w:rFonts w:ascii="Calibri" w:eastAsia="Calibri" w:hAnsi="Calibri"/>
          <w:b/>
          <w:bCs/>
          <w:spacing w:val="0"/>
          <w:sz w:val="28"/>
          <w:szCs w:val="28"/>
        </w:rPr>
      </w:pPr>
    </w:p>
    <w:p w14:paraId="42DD3B69" w14:textId="77777777" w:rsidR="006461B1" w:rsidRDefault="006461B1" w:rsidP="00C1599F">
      <w:pPr>
        <w:suppressAutoHyphens/>
        <w:autoSpaceDN w:val="0"/>
        <w:spacing w:after="0" w:line="240" w:lineRule="auto"/>
        <w:ind w:left="1304" w:firstLine="1"/>
        <w:textAlignment w:val="baseline"/>
        <w:rPr>
          <w:rFonts w:ascii="Calibri" w:eastAsia="Calibri" w:hAnsi="Calibri"/>
          <w:b/>
          <w:bCs/>
          <w:spacing w:val="0"/>
          <w:sz w:val="28"/>
          <w:szCs w:val="28"/>
        </w:rPr>
      </w:pPr>
    </w:p>
    <w:p w14:paraId="423B323C" w14:textId="77777777" w:rsidR="00F1603A" w:rsidRDefault="00F1603A" w:rsidP="00AE6A97">
      <w:pPr>
        <w:suppressAutoHyphens/>
        <w:autoSpaceDN w:val="0"/>
        <w:spacing w:after="0" w:line="240" w:lineRule="auto"/>
        <w:ind w:firstLine="1304"/>
        <w:textAlignment w:val="baseline"/>
        <w:rPr>
          <w:rFonts w:ascii="Calibri" w:eastAsia="Calibri" w:hAnsi="Calibri"/>
          <w:b/>
          <w:bCs/>
          <w:spacing w:val="0"/>
          <w:sz w:val="28"/>
          <w:szCs w:val="28"/>
        </w:rPr>
      </w:pPr>
    </w:p>
    <w:p w14:paraId="44DF6DD5" w14:textId="067E9C34" w:rsidR="002D5DE1" w:rsidRPr="00C1599F" w:rsidRDefault="002D5DE1" w:rsidP="00AE6A97">
      <w:pPr>
        <w:suppressAutoHyphens/>
        <w:autoSpaceDN w:val="0"/>
        <w:spacing w:after="0" w:line="240" w:lineRule="auto"/>
        <w:ind w:firstLine="1304"/>
        <w:textAlignment w:val="baseline"/>
        <w:rPr>
          <w:rFonts w:ascii="Calibri" w:eastAsia="Calibri" w:hAnsi="Calibri"/>
          <w:b/>
          <w:bCs/>
          <w:spacing w:val="0"/>
          <w:sz w:val="24"/>
          <w:szCs w:val="26"/>
        </w:rPr>
      </w:pPr>
      <w:r w:rsidRPr="002D5DE1">
        <w:rPr>
          <w:rFonts w:ascii="Calibri" w:eastAsia="Calibri" w:hAnsi="Calibri"/>
          <w:b/>
          <w:bCs/>
          <w:spacing w:val="0"/>
          <w:sz w:val="28"/>
          <w:szCs w:val="28"/>
        </w:rPr>
        <w:t>Tervetuloa!</w:t>
      </w:r>
    </w:p>
    <w:p w14:paraId="4A8570CD" w14:textId="77777777" w:rsidR="002D5DE1" w:rsidRPr="002D5DE1" w:rsidRDefault="002D5DE1" w:rsidP="002D5DE1">
      <w:pPr>
        <w:suppressAutoHyphens/>
        <w:autoSpaceDN w:val="0"/>
        <w:spacing w:after="0" w:line="240" w:lineRule="auto"/>
        <w:textAlignment w:val="baseline"/>
        <w:rPr>
          <w:rFonts w:ascii="Calibri" w:eastAsia="Calibri" w:hAnsi="Calibri"/>
          <w:b/>
          <w:spacing w:val="0"/>
          <w:sz w:val="26"/>
          <w:szCs w:val="26"/>
        </w:rPr>
      </w:pPr>
    </w:p>
    <w:p w14:paraId="7C453BF0" w14:textId="77777777" w:rsidR="002D5DE1" w:rsidRPr="002D5DE1" w:rsidRDefault="002D5DE1" w:rsidP="002D5DE1">
      <w:pPr>
        <w:suppressAutoHyphens/>
        <w:autoSpaceDN w:val="0"/>
        <w:spacing w:after="0" w:line="240" w:lineRule="auto"/>
        <w:textAlignment w:val="baseline"/>
        <w:rPr>
          <w:rFonts w:ascii="Calibri" w:eastAsia="Calibri" w:hAnsi="Calibri"/>
          <w:spacing w:val="0"/>
          <w:sz w:val="22"/>
          <w:szCs w:val="22"/>
        </w:rPr>
      </w:pPr>
      <w:r w:rsidRPr="002D5DE1">
        <w:rPr>
          <w:rFonts w:ascii="Calibri" w:eastAsia="Calibri" w:hAnsi="Calibri"/>
          <w:b/>
          <w:spacing w:val="0"/>
          <w:sz w:val="26"/>
          <w:szCs w:val="26"/>
        </w:rPr>
        <w:tab/>
      </w:r>
      <w:r w:rsidRPr="002D5DE1">
        <w:rPr>
          <w:rFonts w:ascii="Bradley Hand ITC" w:eastAsia="Calibri" w:hAnsi="Bradley Hand ITC"/>
          <w:i/>
          <w:spacing w:val="0"/>
          <w:sz w:val="26"/>
          <w:szCs w:val="26"/>
        </w:rPr>
        <w:t>Jussi-Matti Salmela</w:t>
      </w:r>
      <w:r w:rsidRPr="002D5DE1">
        <w:rPr>
          <w:rFonts w:ascii="Bradley Hand ITC" w:eastAsia="Calibri" w:hAnsi="Bradley Hand ITC"/>
          <w:i/>
          <w:spacing w:val="0"/>
          <w:sz w:val="26"/>
          <w:szCs w:val="26"/>
        </w:rPr>
        <w:tab/>
      </w:r>
      <w:r w:rsidRPr="002D5DE1">
        <w:rPr>
          <w:rFonts w:ascii="Bradley Hand ITC" w:eastAsia="Calibri" w:hAnsi="Bradley Hand ITC"/>
          <w:i/>
          <w:spacing w:val="0"/>
          <w:sz w:val="26"/>
          <w:szCs w:val="26"/>
        </w:rPr>
        <w:tab/>
        <w:t>Mai-Brit Salo</w:t>
      </w:r>
      <w:r w:rsidRPr="002D5DE1">
        <w:rPr>
          <w:rFonts w:ascii="Bradley Hand ITC" w:eastAsia="Calibri" w:hAnsi="Bradley Hand ITC"/>
          <w:i/>
          <w:spacing w:val="0"/>
          <w:sz w:val="26"/>
          <w:szCs w:val="26"/>
        </w:rPr>
        <w:br/>
      </w:r>
    </w:p>
    <w:p w14:paraId="458D1465" w14:textId="7E3B26FD" w:rsidR="00473259" w:rsidRPr="000D40AA" w:rsidRDefault="002D5DE1" w:rsidP="000D40AA">
      <w:pPr>
        <w:suppressAutoHyphens/>
        <w:autoSpaceDN w:val="0"/>
        <w:spacing w:after="0" w:line="240" w:lineRule="auto"/>
        <w:textAlignment w:val="baseline"/>
        <w:rPr>
          <w:rFonts w:ascii="Calibri" w:eastAsia="Calibri" w:hAnsi="Calibri"/>
          <w:spacing w:val="0"/>
          <w:sz w:val="26"/>
          <w:szCs w:val="26"/>
        </w:rPr>
      </w:pPr>
      <w:r w:rsidRPr="002D5DE1">
        <w:rPr>
          <w:rFonts w:ascii="Calibri" w:eastAsia="Calibri" w:hAnsi="Calibri"/>
          <w:spacing w:val="0"/>
          <w:sz w:val="26"/>
          <w:szCs w:val="26"/>
        </w:rPr>
        <w:tab/>
        <w:t>Jussi-Matti Salmela</w:t>
      </w:r>
      <w:r w:rsidRPr="002D5DE1">
        <w:rPr>
          <w:rFonts w:ascii="Calibri" w:eastAsia="Calibri" w:hAnsi="Calibri"/>
          <w:spacing w:val="0"/>
          <w:sz w:val="26"/>
          <w:szCs w:val="26"/>
        </w:rPr>
        <w:tab/>
      </w:r>
      <w:r w:rsidRPr="002D5DE1">
        <w:rPr>
          <w:rFonts w:ascii="Calibri" w:eastAsia="Calibri" w:hAnsi="Calibri"/>
          <w:spacing w:val="0"/>
          <w:sz w:val="26"/>
          <w:szCs w:val="26"/>
        </w:rPr>
        <w:tab/>
        <w:t xml:space="preserve">Mai-Brit Salo </w:t>
      </w:r>
      <w:r w:rsidRPr="002D5DE1">
        <w:rPr>
          <w:rFonts w:ascii="Calibri" w:eastAsia="Calibri" w:hAnsi="Calibri"/>
          <w:spacing w:val="0"/>
          <w:sz w:val="26"/>
          <w:szCs w:val="26"/>
        </w:rPr>
        <w:br/>
      </w:r>
      <w:r w:rsidRPr="002D5DE1">
        <w:rPr>
          <w:rFonts w:ascii="Calibri" w:eastAsia="Calibri" w:hAnsi="Calibri"/>
          <w:spacing w:val="0"/>
          <w:sz w:val="26"/>
          <w:szCs w:val="26"/>
        </w:rPr>
        <w:tab/>
        <w:t>puheenjohtaja</w:t>
      </w:r>
      <w:r w:rsidRPr="002D5DE1">
        <w:rPr>
          <w:rFonts w:ascii="Calibri" w:eastAsia="Calibri" w:hAnsi="Calibri"/>
          <w:spacing w:val="0"/>
          <w:sz w:val="26"/>
          <w:szCs w:val="26"/>
        </w:rPr>
        <w:tab/>
      </w:r>
      <w:r w:rsidRPr="002D5DE1">
        <w:rPr>
          <w:rFonts w:ascii="Calibri" w:eastAsia="Calibri" w:hAnsi="Calibri"/>
          <w:spacing w:val="0"/>
          <w:sz w:val="26"/>
          <w:szCs w:val="26"/>
        </w:rPr>
        <w:tab/>
      </w:r>
      <w:r w:rsidR="00C95F8C">
        <w:rPr>
          <w:rFonts w:ascii="Calibri" w:eastAsia="Calibri" w:hAnsi="Calibri"/>
          <w:spacing w:val="0"/>
          <w:sz w:val="26"/>
          <w:szCs w:val="26"/>
        </w:rPr>
        <w:t>aluejohtaj</w:t>
      </w:r>
      <w:r w:rsidR="00D5113F">
        <w:rPr>
          <w:rFonts w:ascii="Calibri" w:eastAsia="Calibri" w:hAnsi="Calibri"/>
          <w:spacing w:val="0"/>
          <w:sz w:val="26"/>
          <w:szCs w:val="26"/>
        </w:rPr>
        <w:t>a</w:t>
      </w:r>
    </w:p>
    <w:sectPr w:rsidR="00473259" w:rsidRPr="000D40AA" w:rsidSect="009D2786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835" w:right="1270" w:bottom="2835" w:left="1701" w:header="709" w:footer="709" w:gutter="0"/>
      <w:cols w:space="708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591B02" w14:textId="77777777" w:rsidR="004C55F4" w:rsidRDefault="004C55F4">
      <w:pPr>
        <w:spacing w:after="0" w:line="240" w:lineRule="auto"/>
      </w:pPr>
      <w:r>
        <w:separator/>
      </w:r>
    </w:p>
  </w:endnote>
  <w:endnote w:type="continuationSeparator" w:id="0">
    <w:p w14:paraId="3466B6D9" w14:textId="77777777" w:rsidR="004C55F4" w:rsidRDefault="004C5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 Bold">
    <w:altName w:val="Sylfaen"/>
    <w:panose1 w:val="020B08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E89AA" w14:textId="5405AA4A" w:rsidR="004B592C" w:rsidRDefault="004B592C" w:rsidP="00F946F4">
    <w:pPr>
      <w:pStyle w:val="Footer"/>
      <w:framePr w:wrap="around" w:vAnchor="text" w:hAnchor="margin" w:xAlign="right" w:y="1"/>
      <w:rPr>
        <w:rStyle w:val="PageNumber"/>
      </w:rPr>
    </w:pPr>
  </w:p>
  <w:p w14:paraId="5B93F30E" w14:textId="77777777" w:rsidR="004B592C" w:rsidRDefault="004B592C" w:rsidP="00F946F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E96C8" w14:textId="77777777" w:rsidR="004B592C" w:rsidRPr="00F7148D" w:rsidRDefault="004B592C" w:rsidP="00DB45A2">
    <w:pPr>
      <w:pStyle w:val="Footer"/>
      <w:rPr>
        <w:color w:val="FFFFFF" w:themeColor="background1"/>
      </w:rPr>
    </w:pPr>
  </w:p>
  <w:p w14:paraId="510B4900" w14:textId="6976C300" w:rsidR="004B592C" w:rsidRPr="00914C52" w:rsidRDefault="004B592C" w:rsidP="00DB45A2">
    <w:pPr>
      <w:pStyle w:val="Footer"/>
      <w:tabs>
        <w:tab w:val="clear" w:pos="4819"/>
        <w:tab w:val="clear" w:pos="9638"/>
        <w:tab w:val="left" w:pos="3828"/>
        <w:tab w:val="right" w:pos="8931"/>
      </w:tabs>
      <w:rPr>
        <w:color w:val="FFFFFF" w:themeColor="background1"/>
        <w:sz w:val="15"/>
        <w:szCs w:val="15"/>
      </w:rPr>
    </w:pPr>
    <w:r w:rsidRPr="00F7148D">
      <w:rPr>
        <w:color w:val="FFFFFF" w:themeColor="background1"/>
      </w:rPr>
      <w:br/>
    </w:r>
    <w:r w:rsidRPr="00914C52">
      <w:rPr>
        <w:b/>
        <w:color w:val="FFFFFF" w:themeColor="background1"/>
        <w:sz w:val="15"/>
        <w:szCs w:val="15"/>
      </w:rPr>
      <w:t>Päijät-Hämeen Liikunta ja Urheilu ry</w:t>
    </w:r>
    <w:r w:rsidR="00FA6EBC">
      <w:rPr>
        <w:color w:val="FFFFFF" w:themeColor="background1"/>
        <w:sz w:val="15"/>
        <w:szCs w:val="15"/>
      </w:rPr>
      <w:tab/>
    </w:r>
    <w:r w:rsidR="00CE5250" w:rsidRPr="00914C52">
      <w:rPr>
        <w:color w:val="FFFFFF" w:themeColor="background1"/>
        <w:sz w:val="15"/>
        <w:szCs w:val="15"/>
      </w:rPr>
      <w:t>www.phlu.fi</w:t>
    </w:r>
    <w:r w:rsidRPr="00914C52">
      <w:rPr>
        <w:color w:val="FFFFFF" w:themeColor="background1"/>
        <w:sz w:val="15"/>
        <w:szCs w:val="15"/>
      </w:rPr>
      <w:tab/>
    </w:r>
    <w:r w:rsidRPr="00914C52">
      <w:rPr>
        <w:color w:val="FFFFFF" w:themeColor="background1"/>
        <w:sz w:val="15"/>
        <w:szCs w:val="15"/>
      </w:rPr>
      <w:br/>
      <w:t>Salpausselänkatu 8, 15110 Lahti</w:t>
    </w:r>
    <w:r w:rsidR="00FA6EBC">
      <w:rPr>
        <w:color w:val="FFFFFF" w:themeColor="background1"/>
        <w:sz w:val="15"/>
        <w:szCs w:val="15"/>
      </w:rPr>
      <w:tab/>
    </w:r>
    <w:r w:rsidR="00D44996" w:rsidRPr="00D44996">
      <w:rPr>
        <w:color w:val="FFFFFF" w:themeColor="background1"/>
        <w:sz w:val="15"/>
        <w:szCs w:val="15"/>
      </w:rPr>
      <w:t>www.facebook.com/PaijatHameenLiikuntajaUrheilu</w:t>
    </w:r>
    <w:r w:rsidR="00D44996">
      <w:rPr>
        <w:color w:val="FFFFFF" w:themeColor="background1"/>
        <w:sz w:val="15"/>
        <w:szCs w:val="15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FFE7B" w14:textId="77777777" w:rsidR="004B592C" w:rsidRDefault="004B592C" w:rsidP="004B592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7096A">
      <w:rPr>
        <w:rStyle w:val="PageNumber"/>
        <w:noProof/>
      </w:rPr>
      <w:t>1</w:t>
    </w:r>
    <w:r>
      <w:rPr>
        <w:rStyle w:val="PageNumber"/>
      </w:rPr>
      <w:fldChar w:fldCharType="end"/>
    </w:r>
  </w:p>
  <w:p w14:paraId="61529BEF" w14:textId="77777777" w:rsidR="004B592C" w:rsidRDefault="004B592C" w:rsidP="00DB45A2">
    <w:pPr>
      <w:pStyle w:val="Footer"/>
      <w:tabs>
        <w:tab w:val="clear" w:pos="9638"/>
        <w:tab w:val="right" w:pos="8931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2ED8D" w14:textId="77777777" w:rsidR="004C55F4" w:rsidRDefault="004C55F4">
      <w:pPr>
        <w:spacing w:after="0" w:line="240" w:lineRule="auto"/>
      </w:pPr>
      <w:r>
        <w:separator/>
      </w:r>
    </w:p>
  </w:footnote>
  <w:footnote w:type="continuationSeparator" w:id="0">
    <w:p w14:paraId="5D135305" w14:textId="77777777" w:rsidR="004C55F4" w:rsidRDefault="004C55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981AB" w14:textId="77777777" w:rsidR="004B592C" w:rsidRPr="00127732" w:rsidRDefault="00F7148D" w:rsidP="00F946F4">
    <w:pPr>
      <w:pStyle w:val="Header"/>
      <w:tabs>
        <w:tab w:val="clear" w:pos="9638"/>
        <w:tab w:val="right" w:pos="8931"/>
      </w:tabs>
    </w:pPr>
    <w:r>
      <w:rPr>
        <w:noProof/>
        <w:lang w:val="en-US" w:eastAsia="fi-FI"/>
      </w:rPr>
      <w:drawing>
        <wp:anchor distT="0" distB="0" distL="114300" distR="114300" simplePos="0" relativeHeight="251657216" behindDoc="1" locked="0" layoutInCell="1" allowOverlap="1" wp14:anchorId="18E1CB8E" wp14:editId="28E14108">
          <wp:simplePos x="0" y="0"/>
          <wp:positionH relativeFrom="column">
            <wp:posOffset>-1080135</wp:posOffset>
          </wp:positionH>
          <wp:positionV relativeFrom="page">
            <wp:posOffset>0</wp:posOffset>
          </wp:positionV>
          <wp:extent cx="7554110" cy="10692000"/>
          <wp:effectExtent l="0" t="0" r="0" b="1905"/>
          <wp:wrapNone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lu-word-taus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110" cy="10692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592C">
      <w:tab/>
    </w:r>
    <w:r w:rsidR="004B592C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42686" w14:textId="77777777" w:rsidR="00CE5250" w:rsidRDefault="00706DB6">
    <w:pPr>
      <w:pStyle w:val="Header"/>
    </w:pPr>
    <w:r>
      <w:rPr>
        <w:noProof/>
        <w:lang w:val="en-US" w:eastAsia="fi-FI"/>
      </w:rPr>
      <w:pict w14:anchorId="349CB4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3" type="#_x0000_t75" style="position:absolute;margin-left:0;margin-top:0;width:615pt;height:870.4pt;z-index:-251658240;mso-wrap-edited:f;mso-position-horizontal:center;mso-position-horizontal-relative:margin;mso-position-vertical:center;mso-position-vertical-relative:margin" wrapcoords="-26 0 -26 21562 21600 21562 21600 0 -26 0">
          <v:imagedata r:id="rId1" o:title="phlu-word-taus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94BA4"/>
    <w:multiLevelType w:val="hybridMultilevel"/>
    <w:tmpl w:val="1BC0E112"/>
    <w:lvl w:ilvl="0" w:tplc="3F8685C2">
      <w:numFmt w:val="bullet"/>
      <w:lvlText w:val="–"/>
      <w:lvlJc w:val="left"/>
      <w:pPr>
        <w:ind w:left="720" w:hanging="360"/>
      </w:pPr>
      <w:rPr>
        <w:rFonts w:ascii="Verdana" w:eastAsia="Cambria" w:hAnsi="Verdana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50ED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93F60B9"/>
    <w:multiLevelType w:val="hybridMultilevel"/>
    <w:tmpl w:val="04DCBFB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9C2CA1"/>
    <w:multiLevelType w:val="hybridMultilevel"/>
    <w:tmpl w:val="B0CAC02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56A8A"/>
    <w:multiLevelType w:val="hybridMultilevel"/>
    <w:tmpl w:val="0A76A12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0A661E"/>
    <w:multiLevelType w:val="hybridMultilevel"/>
    <w:tmpl w:val="D3E47D6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E33FAE"/>
    <w:multiLevelType w:val="hybridMultilevel"/>
    <w:tmpl w:val="83B079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7F7DD3"/>
    <w:multiLevelType w:val="multilevel"/>
    <w:tmpl w:val="167E287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217A03AB"/>
    <w:multiLevelType w:val="hybridMultilevel"/>
    <w:tmpl w:val="984630FA"/>
    <w:lvl w:ilvl="0" w:tplc="3F8685C2">
      <w:numFmt w:val="bullet"/>
      <w:lvlText w:val="–"/>
      <w:lvlJc w:val="left"/>
      <w:pPr>
        <w:ind w:left="720" w:hanging="360"/>
      </w:pPr>
      <w:rPr>
        <w:rFonts w:ascii="Verdana" w:eastAsia="Cambria" w:hAnsi="Verdana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05797F"/>
    <w:multiLevelType w:val="hybridMultilevel"/>
    <w:tmpl w:val="A3F8CF7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1F540A"/>
    <w:multiLevelType w:val="hybridMultilevel"/>
    <w:tmpl w:val="07583ABE"/>
    <w:lvl w:ilvl="0" w:tplc="3F8685C2">
      <w:numFmt w:val="bullet"/>
      <w:lvlText w:val="–"/>
      <w:lvlJc w:val="left"/>
      <w:pPr>
        <w:ind w:left="720" w:hanging="360"/>
      </w:pPr>
      <w:rPr>
        <w:rFonts w:ascii="Verdana" w:eastAsia="Cambria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76A8E"/>
    <w:multiLevelType w:val="hybridMultilevel"/>
    <w:tmpl w:val="16C0409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A86411"/>
    <w:multiLevelType w:val="hybridMultilevel"/>
    <w:tmpl w:val="54605C82"/>
    <w:lvl w:ilvl="0" w:tplc="B7C8FB56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8F5D4A"/>
    <w:multiLevelType w:val="hybridMultilevel"/>
    <w:tmpl w:val="C898FBCA"/>
    <w:lvl w:ilvl="0" w:tplc="16FE4FB2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29118A"/>
    <w:multiLevelType w:val="multilevel"/>
    <w:tmpl w:val="167E287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1334944"/>
    <w:multiLevelType w:val="hybridMultilevel"/>
    <w:tmpl w:val="D6BC99A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D032BC"/>
    <w:multiLevelType w:val="hybridMultilevel"/>
    <w:tmpl w:val="382C7C1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13134C"/>
    <w:multiLevelType w:val="hybridMultilevel"/>
    <w:tmpl w:val="026E9E60"/>
    <w:lvl w:ilvl="0" w:tplc="AF1679EA">
      <w:start w:val="1"/>
      <w:numFmt w:val="bullet"/>
      <w:pStyle w:val="List"/>
      <w:lvlText w:val=""/>
      <w:lvlJc w:val="left"/>
      <w:pPr>
        <w:ind w:left="397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9F564D"/>
    <w:multiLevelType w:val="hybridMultilevel"/>
    <w:tmpl w:val="0D04A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9376A7"/>
    <w:multiLevelType w:val="hybridMultilevel"/>
    <w:tmpl w:val="874AA918"/>
    <w:lvl w:ilvl="0" w:tplc="3F8685C2">
      <w:numFmt w:val="bullet"/>
      <w:lvlText w:val="–"/>
      <w:lvlJc w:val="left"/>
      <w:pPr>
        <w:ind w:left="720" w:hanging="360"/>
      </w:pPr>
      <w:rPr>
        <w:rFonts w:ascii="Verdana" w:eastAsia="Cambria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6420F7"/>
    <w:multiLevelType w:val="hybridMultilevel"/>
    <w:tmpl w:val="51FE168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067BA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6618716B"/>
    <w:multiLevelType w:val="hybridMultilevel"/>
    <w:tmpl w:val="CC22F31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E9663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6D1F1BF7"/>
    <w:multiLevelType w:val="hybridMultilevel"/>
    <w:tmpl w:val="1F0A2D7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591390"/>
    <w:multiLevelType w:val="hybridMultilevel"/>
    <w:tmpl w:val="3AECF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7B35D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7775174D"/>
    <w:multiLevelType w:val="hybridMultilevel"/>
    <w:tmpl w:val="145A302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6945314">
    <w:abstractNumId w:val="7"/>
  </w:num>
  <w:num w:numId="2" w16cid:durableId="124785081">
    <w:abstractNumId w:val="17"/>
  </w:num>
  <w:num w:numId="3" w16cid:durableId="95904677">
    <w:abstractNumId w:val="25"/>
  </w:num>
  <w:num w:numId="4" w16cid:durableId="1702514495">
    <w:abstractNumId w:val="13"/>
  </w:num>
  <w:num w:numId="5" w16cid:durableId="673841597">
    <w:abstractNumId w:val="1"/>
  </w:num>
  <w:num w:numId="6" w16cid:durableId="697899698">
    <w:abstractNumId w:val="12"/>
  </w:num>
  <w:num w:numId="7" w16cid:durableId="2036345948">
    <w:abstractNumId w:val="10"/>
  </w:num>
  <w:num w:numId="8" w16cid:durableId="905455701">
    <w:abstractNumId w:val="0"/>
  </w:num>
  <w:num w:numId="9" w16cid:durableId="1239360084">
    <w:abstractNumId w:val="19"/>
  </w:num>
  <w:num w:numId="10" w16cid:durableId="1674062884">
    <w:abstractNumId w:val="8"/>
  </w:num>
  <w:num w:numId="11" w16cid:durableId="1067873946">
    <w:abstractNumId w:val="6"/>
  </w:num>
  <w:num w:numId="12" w16cid:durableId="608661001">
    <w:abstractNumId w:val="18"/>
  </w:num>
  <w:num w:numId="13" w16cid:durableId="689724767">
    <w:abstractNumId w:val="14"/>
  </w:num>
  <w:num w:numId="14" w16cid:durableId="1092898989">
    <w:abstractNumId w:val="23"/>
  </w:num>
  <w:num w:numId="15" w16cid:durableId="1364552113">
    <w:abstractNumId w:val="26"/>
  </w:num>
  <w:num w:numId="16" w16cid:durableId="447895997">
    <w:abstractNumId w:val="21"/>
  </w:num>
  <w:num w:numId="17" w16cid:durableId="1464271338">
    <w:abstractNumId w:val="9"/>
  </w:num>
  <w:num w:numId="18" w16cid:durableId="1062411551">
    <w:abstractNumId w:val="5"/>
  </w:num>
  <w:num w:numId="19" w16cid:durableId="239751935">
    <w:abstractNumId w:val="27"/>
  </w:num>
  <w:num w:numId="20" w16cid:durableId="1694961827">
    <w:abstractNumId w:val="11"/>
  </w:num>
  <w:num w:numId="21" w16cid:durableId="395670958">
    <w:abstractNumId w:val="15"/>
  </w:num>
  <w:num w:numId="22" w16cid:durableId="2101756240">
    <w:abstractNumId w:val="4"/>
  </w:num>
  <w:num w:numId="23" w16cid:durableId="452677783">
    <w:abstractNumId w:val="16"/>
  </w:num>
  <w:num w:numId="24" w16cid:durableId="1252472927">
    <w:abstractNumId w:val="2"/>
  </w:num>
  <w:num w:numId="25" w16cid:durableId="21369816">
    <w:abstractNumId w:val="24"/>
  </w:num>
  <w:num w:numId="26" w16cid:durableId="107161365">
    <w:abstractNumId w:val="20"/>
  </w:num>
  <w:num w:numId="27" w16cid:durableId="238486620">
    <w:abstractNumId w:val="3"/>
  </w:num>
  <w:num w:numId="28" w16cid:durableId="178056203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1304"/>
  <w:hyphenationZone w:val="425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EC8"/>
    <w:rsid w:val="000007BD"/>
    <w:rsid w:val="000010CC"/>
    <w:rsid w:val="0000263F"/>
    <w:rsid w:val="000038C3"/>
    <w:rsid w:val="00003ADF"/>
    <w:rsid w:val="00005216"/>
    <w:rsid w:val="00005635"/>
    <w:rsid w:val="00006CC7"/>
    <w:rsid w:val="00010EAA"/>
    <w:rsid w:val="00012EAB"/>
    <w:rsid w:val="000157E3"/>
    <w:rsid w:val="00020A98"/>
    <w:rsid w:val="00021D59"/>
    <w:rsid w:val="00023577"/>
    <w:rsid w:val="0002520F"/>
    <w:rsid w:val="00031DE2"/>
    <w:rsid w:val="00033580"/>
    <w:rsid w:val="00036787"/>
    <w:rsid w:val="000367DE"/>
    <w:rsid w:val="000413DA"/>
    <w:rsid w:val="00042C6B"/>
    <w:rsid w:val="000434CC"/>
    <w:rsid w:val="00045364"/>
    <w:rsid w:val="00046007"/>
    <w:rsid w:val="000461E4"/>
    <w:rsid w:val="00054C79"/>
    <w:rsid w:val="00057C2C"/>
    <w:rsid w:val="00057F1E"/>
    <w:rsid w:val="000600CA"/>
    <w:rsid w:val="00062E43"/>
    <w:rsid w:val="000633B6"/>
    <w:rsid w:val="00072331"/>
    <w:rsid w:val="00072F07"/>
    <w:rsid w:val="00073BBC"/>
    <w:rsid w:val="00076D68"/>
    <w:rsid w:val="00077237"/>
    <w:rsid w:val="00080497"/>
    <w:rsid w:val="00080C90"/>
    <w:rsid w:val="000822B9"/>
    <w:rsid w:val="000822FE"/>
    <w:rsid w:val="00082CA0"/>
    <w:rsid w:val="000852E0"/>
    <w:rsid w:val="000859CE"/>
    <w:rsid w:val="0008763E"/>
    <w:rsid w:val="00087E6A"/>
    <w:rsid w:val="00087E6B"/>
    <w:rsid w:val="000905F6"/>
    <w:rsid w:val="0009173C"/>
    <w:rsid w:val="00094929"/>
    <w:rsid w:val="00095CC1"/>
    <w:rsid w:val="000961D2"/>
    <w:rsid w:val="000976B6"/>
    <w:rsid w:val="0009776F"/>
    <w:rsid w:val="000A15AE"/>
    <w:rsid w:val="000A2FA6"/>
    <w:rsid w:val="000A3860"/>
    <w:rsid w:val="000A4AD7"/>
    <w:rsid w:val="000A4B02"/>
    <w:rsid w:val="000A55F2"/>
    <w:rsid w:val="000A606E"/>
    <w:rsid w:val="000A6889"/>
    <w:rsid w:val="000A7B2F"/>
    <w:rsid w:val="000B10B1"/>
    <w:rsid w:val="000B4776"/>
    <w:rsid w:val="000B52E3"/>
    <w:rsid w:val="000C3B66"/>
    <w:rsid w:val="000C6EAD"/>
    <w:rsid w:val="000C7B6F"/>
    <w:rsid w:val="000D255E"/>
    <w:rsid w:val="000D2581"/>
    <w:rsid w:val="000D2EEE"/>
    <w:rsid w:val="000D40AA"/>
    <w:rsid w:val="000D4CD1"/>
    <w:rsid w:val="000D4D99"/>
    <w:rsid w:val="000E1096"/>
    <w:rsid w:val="000E3674"/>
    <w:rsid w:val="000E46CA"/>
    <w:rsid w:val="000E494C"/>
    <w:rsid w:val="000E5454"/>
    <w:rsid w:val="000E5792"/>
    <w:rsid w:val="000E643C"/>
    <w:rsid w:val="000E6CF0"/>
    <w:rsid w:val="000E7543"/>
    <w:rsid w:val="000F570F"/>
    <w:rsid w:val="00100952"/>
    <w:rsid w:val="001012A3"/>
    <w:rsid w:val="00101E93"/>
    <w:rsid w:val="00105434"/>
    <w:rsid w:val="00112287"/>
    <w:rsid w:val="00112FC5"/>
    <w:rsid w:val="001159E2"/>
    <w:rsid w:val="00116FC2"/>
    <w:rsid w:val="00127D8E"/>
    <w:rsid w:val="00127E98"/>
    <w:rsid w:val="00132C31"/>
    <w:rsid w:val="0014264C"/>
    <w:rsid w:val="00155CB4"/>
    <w:rsid w:val="00157BC9"/>
    <w:rsid w:val="001628B4"/>
    <w:rsid w:val="00163A3C"/>
    <w:rsid w:val="00163C51"/>
    <w:rsid w:val="00163D2E"/>
    <w:rsid w:val="00163DF3"/>
    <w:rsid w:val="00167D6F"/>
    <w:rsid w:val="0017099F"/>
    <w:rsid w:val="001749F4"/>
    <w:rsid w:val="0018214F"/>
    <w:rsid w:val="001824D3"/>
    <w:rsid w:val="00182592"/>
    <w:rsid w:val="00182B87"/>
    <w:rsid w:val="00182CEB"/>
    <w:rsid w:val="001839A3"/>
    <w:rsid w:val="00184290"/>
    <w:rsid w:val="00185AC7"/>
    <w:rsid w:val="001876DA"/>
    <w:rsid w:val="001926C3"/>
    <w:rsid w:val="00192E12"/>
    <w:rsid w:val="0019484D"/>
    <w:rsid w:val="00195D29"/>
    <w:rsid w:val="00197798"/>
    <w:rsid w:val="001A0FA8"/>
    <w:rsid w:val="001A1A9C"/>
    <w:rsid w:val="001A2F21"/>
    <w:rsid w:val="001A39DC"/>
    <w:rsid w:val="001A5090"/>
    <w:rsid w:val="001A5096"/>
    <w:rsid w:val="001A590B"/>
    <w:rsid w:val="001A5FD6"/>
    <w:rsid w:val="001A6E5D"/>
    <w:rsid w:val="001B0F8B"/>
    <w:rsid w:val="001B3123"/>
    <w:rsid w:val="001B3288"/>
    <w:rsid w:val="001B32BE"/>
    <w:rsid w:val="001B4143"/>
    <w:rsid w:val="001B60AE"/>
    <w:rsid w:val="001B7D7E"/>
    <w:rsid w:val="001C0533"/>
    <w:rsid w:val="001C0B80"/>
    <w:rsid w:val="001C52A5"/>
    <w:rsid w:val="001C7F5E"/>
    <w:rsid w:val="001D2514"/>
    <w:rsid w:val="001D2808"/>
    <w:rsid w:val="001D2839"/>
    <w:rsid w:val="001D7115"/>
    <w:rsid w:val="001E1880"/>
    <w:rsid w:val="001E2D07"/>
    <w:rsid w:val="001E3F67"/>
    <w:rsid w:val="001E5B05"/>
    <w:rsid w:val="001E68BB"/>
    <w:rsid w:val="001F0D07"/>
    <w:rsid w:val="001F12D2"/>
    <w:rsid w:val="001F322D"/>
    <w:rsid w:val="001F42B4"/>
    <w:rsid w:val="001F4C2A"/>
    <w:rsid w:val="001F54CF"/>
    <w:rsid w:val="001F5D10"/>
    <w:rsid w:val="001F611E"/>
    <w:rsid w:val="001F61FB"/>
    <w:rsid w:val="001F68B3"/>
    <w:rsid w:val="002014DC"/>
    <w:rsid w:val="00202C9A"/>
    <w:rsid w:val="0020384F"/>
    <w:rsid w:val="00204AD5"/>
    <w:rsid w:val="0020507D"/>
    <w:rsid w:val="00210952"/>
    <w:rsid w:val="00215DED"/>
    <w:rsid w:val="0021691E"/>
    <w:rsid w:val="00216A1B"/>
    <w:rsid w:val="002236A8"/>
    <w:rsid w:val="00223F67"/>
    <w:rsid w:val="00226582"/>
    <w:rsid w:val="002267EC"/>
    <w:rsid w:val="002307B1"/>
    <w:rsid w:val="0023198A"/>
    <w:rsid w:val="00232E4B"/>
    <w:rsid w:val="0023393E"/>
    <w:rsid w:val="00234FB4"/>
    <w:rsid w:val="002374CC"/>
    <w:rsid w:val="00240563"/>
    <w:rsid w:val="00240E9B"/>
    <w:rsid w:val="00242D5B"/>
    <w:rsid w:val="00244227"/>
    <w:rsid w:val="002468B3"/>
    <w:rsid w:val="00246F25"/>
    <w:rsid w:val="00247AB9"/>
    <w:rsid w:val="0025133C"/>
    <w:rsid w:val="00252CD9"/>
    <w:rsid w:val="00253CD4"/>
    <w:rsid w:val="002560D0"/>
    <w:rsid w:val="00261DEE"/>
    <w:rsid w:val="0026206C"/>
    <w:rsid w:val="00262977"/>
    <w:rsid w:val="0026323D"/>
    <w:rsid w:val="00265DC3"/>
    <w:rsid w:val="00267BB7"/>
    <w:rsid w:val="00271E9F"/>
    <w:rsid w:val="002731CD"/>
    <w:rsid w:val="0027408A"/>
    <w:rsid w:val="0027429B"/>
    <w:rsid w:val="002743ED"/>
    <w:rsid w:val="00275A91"/>
    <w:rsid w:val="00280EFF"/>
    <w:rsid w:val="0028598D"/>
    <w:rsid w:val="00285B85"/>
    <w:rsid w:val="00287B2E"/>
    <w:rsid w:val="00290FF0"/>
    <w:rsid w:val="0029130E"/>
    <w:rsid w:val="00291EB7"/>
    <w:rsid w:val="002935AE"/>
    <w:rsid w:val="0029408D"/>
    <w:rsid w:val="002950F6"/>
    <w:rsid w:val="00295334"/>
    <w:rsid w:val="00295667"/>
    <w:rsid w:val="00295AEC"/>
    <w:rsid w:val="002971C4"/>
    <w:rsid w:val="00297956"/>
    <w:rsid w:val="002A0A51"/>
    <w:rsid w:val="002A5109"/>
    <w:rsid w:val="002A757E"/>
    <w:rsid w:val="002B05FB"/>
    <w:rsid w:val="002B256A"/>
    <w:rsid w:val="002B4376"/>
    <w:rsid w:val="002C4AB8"/>
    <w:rsid w:val="002C4F83"/>
    <w:rsid w:val="002C638A"/>
    <w:rsid w:val="002D48FF"/>
    <w:rsid w:val="002D5DE1"/>
    <w:rsid w:val="002D6933"/>
    <w:rsid w:val="002E0E38"/>
    <w:rsid w:val="002E25E9"/>
    <w:rsid w:val="002E3081"/>
    <w:rsid w:val="002E35F1"/>
    <w:rsid w:val="002E3AA6"/>
    <w:rsid w:val="002E6038"/>
    <w:rsid w:val="002E6B2D"/>
    <w:rsid w:val="002E77F0"/>
    <w:rsid w:val="002F313C"/>
    <w:rsid w:val="002F6830"/>
    <w:rsid w:val="002F79A1"/>
    <w:rsid w:val="002F7CCC"/>
    <w:rsid w:val="0030040D"/>
    <w:rsid w:val="00300B25"/>
    <w:rsid w:val="00302887"/>
    <w:rsid w:val="00305BA4"/>
    <w:rsid w:val="003063A4"/>
    <w:rsid w:val="00311FC3"/>
    <w:rsid w:val="0031368F"/>
    <w:rsid w:val="00313B30"/>
    <w:rsid w:val="003164E0"/>
    <w:rsid w:val="0031749F"/>
    <w:rsid w:val="00325A0B"/>
    <w:rsid w:val="0032694D"/>
    <w:rsid w:val="003329E3"/>
    <w:rsid w:val="00332D2A"/>
    <w:rsid w:val="00332ED1"/>
    <w:rsid w:val="00333DBE"/>
    <w:rsid w:val="00334993"/>
    <w:rsid w:val="00335211"/>
    <w:rsid w:val="003362CF"/>
    <w:rsid w:val="00336FE3"/>
    <w:rsid w:val="0034026E"/>
    <w:rsid w:val="00340AA5"/>
    <w:rsid w:val="003429CF"/>
    <w:rsid w:val="003450D3"/>
    <w:rsid w:val="0034625B"/>
    <w:rsid w:val="00347FD8"/>
    <w:rsid w:val="0035308C"/>
    <w:rsid w:val="00354250"/>
    <w:rsid w:val="00357374"/>
    <w:rsid w:val="0036134E"/>
    <w:rsid w:val="0036283E"/>
    <w:rsid w:val="00364BB4"/>
    <w:rsid w:val="003673D4"/>
    <w:rsid w:val="00370F4B"/>
    <w:rsid w:val="003719E0"/>
    <w:rsid w:val="00372511"/>
    <w:rsid w:val="00372573"/>
    <w:rsid w:val="00372B5E"/>
    <w:rsid w:val="0037516D"/>
    <w:rsid w:val="003752A8"/>
    <w:rsid w:val="0037567D"/>
    <w:rsid w:val="00380E9A"/>
    <w:rsid w:val="00381B17"/>
    <w:rsid w:val="003841C8"/>
    <w:rsid w:val="003858D3"/>
    <w:rsid w:val="00385D51"/>
    <w:rsid w:val="00386A33"/>
    <w:rsid w:val="00386FA5"/>
    <w:rsid w:val="00390F72"/>
    <w:rsid w:val="00391DC2"/>
    <w:rsid w:val="003932FA"/>
    <w:rsid w:val="00393D56"/>
    <w:rsid w:val="003944CB"/>
    <w:rsid w:val="0039694C"/>
    <w:rsid w:val="003970B2"/>
    <w:rsid w:val="003975BA"/>
    <w:rsid w:val="003A0AA1"/>
    <w:rsid w:val="003A3168"/>
    <w:rsid w:val="003A5A84"/>
    <w:rsid w:val="003A6E1C"/>
    <w:rsid w:val="003B169D"/>
    <w:rsid w:val="003B520F"/>
    <w:rsid w:val="003B5EC8"/>
    <w:rsid w:val="003C2020"/>
    <w:rsid w:val="003C49F1"/>
    <w:rsid w:val="003C5509"/>
    <w:rsid w:val="003C56B6"/>
    <w:rsid w:val="003C587B"/>
    <w:rsid w:val="003C64D7"/>
    <w:rsid w:val="003C7B8C"/>
    <w:rsid w:val="003D00C6"/>
    <w:rsid w:val="003D01A4"/>
    <w:rsid w:val="003D0625"/>
    <w:rsid w:val="003D2090"/>
    <w:rsid w:val="003D26FA"/>
    <w:rsid w:val="003D29BE"/>
    <w:rsid w:val="003D2A57"/>
    <w:rsid w:val="003D6BA2"/>
    <w:rsid w:val="003E1D77"/>
    <w:rsid w:val="003E3A48"/>
    <w:rsid w:val="003E488F"/>
    <w:rsid w:val="003E4BB7"/>
    <w:rsid w:val="003E7CA0"/>
    <w:rsid w:val="003F3441"/>
    <w:rsid w:val="003F36C9"/>
    <w:rsid w:val="00401AA2"/>
    <w:rsid w:val="004025A5"/>
    <w:rsid w:val="00402BD4"/>
    <w:rsid w:val="004043BC"/>
    <w:rsid w:val="00404C66"/>
    <w:rsid w:val="00405D73"/>
    <w:rsid w:val="00406438"/>
    <w:rsid w:val="0040716B"/>
    <w:rsid w:val="00407181"/>
    <w:rsid w:val="00407999"/>
    <w:rsid w:val="00407E05"/>
    <w:rsid w:val="004153C1"/>
    <w:rsid w:val="00416FDC"/>
    <w:rsid w:val="00425489"/>
    <w:rsid w:val="00425D26"/>
    <w:rsid w:val="004270E6"/>
    <w:rsid w:val="00432B60"/>
    <w:rsid w:val="00434081"/>
    <w:rsid w:val="00436F36"/>
    <w:rsid w:val="00437099"/>
    <w:rsid w:val="00441711"/>
    <w:rsid w:val="00441C94"/>
    <w:rsid w:val="004423FD"/>
    <w:rsid w:val="00443265"/>
    <w:rsid w:val="004450B0"/>
    <w:rsid w:val="004515BC"/>
    <w:rsid w:val="004517EF"/>
    <w:rsid w:val="00452BF6"/>
    <w:rsid w:val="004539C1"/>
    <w:rsid w:val="00454335"/>
    <w:rsid w:val="00454A3D"/>
    <w:rsid w:val="00455E04"/>
    <w:rsid w:val="004571DA"/>
    <w:rsid w:val="0045786B"/>
    <w:rsid w:val="004601B5"/>
    <w:rsid w:val="00461965"/>
    <w:rsid w:val="00461FFF"/>
    <w:rsid w:val="00464D7A"/>
    <w:rsid w:val="00466FFF"/>
    <w:rsid w:val="0046706A"/>
    <w:rsid w:val="00473259"/>
    <w:rsid w:val="00474F78"/>
    <w:rsid w:val="00476B7B"/>
    <w:rsid w:val="00480CF2"/>
    <w:rsid w:val="00481AFA"/>
    <w:rsid w:val="004830B6"/>
    <w:rsid w:val="00484758"/>
    <w:rsid w:val="0049083B"/>
    <w:rsid w:val="004908F3"/>
    <w:rsid w:val="004923C6"/>
    <w:rsid w:val="0049454B"/>
    <w:rsid w:val="0049726F"/>
    <w:rsid w:val="0049733A"/>
    <w:rsid w:val="004978FC"/>
    <w:rsid w:val="00497D59"/>
    <w:rsid w:val="004A22FA"/>
    <w:rsid w:val="004A2406"/>
    <w:rsid w:val="004A3064"/>
    <w:rsid w:val="004A3146"/>
    <w:rsid w:val="004A4CC6"/>
    <w:rsid w:val="004A5204"/>
    <w:rsid w:val="004A6E52"/>
    <w:rsid w:val="004B04DB"/>
    <w:rsid w:val="004B2A54"/>
    <w:rsid w:val="004B3F99"/>
    <w:rsid w:val="004B592C"/>
    <w:rsid w:val="004C123D"/>
    <w:rsid w:val="004C2664"/>
    <w:rsid w:val="004C3D14"/>
    <w:rsid w:val="004C55F4"/>
    <w:rsid w:val="004C69D5"/>
    <w:rsid w:val="004D006B"/>
    <w:rsid w:val="004D1C53"/>
    <w:rsid w:val="004D2F32"/>
    <w:rsid w:val="004D3159"/>
    <w:rsid w:val="004D4239"/>
    <w:rsid w:val="004D5799"/>
    <w:rsid w:val="004D6429"/>
    <w:rsid w:val="004E0CD5"/>
    <w:rsid w:val="004E40A5"/>
    <w:rsid w:val="004E7724"/>
    <w:rsid w:val="004F1E76"/>
    <w:rsid w:val="004F20F3"/>
    <w:rsid w:val="00502905"/>
    <w:rsid w:val="00502FCB"/>
    <w:rsid w:val="00505447"/>
    <w:rsid w:val="00505ECB"/>
    <w:rsid w:val="00506804"/>
    <w:rsid w:val="00506B6E"/>
    <w:rsid w:val="00507420"/>
    <w:rsid w:val="00507684"/>
    <w:rsid w:val="00512448"/>
    <w:rsid w:val="005128B6"/>
    <w:rsid w:val="005130C5"/>
    <w:rsid w:val="005139AF"/>
    <w:rsid w:val="005154B3"/>
    <w:rsid w:val="00515D2F"/>
    <w:rsid w:val="00515D47"/>
    <w:rsid w:val="00516502"/>
    <w:rsid w:val="0051736F"/>
    <w:rsid w:val="00520ACA"/>
    <w:rsid w:val="00524B9A"/>
    <w:rsid w:val="00525631"/>
    <w:rsid w:val="00525FBD"/>
    <w:rsid w:val="00526486"/>
    <w:rsid w:val="00527538"/>
    <w:rsid w:val="00527D4A"/>
    <w:rsid w:val="00527D6A"/>
    <w:rsid w:val="00527EAB"/>
    <w:rsid w:val="0053189A"/>
    <w:rsid w:val="00531E44"/>
    <w:rsid w:val="00532F73"/>
    <w:rsid w:val="0053322F"/>
    <w:rsid w:val="00535C40"/>
    <w:rsid w:val="005368F4"/>
    <w:rsid w:val="00536C39"/>
    <w:rsid w:val="0053788F"/>
    <w:rsid w:val="0054068F"/>
    <w:rsid w:val="00540F59"/>
    <w:rsid w:val="005421AF"/>
    <w:rsid w:val="005460BA"/>
    <w:rsid w:val="005464C5"/>
    <w:rsid w:val="00546E9E"/>
    <w:rsid w:val="005500F2"/>
    <w:rsid w:val="00550C89"/>
    <w:rsid w:val="005513FD"/>
    <w:rsid w:val="00554DAE"/>
    <w:rsid w:val="00554F71"/>
    <w:rsid w:val="00555054"/>
    <w:rsid w:val="005557E6"/>
    <w:rsid w:val="0056093C"/>
    <w:rsid w:val="00560E51"/>
    <w:rsid w:val="005612BE"/>
    <w:rsid w:val="00561685"/>
    <w:rsid w:val="005660E9"/>
    <w:rsid w:val="0057046E"/>
    <w:rsid w:val="00570CED"/>
    <w:rsid w:val="00573180"/>
    <w:rsid w:val="005738F0"/>
    <w:rsid w:val="00574442"/>
    <w:rsid w:val="00574881"/>
    <w:rsid w:val="005764B6"/>
    <w:rsid w:val="00580E45"/>
    <w:rsid w:val="00583098"/>
    <w:rsid w:val="00583B6F"/>
    <w:rsid w:val="00583C27"/>
    <w:rsid w:val="005859CD"/>
    <w:rsid w:val="005873EB"/>
    <w:rsid w:val="00590E45"/>
    <w:rsid w:val="005918CA"/>
    <w:rsid w:val="00591A3F"/>
    <w:rsid w:val="0059316F"/>
    <w:rsid w:val="005973F8"/>
    <w:rsid w:val="005A2C29"/>
    <w:rsid w:val="005A42B6"/>
    <w:rsid w:val="005A628C"/>
    <w:rsid w:val="005A6F40"/>
    <w:rsid w:val="005A796A"/>
    <w:rsid w:val="005B1AD5"/>
    <w:rsid w:val="005B294D"/>
    <w:rsid w:val="005B5496"/>
    <w:rsid w:val="005B58C9"/>
    <w:rsid w:val="005B5F59"/>
    <w:rsid w:val="005B65A9"/>
    <w:rsid w:val="005B66EC"/>
    <w:rsid w:val="005C0438"/>
    <w:rsid w:val="005C24DE"/>
    <w:rsid w:val="005C44A0"/>
    <w:rsid w:val="005C51B2"/>
    <w:rsid w:val="005C6173"/>
    <w:rsid w:val="005C633E"/>
    <w:rsid w:val="005C6E97"/>
    <w:rsid w:val="005C7DBB"/>
    <w:rsid w:val="005D57E9"/>
    <w:rsid w:val="005E0584"/>
    <w:rsid w:val="005E3726"/>
    <w:rsid w:val="005E3E47"/>
    <w:rsid w:val="005E562C"/>
    <w:rsid w:val="005E5B5A"/>
    <w:rsid w:val="005E5C91"/>
    <w:rsid w:val="005E7348"/>
    <w:rsid w:val="005E7C9F"/>
    <w:rsid w:val="005F0703"/>
    <w:rsid w:val="005F0B40"/>
    <w:rsid w:val="005F0D3E"/>
    <w:rsid w:val="005F0D7B"/>
    <w:rsid w:val="005F0E55"/>
    <w:rsid w:val="005F2F5D"/>
    <w:rsid w:val="005F75C8"/>
    <w:rsid w:val="006000C9"/>
    <w:rsid w:val="0060039D"/>
    <w:rsid w:val="00600A00"/>
    <w:rsid w:val="0060372F"/>
    <w:rsid w:val="006116E6"/>
    <w:rsid w:val="00611889"/>
    <w:rsid w:val="00611F37"/>
    <w:rsid w:val="00612649"/>
    <w:rsid w:val="00613705"/>
    <w:rsid w:val="0061397F"/>
    <w:rsid w:val="00613EFB"/>
    <w:rsid w:val="00613FA8"/>
    <w:rsid w:val="00615BA5"/>
    <w:rsid w:val="00616F2B"/>
    <w:rsid w:val="00617034"/>
    <w:rsid w:val="00617903"/>
    <w:rsid w:val="006219FE"/>
    <w:rsid w:val="00622651"/>
    <w:rsid w:val="00625AB0"/>
    <w:rsid w:val="0062725D"/>
    <w:rsid w:val="006407D2"/>
    <w:rsid w:val="00640C69"/>
    <w:rsid w:val="006461B1"/>
    <w:rsid w:val="00650D0B"/>
    <w:rsid w:val="0065205C"/>
    <w:rsid w:val="00655142"/>
    <w:rsid w:val="0065625A"/>
    <w:rsid w:val="00657B64"/>
    <w:rsid w:val="0066236F"/>
    <w:rsid w:val="00663AB1"/>
    <w:rsid w:val="0066464A"/>
    <w:rsid w:val="00667BD4"/>
    <w:rsid w:val="00670B3D"/>
    <w:rsid w:val="00672B39"/>
    <w:rsid w:val="00672E0D"/>
    <w:rsid w:val="0067314C"/>
    <w:rsid w:val="00674813"/>
    <w:rsid w:val="00674D01"/>
    <w:rsid w:val="00674DA6"/>
    <w:rsid w:val="00690A6F"/>
    <w:rsid w:val="00694B2B"/>
    <w:rsid w:val="00696693"/>
    <w:rsid w:val="006968BC"/>
    <w:rsid w:val="006A0EF6"/>
    <w:rsid w:val="006A2FAE"/>
    <w:rsid w:val="006A3A37"/>
    <w:rsid w:val="006A3AE0"/>
    <w:rsid w:val="006A4BB6"/>
    <w:rsid w:val="006A4E09"/>
    <w:rsid w:val="006A6546"/>
    <w:rsid w:val="006A67AE"/>
    <w:rsid w:val="006A6944"/>
    <w:rsid w:val="006A6972"/>
    <w:rsid w:val="006B4430"/>
    <w:rsid w:val="006B70AF"/>
    <w:rsid w:val="006B7957"/>
    <w:rsid w:val="006C266B"/>
    <w:rsid w:val="006C3156"/>
    <w:rsid w:val="006C3939"/>
    <w:rsid w:val="006C442B"/>
    <w:rsid w:val="006C4FD5"/>
    <w:rsid w:val="006C5847"/>
    <w:rsid w:val="006C678D"/>
    <w:rsid w:val="006C7024"/>
    <w:rsid w:val="006C7108"/>
    <w:rsid w:val="006D12AE"/>
    <w:rsid w:val="006D199C"/>
    <w:rsid w:val="006D2496"/>
    <w:rsid w:val="006D2E2C"/>
    <w:rsid w:val="006D2E7E"/>
    <w:rsid w:val="006D763C"/>
    <w:rsid w:val="006D7A3C"/>
    <w:rsid w:val="006E0A8B"/>
    <w:rsid w:val="006E1C11"/>
    <w:rsid w:val="006E3050"/>
    <w:rsid w:val="006E38A6"/>
    <w:rsid w:val="006E7873"/>
    <w:rsid w:val="006F21AF"/>
    <w:rsid w:val="006F2620"/>
    <w:rsid w:val="006F318B"/>
    <w:rsid w:val="006F346F"/>
    <w:rsid w:val="006F37FD"/>
    <w:rsid w:val="006F3A68"/>
    <w:rsid w:val="006F4935"/>
    <w:rsid w:val="006F750F"/>
    <w:rsid w:val="006F7FBB"/>
    <w:rsid w:val="007067EC"/>
    <w:rsid w:val="0071066D"/>
    <w:rsid w:val="00710C69"/>
    <w:rsid w:val="0071210B"/>
    <w:rsid w:val="00715F87"/>
    <w:rsid w:val="00716A87"/>
    <w:rsid w:val="00717513"/>
    <w:rsid w:val="0072150C"/>
    <w:rsid w:val="007249A1"/>
    <w:rsid w:val="00724EBA"/>
    <w:rsid w:val="007256AB"/>
    <w:rsid w:val="00731C26"/>
    <w:rsid w:val="00731EC1"/>
    <w:rsid w:val="00733FE4"/>
    <w:rsid w:val="007343B7"/>
    <w:rsid w:val="00734DD5"/>
    <w:rsid w:val="007357B5"/>
    <w:rsid w:val="00736321"/>
    <w:rsid w:val="00736749"/>
    <w:rsid w:val="00742209"/>
    <w:rsid w:val="00742CAC"/>
    <w:rsid w:val="00745DD2"/>
    <w:rsid w:val="00746060"/>
    <w:rsid w:val="00751CF3"/>
    <w:rsid w:val="0075367B"/>
    <w:rsid w:val="00754971"/>
    <w:rsid w:val="00755B17"/>
    <w:rsid w:val="00756E1C"/>
    <w:rsid w:val="00756F9F"/>
    <w:rsid w:val="00760D84"/>
    <w:rsid w:val="00760DE8"/>
    <w:rsid w:val="00760EE2"/>
    <w:rsid w:val="007626A1"/>
    <w:rsid w:val="00762B82"/>
    <w:rsid w:val="0076636B"/>
    <w:rsid w:val="007665B8"/>
    <w:rsid w:val="00766A6C"/>
    <w:rsid w:val="00770D47"/>
    <w:rsid w:val="007718C8"/>
    <w:rsid w:val="0077312E"/>
    <w:rsid w:val="007733DF"/>
    <w:rsid w:val="00773FBD"/>
    <w:rsid w:val="00782380"/>
    <w:rsid w:val="007835B0"/>
    <w:rsid w:val="0078386E"/>
    <w:rsid w:val="00785EDF"/>
    <w:rsid w:val="007867C5"/>
    <w:rsid w:val="00787839"/>
    <w:rsid w:val="00790C3F"/>
    <w:rsid w:val="007919D5"/>
    <w:rsid w:val="00793BD2"/>
    <w:rsid w:val="007A2A86"/>
    <w:rsid w:val="007A5824"/>
    <w:rsid w:val="007A65A5"/>
    <w:rsid w:val="007A660D"/>
    <w:rsid w:val="007A7FC8"/>
    <w:rsid w:val="007B40A3"/>
    <w:rsid w:val="007B53AA"/>
    <w:rsid w:val="007C2D97"/>
    <w:rsid w:val="007C3062"/>
    <w:rsid w:val="007C33B0"/>
    <w:rsid w:val="007C3E67"/>
    <w:rsid w:val="007C4862"/>
    <w:rsid w:val="007C495F"/>
    <w:rsid w:val="007C73B7"/>
    <w:rsid w:val="007C776F"/>
    <w:rsid w:val="007C786F"/>
    <w:rsid w:val="007C7F26"/>
    <w:rsid w:val="007D2429"/>
    <w:rsid w:val="007D4923"/>
    <w:rsid w:val="007E37C4"/>
    <w:rsid w:val="007E5510"/>
    <w:rsid w:val="007E7422"/>
    <w:rsid w:val="007F1BAC"/>
    <w:rsid w:val="007F2401"/>
    <w:rsid w:val="007F3CCE"/>
    <w:rsid w:val="007F5DB5"/>
    <w:rsid w:val="0080129C"/>
    <w:rsid w:val="0080353E"/>
    <w:rsid w:val="00803693"/>
    <w:rsid w:val="008058C0"/>
    <w:rsid w:val="00810B4B"/>
    <w:rsid w:val="00812F75"/>
    <w:rsid w:val="00814E1A"/>
    <w:rsid w:val="008212D2"/>
    <w:rsid w:val="00821BF8"/>
    <w:rsid w:val="00824C13"/>
    <w:rsid w:val="00827066"/>
    <w:rsid w:val="008306D3"/>
    <w:rsid w:val="00830D61"/>
    <w:rsid w:val="00831B2B"/>
    <w:rsid w:val="00832244"/>
    <w:rsid w:val="00832B42"/>
    <w:rsid w:val="00832DC8"/>
    <w:rsid w:val="00833C7F"/>
    <w:rsid w:val="008348AA"/>
    <w:rsid w:val="00835538"/>
    <w:rsid w:val="0083756D"/>
    <w:rsid w:val="008421B8"/>
    <w:rsid w:val="008437B0"/>
    <w:rsid w:val="00843C34"/>
    <w:rsid w:val="00845A98"/>
    <w:rsid w:val="008475D8"/>
    <w:rsid w:val="00852231"/>
    <w:rsid w:val="00854D43"/>
    <w:rsid w:val="0085687B"/>
    <w:rsid w:val="0086367E"/>
    <w:rsid w:val="00864572"/>
    <w:rsid w:val="00870E1B"/>
    <w:rsid w:val="00871941"/>
    <w:rsid w:val="00872A53"/>
    <w:rsid w:val="00873C84"/>
    <w:rsid w:val="00874AF7"/>
    <w:rsid w:val="0088101B"/>
    <w:rsid w:val="008848BA"/>
    <w:rsid w:val="00884F21"/>
    <w:rsid w:val="008879CB"/>
    <w:rsid w:val="00892DAF"/>
    <w:rsid w:val="00893695"/>
    <w:rsid w:val="00893D0D"/>
    <w:rsid w:val="00897B97"/>
    <w:rsid w:val="00897FCA"/>
    <w:rsid w:val="008A2C56"/>
    <w:rsid w:val="008A3281"/>
    <w:rsid w:val="008A615B"/>
    <w:rsid w:val="008A7902"/>
    <w:rsid w:val="008A7BDD"/>
    <w:rsid w:val="008B66C3"/>
    <w:rsid w:val="008C08AA"/>
    <w:rsid w:val="008C2678"/>
    <w:rsid w:val="008C3635"/>
    <w:rsid w:val="008C5388"/>
    <w:rsid w:val="008C6118"/>
    <w:rsid w:val="008C7DC6"/>
    <w:rsid w:val="008D1D2A"/>
    <w:rsid w:val="008D1FCA"/>
    <w:rsid w:val="008D21D0"/>
    <w:rsid w:val="008D37CD"/>
    <w:rsid w:val="008D668E"/>
    <w:rsid w:val="008D74E2"/>
    <w:rsid w:val="008D761C"/>
    <w:rsid w:val="008E110F"/>
    <w:rsid w:val="008E144D"/>
    <w:rsid w:val="008E3192"/>
    <w:rsid w:val="008E3A87"/>
    <w:rsid w:val="008E3BD1"/>
    <w:rsid w:val="008E40C2"/>
    <w:rsid w:val="008E4CED"/>
    <w:rsid w:val="008E5250"/>
    <w:rsid w:val="008E7226"/>
    <w:rsid w:val="008E7422"/>
    <w:rsid w:val="008E792D"/>
    <w:rsid w:val="008F2ABD"/>
    <w:rsid w:val="00900C4B"/>
    <w:rsid w:val="00902658"/>
    <w:rsid w:val="00904D02"/>
    <w:rsid w:val="00905032"/>
    <w:rsid w:val="009074CE"/>
    <w:rsid w:val="009077BB"/>
    <w:rsid w:val="009116CA"/>
    <w:rsid w:val="00914C52"/>
    <w:rsid w:val="00921CD1"/>
    <w:rsid w:val="00922272"/>
    <w:rsid w:val="00925A8C"/>
    <w:rsid w:val="00926FCF"/>
    <w:rsid w:val="009274C9"/>
    <w:rsid w:val="00927F42"/>
    <w:rsid w:val="0093015C"/>
    <w:rsid w:val="00930B46"/>
    <w:rsid w:val="009321CC"/>
    <w:rsid w:val="00935543"/>
    <w:rsid w:val="009367E1"/>
    <w:rsid w:val="00942B03"/>
    <w:rsid w:val="00942FCA"/>
    <w:rsid w:val="00945784"/>
    <w:rsid w:val="0095107E"/>
    <w:rsid w:val="009510BB"/>
    <w:rsid w:val="00952788"/>
    <w:rsid w:val="009558CE"/>
    <w:rsid w:val="0095652E"/>
    <w:rsid w:val="0095667E"/>
    <w:rsid w:val="00957804"/>
    <w:rsid w:val="009603A9"/>
    <w:rsid w:val="0096185F"/>
    <w:rsid w:val="00962894"/>
    <w:rsid w:val="00962A9B"/>
    <w:rsid w:val="00962D93"/>
    <w:rsid w:val="009633C0"/>
    <w:rsid w:val="00967F51"/>
    <w:rsid w:val="00971D86"/>
    <w:rsid w:val="00981496"/>
    <w:rsid w:val="00981EA2"/>
    <w:rsid w:val="0098246F"/>
    <w:rsid w:val="00983797"/>
    <w:rsid w:val="009851D9"/>
    <w:rsid w:val="00987743"/>
    <w:rsid w:val="009939CC"/>
    <w:rsid w:val="00994804"/>
    <w:rsid w:val="009A320B"/>
    <w:rsid w:val="009A4256"/>
    <w:rsid w:val="009A47AA"/>
    <w:rsid w:val="009A5E59"/>
    <w:rsid w:val="009A6397"/>
    <w:rsid w:val="009B158E"/>
    <w:rsid w:val="009B46DF"/>
    <w:rsid w:val="009B62FB"/>
    <w:rsid w:val="009B6F0C"/>
    <w:rsid w:val="009C09FA"/>
    <w:rsid w:val="009C0FE7"/>
    <w:rsid w:val="009C2D84"/>
    <w:rsid w:val="009C6447"/>
    <w:rsid w:val="009C6E84"/>
    <w:rsid w:val="009C7F61"/>
    <w:rsid w:val="009D0E9A"/>
    <w:rsid w:val="009D223B"/>
    <w:rsid w:val="009D2446"/>
    <w:rsid w:val="009D2786"/>
    <w:rsid w:val="009D3F62"/>
    <w:rsid w:val="009D43E9"/>
    <w:rsid w:val="009D474A"/>
    <w:rsid w:val="009D5E1B"/>
    <w:rsid w:val="009D6078"/>
    <w:rsid w:val="009E0F91"/>
    <w:rsid w:val="009E101D"/>
    <w:rsid w:val="009E12A8"/>
    <w:rsid w:val="009E1C64"/>
    <w:rsid w:val="009E221D"/>
    <w:rsid w:val="009E2929"/>
    <w:rsid w:val="009E2A3D"/>
    <w:rsid w:val="009E381B"/>
    <w:rsid w:val="009E3F0C"/>
    <w:rsid w:val="009E4FB0"/>
    <w:rsid w:val="009E77A1"/>
    <w:rsid w:val="009F1040"/>
    <w:rsid w:val="009F2CF0"/>
    <w:rsid w:val="009F2F43"/>
    <w:rsid w:val="009F3EFA"/>
    <w:rsid w:val="009F6B8A"/>
    <w:rsid w:val="009F76A8"/>
    <w:rsid w:val="00A073CA"/>
    <w:rsid w:val="00A100F8"/>
    <w:rsid w:val="00A108FE"/>
    <w:rsid w:val="00A10C4B"/>
    <w:rsid w:val="00A11850"/>
    <w:rsid w:val="00A13535"/>
    <w:rsid w:val="00A15FEC"/>
    <w:rsid w:val="00A17932"/>
    <w:rsid w:val="00A200CE"/>
    <w:rsid w:val="00A2079A"/>
    <w:rsid w:val="00A2134A"/>
    <w:rsid w:val="00A228E4"/>
    <w:rsid w:val="00A2319E"/>
    <w:rsid w:val="00A23E89"/>
    <w:rsid w:val="00A25B14"/>
    <w:rsid w:val="00A27772"/>
    <w:rsid w:val="00A301CE"/>
    <w:rsid w:val="00A30BBD"/>
    <w:rsid w:val="00A31B83"/>
    <w:rsid w:val="00A31D58"/>
    <w:rsid w:val="00A32165"/>
    <w:rsid w:val="00A3294B"/>
    <w:rsid w:val="00A360D3"/>
    <w:rsid w:val="00A37BDC"/>
    <w:rsid w:val="00A41009"/>
    <w:rsid w:val="00A41827"/>
    <w:rsid w:val="00A448FB"/>
    <w:rsid w:val="00A450C1"/>
    <w:rsid w:val="00A51220"/>
    <w:rsid w:val="00A51789"/>
    <w:rsid w:val="00A51C1D"/>
    <w:rsid w:val="00A52DF0"/>
    <w:rsid w:val="00A54AEF"/>
    <w:rsid w:val="00A57696"/>
    <w:rsid w:val="00A600CD"/>
    <w:rsid w:val="00A603D3"/>
    <w:rsid w:val="00A60DBC"/>
    <w:rsid w:val="00A61DD3"/>
    <w:rsid w:val="00A6367E"/>
    <w:rsid w:val="00A63839"/>
    <w:rsid w:val="00A66553"/>
    <w:rsid w:val="00A7096A"/>
    <w:rsid w:val="00A70C73"/>
    <w:rsid w:val="00A71492"/>
    <w:rsid w:val="00A7194A"/>
    <w:rsid w:val="00A71BEB"/>
    <w:rsid w:val="00A72BE6"/>
    <w:rsid w:val="00A72FD3"/>
    <w:rsid w:val="00A7502D"/>
    <w:rsid w:val="00A76507"/>
    <w:rsid w:val="00A76E94"/>
    <w:rsid w:val="00A82E73"/>
    <w:rsid w:val="00A8795E"/>
    <w:rsid w:val="00A90FC0"/>
    <w:rsid w:val="00A94075"/>
    <w:rsid w:val="00A95FDC"/>
    <w:rsid w:val="00AA0650"/>
    <w:rsid w:val="00AA0DD0"/>
    <w:rsid w:val="00AA3941"/>
    <w:rsid w:val="00AA3F18"/>
    <w:rsid w:val="00AA5317"/>
    <w:rsid w:val="00AA6DA4"/>
    <w:rsid w:val="00AA7288"/>
    <w:rsid w:val="00AB03FD"/>
    <w:rsid w:val="00AB156A"/>
    <w:rsid w:val="00AB1FD3"/>
    <w:rsid w:val="00AB4131"/>
    <w:rsid w:val="00AB5B0D"/>
    <w:rsid w:val="00AB7A7D"/>
    <w:rsid w:val="00AC0815"/>
    <w:rsid w:val="00AC1EDC"/>
    <w:rsid w:val="00AC380C"/>
    <w:rsid w:val="00AC4C5C"/>
    <w:rsid w:val="00AC71AD"/>
    <w:rsid w:val="00AC78A4"/>
    <w:rsid w:val="00AC7BE3"/>
    <w:rsid w:val="00AD2C0B"/>
    <w:rsid w:val="00AD4001"/>
    <w:rsid w:val="00AD5900"/>
    <w:rsid w:val="00AD67D6"/>
    <w:rsid w:val="00AD749A"/>
    <w:rsid w:val="00AD79A3"/>
    <w:rsid w:val="00AD7DFC"/>
    <w:rsid w:val="00AE0C55"/>
    <w:rsid w:val="00AE1A35"/>
    <w:rsid w:val="00AE297A"/>
    <w:rsid w:val="00AE304F"/>
    <w:rsid w:val="00AE3C4A"/>
    <w:rsid w:val="00AE6A97"/>
    <w:rsid w:val="00AE75EF"/>
    <w:rsid w:val="00AF0FC7"/>
    <w:rsid w:val="00AF10C6"/>
    <w:rsid w:val="00AF7619"/>
    <w:rsid w:val="00AF77D0"/>
    <w:rsid w:val="00B02246"/>
    <w:rsid w:val="00B0252B"/>
    <w:rsid w:val="00B046C8"/>
    <w:rsid w:val="00B04B1E"/>
    <w:rsid w:val="00B0770B"/>
    <w:rsid w:val="00B1108B"/>
    <w:rsid w:val="00B1108D"/>
    <w:rsid w:val="00B12C93"/>
    <w:rsid w:val="00B14A76"/>
    <w:rsid w:val="00B171ED"/>
    <w:rsid w:val="00B21DC8"/>
    <w:rsid w:val="00B23573"/>
    <w:rsid w:val="00B24158"/>
    <w:rsid w:val="00B26C85"/>
    <w:rsid w:val="00B3116E"/>
    <w:rsid w:val="00B32340"/>
    <w:rsid w:val="00B33BE4"/>
    <w:rsid w:val="00B372A5"/>
    <w:rsid w:val="00B42F4C"/>
    <w:rsid w:val="00B44DC5"/>
    <w:rsid w:val="00B451F3"/>
    <w:rsid w:val="00B5076D"/>
    <w:rsid w:val="00B518C0"/>
    <w:rsid w:val="00B52EA4"/>
    <w:rsid w:val="00B5381F"/>
    <w:rsid w:val="00B55640"/>
    <w:rsid w:val="00B5656E"/>
    <w:rsid w:val="00B642C5"/>
    <w:rsid w:val="00B64F8A"/>
    <w:rsid w:val="00B6608A"/>
    <w:rsid w:val="00B734D3"/>
    <w:rsid w:val="00B77F8C"/>
    <w:rsid w:val="00B81B55"/>
    <w:rsid w:val="00B81BB7"/>
    <w:rsid w:val="00B8651A"/>
    <w:rsid w:val="00B87441"/>
    <w:rsid w:val="00B87D2C"/>
    <w:rsid w:val="00B911F1"/>
    <w:rsid w:val="00B93193"/>
    <w:rsid w:val="00B93F08"/>
    <w:rsid w:val="00B962B3"/>
    <w:rsid w:val="00B963F5"/>
    <w:rsid w:val="00B9657F"/>
    <w:rsid w:val="00B96823"/>
    <w:rsid w:val="00B9776C"/>
    <w:rsid w:val="00BA0342"/>
    <w:rsid w:val="00BA0A3C"/>
    <w:rsid w:val="00BA0A5E"/>
    <w:rsid w:val="00BA15CD"/>
    <w:rsid w:val="00BA1971"/>
    <w:rsid w:val="00BA281D"/>
    <w:rsid w:val="00BA46B2"/>
    <w:rsid w:val="00BA4AE9"/>
    <w:rsid w:val="00BA5186"/>
    <w:rsid w:val="00BA5F86"/>
    <w:rsid w:val="00BB2423"/>
    <w:rsid w:val="00BB3894"/>
    <w:rsid w:val="00BB57F6"/>
    <w:rsid w:val="00BB7100"/>
    <w:rsid w:val="00BB73C8"/>
    <w:rsid w:val="00BC0D8B"/>
    <w:rsid w:val="00BC1863"/>
    <w:rsid w:val="00BC5977"/>
    <w:rsid w:val="00BC60B5"/>
    <w:rsid w:val="00BD15E0"/>
    <w:rsid w:val="00BD30E2"/>
    <w:rsid w:val="00BD4318"/>
    <w:rsid w:val="00BD47C2"/>
    <w:rsid w:val="00BD6ADF"/>
    <w:rsid w:val="00BE0BBF"/>
    <w:rsid w:val="00BE701A"/>
    <w:rsid w:val="00BE7763"/>
    <w:rsid w:val="00BF25B2"/>
    <w:rsid w:val="00BF279E"/>
    <w:rsid w:val="00BF314B"/>
    <w:rsid w:val="00BF5037"/>
    <w:rsid w:val="00BF5C90"/>
    <w:rsid w:val="00BF62CB"/>
    <w:rsid w:val="00C017DD"/>
    <w:rsid w:val="00C0448B"/>
    <w:rsid w:val="00C0524A"/>
    <w:rsid w:val="00C056DF"/>
    <w:rsid w:val="00C063D0"/>
    <w:rsid w:val="00C10A09"/>
    <w:rsid w:val="00C10C2B"/>
    <w:rsid w:val="00C10ECF"/>
    <w:rsid w:val="00C10F3E"/>
    <w:rsid w:val="00C13DAE"/>
    <w:rsid w:val="00C14B56"/>
    <w:rsid w:val="00C1599F"/>
    <w:rsid w:val="00C16ED0"/>
    <w:rsid w:val="00C2149E"/>
    <w:rsid w:val="00C21BCF"/>
    <w:rsid w:val="00C21C5E"/>
    <w:rsid w:val="00C25262"/>
    <w:rsid w:val="00C256EB"/>
    <w:rsid w:val="00C25AC9"/>
    <w:rsid w:val="00C263F1"/>
    <w:rsid w:val="00C30F95"/>
    <w:rsid w:val="00C32811"/>
    <w:rsid w:val="00C34B18"/>
    <w:rsid w:val="00C41B01"/>
    <w:rsid w:val="00C42409"/>
    <w:rsid w:val="00C42575"/>
    <w:rsid w:val="00C431CE"/>
    <w:rsid w:val="00C462FB"/>
    <w:rsid w:val="00C50109"/>
    <w:rsid w:val="00C512D6"/>
    <w:rsid w:val="00C52E8A"/>
    <w:rsid w:val="00C602D1"/>
    <w:rsid w:val="00C648A8"/>
    <w:rsid w:val="00C66C71"/>
    <w:rsid w:val="00C66D05"/>
    <w:rsid w:val="00C71F06"/>
    <w:rsid w:val="00C741EF"/>
    <w:rsid w:val="00C75B6B"/>
    <w:rsid w:val="00C769EF"/>
    <w:rsid w:val="00C77049"/>
    <w:rsid w:val="00C81D43"/>
    <w:rsid w:val="00C8221E"/>
    <w:rsid w:val="00C830B0"/>
    <w:rsid w:val="00C83D58"/>
    <w:rsid w:val="00C841C8"/>
    <w:rsid w:val="00C842E9"/>
    <w:rsid w:val="00C84A1F"/>
    <w:rsid w:val="00C84EA6"/>
    <w:rsid w:val="00C85354"/>
    <w:rsid w:val="00C85540"/>
    <w:rsid w:val="00C8615F"/>
    <w:rsid w:val="00C86164"/>
    <w:rsid w:val="00C86822"/>
    <w:rsid w:val="00C91575"/>
    <w:rsid w:val="00C936FE"/>
    <w:rsid w:val="00C94760"/>
    <w:rsid w:val="00C95F8C"/>
    <w:rsid w:val="00C97060"/>
    <w:rsid w:val="00CA08AC"/>
    <w:rsid w:val="00CA1CE2"/>
    <w:rsid w:val="00CA2718"/>
    <w:rsid w:val="00CA37D8"/>
    <w:rsid w:val="00CA6AFC"/>
    <w:rsid w:val="00CA71B6"/>
    <w:rsid w:val="00CA7C1E"/>
    <w:rsid w:val="00CA7F1C"/>
    <w:rsid w:val="00CB3A0D"/>
    <w:rsid w:val="00CB3AB9"/>
    <w:rsid w:val="00CB5B4E"/>
    <w:rsid w:val="00CC0D20"/>
    <w:rsid w:val="00CC19EC"/>
    <w:rsid w:val="00CC3199"/>
    <w:rsid w:val="00CC783C"/>
    <w:rsid w:val="00CD3123"/>
    <w:rsid w:val="00CD44E6"/>
    <w:rsid w:val="00CD638C"/>
    <w:rsid w:val="00CD7575"/>
    <w:rsid w:val="00CE0A85"/>
    <w:rsid w:val="00CE271D"/>
    <w:rsid w:val="00CE34BF"/>
    <w:rsid w:val="00CE4131"/>
    <w:rsid w:val="00CE4725"/>
    <w:rsid w:val="00CE4F27"/>
    <w:rsid w:val="00CE5250"/>
    <w:rsid w:val="00CE6E5B"/>
    <w:rsid w:val="00CE7DB7"/>
    <w:rsid w:val="00CF15EB"/>
    <w:rsid w:val="00CF3D7B"/>
    <w:rsid w:val="00CF4E03"/>
    <w:rsid w:val="00CF555B"/>
    <w:rsid w:val="00CF5818"/>
    <w:rsid w:val="00CF71E0"/>
    <w:rsid w:val="00CF794C"/>
    <w:rsid w:val="00CF7A02"/>
    <w:rsid w:val="00D0092B"/>
    <w:rsid w:val="00D0360B"/>
    <w:rsid w:val="00D04471"/>
    <w:rsid w:val="00D065A6"/>
    <w:rsid w:val="00D06767"/>
    <w:rsid w:val="00D07495"/>
    <w:rsid w:val="00D07F73"/>
    <w:rsid w:val="00D13E4E"/>
    <w:rsid w:val="00D1473E"/>
    <w:rsid w:val="00D14E93"/>
    <w:rsid w:val="00D14EAA"/>
    <w:rsid w:val="00D150A0"/>
    <w:rsid w:val="00D21E7C"/>
    <w:rsid w:val="00D21F92"/>
    <w:rsid w:val="00D23812"/>
    <w:rsid w:val="00D2397A"/>
    <w:rsid w:val="00D25720"/>
    <w:rsid w:val="00D31108"/>
    <w:rsid w:val="00D33150"/>
    <w:rsid w:val="00D337E2"/>
    <w:rsid w:val="00D34639"/>
    <w:rsid w:val="00D34FD5"/>
    <w:rsid w:val="00D353B8"/>
    <w:rsid w:val="00D3593D"/>
    <w:rsid w:val="00D35FCE"/>
    <w:rsid w:val="00D378E1"/>
    <w:rsid w:val="00D42CF8"/>
    <w:rsid w:val="00D42D97"/>
    <w:rsid w:val="00D4435F"/>
    <w:rsid w:val="00D44500"/>
    <w:rsid w:val="00D44996"/>
    <w:rsid w:val="00D46101"/>
    <w:rsid w:val="00D470AC"/>
    <w:rsid w:val="00D47EF8"/>
    <w:rsid w:val="00D5113F"/>
    <w:rsid w:val="00D52147"/>
    <w:rsid w:val="00D60BC2"/>
    <w:rsid w:val="00D60D0F"/>
    <w:rsid w:val="00D614D4"/>
    <w:rsid w:val="00D619B4"/>
    <w:rsid w:val="00D61B5E"/>
    <w:rsid w:val="00D61BA4"/>
    <w:rsid w:val="00D6223E"/>
    <w:rsid w:val="00D62398"/>
    <w:rsid w:val="00D62632"/>
    <w:rsid w:val="00D634DF"/>
    <w:rsid w:val="00D67370"/>
    <w:rsid w:val="00D677D2"/>
    <w:rsid w:val="00D70DA8"/>
    <w:rsid w:val="00D738AF"/>
    <w:rsid w:val="00D73A14"/>
    <w:rsid w:val="00D74285"/>
    <w:rsid w:val="00D75CFC"/>
    <w:rsid w:val="00D75ED8"/>
    <w:rsid w:val="00D80963"/>
    <w:rsid w:val="00D81872"/>
    <w:rsid w:val="00D84876"/>
    <w:rsid w:val="00D85ED7"/>
    <w:rsid w:val="00D86373"/>
    <w:rsid w:val="00D867AF"/>
    <w:rsid w:val="00D86AFA"/>
    <w:rsid w:val="00D90056"/>
    <w:rsid w:val="00D91B12"/>
    <w:rsid w:val="00D94CB9"/>
    <w:rsid w:val="00D96E03"/>
    <w:rsid w:val="00DA2616"/>
    <w:rsid w:val="00DA29DC"/>
    <w:rsid w:val="00DA3DA3"/>
    <w:rsid w:val="00DA666A"/>
    <w:rsid w:val="00DA78D0"/>
    <w:rsid w:val="00DA7D76"/>
    <w:rsid w:val="00DA7E33"/>
    <w:rsid w:val="00DB0FCB"/>
    <w:rsid w:val="00DB18D9"/>
    <w:rsid w:val="00DB4283"/>
    <w:rsid w:val="00DB45A2"/>
    <w:rsid w:val="00DB550D"/>
    <w:rsid w:val="00DB69A8"/>
    <w:rsid w:val="00DB772B"/>
    <w:rsid w:val="00DC44E4"/>
    <w:rsid w:val="00DC6A24"/>
    <w:rsid w:val="00DC6E35"/>
    <w:rsid w:val="00DC74A8"/>
    <w:rsid w:val="00DD0A1E"/>
    <w:rsid w:val="00DD0F09"/>
    <w:rsid w:val="00DD1BA8"/>
    <w:rsid w:val="00DD4B7F"/>
    <w:rsid w:val="00DD55B7"/>
    <w:rsid w:val="00DD62FE"/>
    <w:rsid w:val="00DE1700"/>
    <w:rsid w:val="00DE1F4F"/>
    <w:rsid w:val="00DE27B0"/>
    <w:rsid w:val="00DF0B53"/>
    <w:rsid w:val="00DF0D13"/>
    <w:rsid w:val="00DF2699"/>
    <w:rsid w:val="00DF5F20"/>
    <w:rsid w:val="00DF6C8B"/>
    <w:rsid w:val="00E02F81"/>
    <w:rsid w:val="00E03928"/>
    <w:rsid w:val="00E134BD"/>
    <w:rsid w:val="00E13FB0"/>
    <w:rsid w:val="00E142AA"/>
    <w:rsid w:val="00E15521"/>
    <w:rsid w:val="00E1581D"/>
    <w:rsid w:val="00E15925"/>
    <w:rsid w:val="00E20EC6"/>
    <w:rsid w:val="00E21304"/>
    <w:rsid w:val="00E2132B"/>
    <w:rsid w:val="00E21CEF"/>
    <w:rsid w:val="00E232A1"/>
    <w:rsid w:val="00E27207"/>
    <w:rsid w:val="00E301DB"/>
    <w:rsid w:val="00E30758"/>
    <w:rsid w:val="00E32102"/>
    <w:rsid w:val="00E33774"/>
    <w:rsid w:val="00E407F7"/>
    <w:rsid w:val="00E4109A"/>
    <w:rsid w:val="00E416E5"/>
    <w:rsid w:val="00E43A40"/>
    <w:rsid w:val="00E43CC4"/>
    <w:rsid w:val="00E46604"/>
    <w:rsid w:val="00E47FA2"/>
    <w:rsid w:val="00E50113"/>
    <w:rsid w:val="00E5217A"/>
    <w:rsid w:val="00E526FF"/>
    <w:rsid w:val="00E52D9B"/>
    <w:rsid w:val="00E53103"/>
    <w:rsid w:val="00E5389D"/>
    <w:rsid w:val="00E53B92"/>
    <w:rsid w:val="00E53C5B"/>
    <w:rsid w:val="00E55994"/>
    <w:rsid w:val="00E6208B"/>
    <w:rsid w:val="00E64597"/>
    <w:rsid w:val="00E66387"/>
    <w:rsid w:val="00E667D1"/>
    <w:rsid w:val="00E70B70"/>
    <w:rsid w:val="00E71B83"/>
    <w:rsid w:val="00E75111"/>
    <w:rsid w:val="00E80731"/>
    <w:rsid w:val="00E80DD1"/>
    <w:rsid w:val="00E81B85"/>
    <w:rsid w:val="00E821A3"/>
    <w:rsid w:val="00E83191"/>
    <w:rsid w:val="00E83FC7"/>
    <w:rsid w:val="00E84EF1"/>
    <w:rsid w:val="00E85484"/>
    <w:rsid w:val="00E86516"/>
    <w:rsid w:val="00E86763"/>
    <w:rsid w:val="00E8756B"/>
    <w:rsid w:val="00E9335C"/>
    <w:rsid w:val="00E94DD1"/>
    <w:rsid w:val="00E9513E"/>
    <w:rsid w:val="00E96E21"/>
    <w:rsid w:val="00EA0585"/>
    <w:rsid w:val="00EA18FB"/>
    <w:rsid w:val="00EA2F95"/>
    <w:rsid w:val="00EA6A78"/>
    <w:rsid w:val="00EA78BE"/>
    <w:rsid w:val="00EB201B"/>
    <w:rsid w:val="00EB3BF6"/>
    <w:rsid w:val="00EB616F"/>
    <w:rsid w:val="00EC2AC4"/>
    <w:rsid w:val="00EC374C"/>
    <w:rsid w:val="00EC5D5A"/>
    <w:rsid w:val="00EC6863"/>
    <w:rsid w:val="00ED0EF2"/>
    <w:rsid w:val="00ED322F"/>
    <w:rsid w:val="00ED4CB6"/>
    <w:rsid w:val="00ED5B7D"/>
    <w:rsid w:val="00ED6412"/>
    <w:rsid w:val="00ED7688"/>
    <w:rsid w:val="00EE0CF1"/>
    <w:rsid w:val="00EE535C"/>
    <w:rsid w:val="00EE59BE"/>
    <w:rsid w:val="00EF0543"/>
    <w:rsid w:val="00EF061D"/>
    <w:rsid w:val="00EF07FE"/>
    <w:rsid w:val="00EF2A1D"/>
    <w:rsid w:val="00EF2A63"/>
    <w:rsid w:val="00EF35B1"/>
    <w:rsid w:val="00EF40B1"/>
    <w:rsid w:val="00EF574F"/>
    <w:rsid w:val="00EF57E7"/>
    <w:rsid w:val="00EF7E8D"/>
    <w:rsid w:val="00F025F3"/>
    <w:rsid w:val="00F0695A"/>
    <w:rsid w:val="00F077AA"/>
    <w:rsid w:val="00F15E17"/>
    <w:rsid w:val="00F1603A"/>
    <w:rsid w:val="00F214AB"/>
    <w:rsid w:val="00F22021"/>
    <w:rsid w:val="00F22054"/>
    <w:rsid w:val="00F22BEC"/>
    <w:rsid w:val="00F22C89"/>
    <w:rsid w:val="00F2327D"/>
    <w:rsid w:val="00F266FE"/>
    <w:rsid w:val="00F3144F"/>
    <w:rsid w:val="00F345A0"/>
    <w:rsid w:val="00F34BAF"/>
    <w:rsid w:val="00F36452"/>
    <w:rsid w:val="00F371D9"/>
    <w:rsid w:val="00F40191"/>
    <w:rsid w:val="00F4110B"/>
    <w:rsid w:val="00F41BF7"/>
    <w:rsid w:val="00F422B2"/>
    <w:rsid w:val="00F460C8"/>
    <w:rsid w:val="00F46A15"/>
    <w:rsid w:val="00F51651"/>
    <w:rsid w:val="00F5261D"/>
    <w:rsid w:val="00F56F0D"/>
    <w:rsid w:val="00F60284"/>
    <w:rsid w:val="00F6040F"/>
    <w:rsid w:val="00F61CC2"/>
    <w:rsid w:val="00F61F8E"/>
    <w:rsid w:val="00F630DD"/>
    <w:rsid w:val="00F631E2"/>
    <w:rsid w:val="00F6420A"/>
    <w:rsid w:val="00F64980"/>
    <w:rsid w:val="00F64B88"/>
    <w:rsid w:val="00F657A3"/>
    <w:rsid w:val="00F674E0"/>
    <w:rsid w:val="00F67AFA"/>
    <w:rsid w:val="00F7148D"/>
    <w:rsid w:val="00F71AE5"/>
    <w:rsid w:val="00F71EFB"/>
    <w:rsid w:val="00F75F28"/>
    <w:rsid w:val="00F77D38"/>
    <w:rsid w:val="00F77DDB"/>
    <w:rsid w:val="00F816CA"/>
    <w:rsid w:val="00F82F64"/>
    <w:rsid w:val="00F853E3"/>
    <w:rsid w:val="00F914A0"/>
    <w:rsid w:val="00F92CA3"/>
    <w:rsid w:val="00F946F4"/>
    <w:rsid w:val="00F95A23"/>
    <w:rsid w:val="00F96F06"/>
    <w:rsid w:val="00FA149C"/>
    <w:rsid w:val="00FA41B5"/>
    <w:rsid w:val="00FA59C0"/>
    <w:rsid w:val="00FA64E1"/>
    <w:rsid w:val="00FA6EBC"/>
    <w:rsid w:val="00FA7A12"/>
    <w:rsid w:val="00FB6203"/>
    <w:rsid w:val="00FB7906"/>
    <w:rsid w:val="00FC0847"/>
    <w:rsid w:val="00FC0E1E"/>
    <w:rsid w:val="00FC15DB"/>
    <w:rsid w:val="00FC41C0"/>
    <w:rsid w:val="00FC6866"/>
    <w:rsid w:val="00FC7AC1"/>
    <w:rsid w:val="00FC7C45"/>
    <w:rsid w:val="00FD2183"/>
    <w:rsid w:val="00FD5566"/>
    <w:rsid w:val="00FD5FC1"/>
    <w:rsid w:val="00FD6313"/>
    <w:rsid w:val="00FD6BFF"/>
    <w:rsid w:val="00FE289D"/>
    <w:rsid w:val="00FE344C"/>
    <w:rsid w:val="00FE3DE1"/>
    <w:rsid w:val="00FE42C3"/>
    <w:rsid w:val="00FE4C82"/>
    <w:rsid w:val="00FF07DF"/>
    <w:rsid w:val="00FF0C42"/>
    <w:rsid w:val="00FF20DE"/>
    <w:rsid w:val="00FF255E"/>
    <w:rsid w:val="00FF40EA"/>
    <w:rsid w:val="00FF7F2B"/>
    <w:rsid w:val="23A98D93"/>
    <w:rsid w:val="3FEC8BA8"/>
    <w:rsid w:val="40567AE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30E17E5B"/>
  <w15:docId w15:val="{C8951155-47DE-4392-A41C-5ABC1AEE1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sz w:val="24"/>
        <w:szCs w:val="24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heading 2" w:uiPriority="9" w:qFormat="1"/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87B2E"/>
    <w:pPr>
      <w:spacing w:after="200" w:line="260" w:lineRule="atLeast"/>
    </w:pPr>
    <w:rPr>
      <w:rFonts w:ascii="Verdana" w:hAnsi="Verdana"/>
      <w:spacing w:val="-4"/>
      <w:sz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1BA8"/>
    <w:pPr>
      <w:keepNext/>
      <w:pageBreakBefore/>
      <w:spacing w:before="240" w:after="360" w:line="320" w:lineRule="atLeast"/>
      <w:outlineLvl w:val="0"/>
    </w:pPr>
    <w:rPr>
      <w:rFonts w:eastAsia="Times New Roman"/>
      <w:caps/>
      <w:color w:val="0071A7"/>
      <w:kern w:val="32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1BA8"/>
    <w:pPr>
      <w:keepNext/>
      <w:spacing w:before="480" w:after="360"/>
      <w:outlineLvl w:val="1"/>
    </w:pPr>
    <w:rPr>
      <w:rFonts w:ascii="Verdana Bold" w:eastAsia="Times New Roman" w:hAnsi="Verdana Bold"/>
      <w:color w:val="0071A7"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D1BA8"/>
    <w:pPr>
      <w:keepNext/>
      <w:spacing w:before="480" w:after="240"/>
      <w:outlineLvl w:val="2"/>
    </w:pPr>
    <w:rPr>
      <w:rFonts w:eastAsia="Times New Roman"/>
      <w:bCs/>
      <w:sz w:val="22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DD1BA8"/>
    <w:pPr>
      <w:keepNext/>
      <w:spacing w:before="360" w:after="240"/>
      <w:outlineLvl w:val="3"/>
    </w:pPr>
    <w:rPr>
      <w:rFonts w:ascii="Verdana Bold" w:eastAsia="Times New Roman" w:hAnsi="Verdana Bold"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1A1A9C"/>
    <w:pPr>
      <w:numPr>
        <w:ilvl w:val="4"/>
        <w:numId w:val="1"/>
      </w:numPr>
      <w:spacing w:before="240" w:after="60"/>
      <w:outlineLvl w:val="4"/>
    </w:pPr>
    <w:rPr>
      <w:rFonts w:ascii="Cambria" w:eastAsia="Times New Roman" w:hAnsi="Cambria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1A1A9C"/>
    <w:pPr>
      <w:numPr>
        <w:ilvl w:val="5"/>
        <w:numId w:val="1"/>
      </w:numPr>
      <w:spacing w:before="240" w:after="60"/>
      <w:outlineLvl w:val="5"/>
    </w:pPr>
    <w:rPr>
      <w:rFonts w:ascii="Cambria" w:eastAsia="Times New Roman" w:hAnsi="Cambria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1A1A9C"/>
    <w:pPr>
      <w:numPr>
        <w:ilvl w:val="6"/>
        <w:numId w:val="1"/>
      </w:numPr>
      <w:spacing w:before="240" w:after="60"/>
      <w:outlineLvl w:val="6"/>
    </w:pPr>
    <w:rPr>
      <w:rFonts w:ascii="Cambria" w:eastAsia="Times New Roman" w:hAnsi="Cambria"/>
      <w:sz w:val="24"/>
    </w:rPr>
  </w:style>
  <w:style w:type="paragraph" w:styleId="Heading8">
    <w:name w:val="heading 8"/>
    <w:basedOn w:val="Normal"/>
    <w:next w:val="Normal"/>
    <w:link w:val="Heading8Char"/>
    <w:uiPriority w:val="9"/>
    <w:qFormat/>
    <w:rsid w:val="001A1A9C"/>
    <w:pPr>
      <w:numPr>
        <w:ilvl w:val="7"/>
        <w:numId w:val="1"/>
      </w:numPr>
      <w:spacing w:before="240" w:after="60"/>
      <w:outlineLvl w:val="7"/>
    </w:pPr>
    <w:rPr>
      <w:rFonts w:ascii="Cambria" w:eastAsia="Times New Roman" w:hAnsi="Cambria"/>
      <w:i/>
      <w:iCs/>
      <w:sz w:val="24"/>
    </w:rPr>
  </w:style>
  <w:style w:type="paragraph" w:styleId="Heading9">
    <w:name w:val="heading 9"/>
    <w:basedOn w:val="Normal"/>
    <w:next w:val="Normal"/>
    <w:link w:val="Heading9Char"/>
    <w:uiPriority w:val="9"/>
    <w:qFormat/>
    <w:rsid w:val="001A1A9C"/>
    <w:pPr>
      <w:numPr>
        <w:ilvl w:val="8"/>
        <w:numId w:val="1"/>
      </w:numPr>
      <w:spacing w:before="240" w:after="60"/>
      <w:outlineLvl w:val="8"/>
    </w:pPr>
    <w:rPr>
      <w:rFonts w:ascii="Calibri" w:eastAsia="Times New Roman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oppuviitteenteksti1">
    <w:name w:val="Loppuviitteen teksti1"/>
    <w:semiHidden/>
    <w:unhideWhenUsed/>
  </w:style>
  <w:style w:type="character" w:customStyle="1" w:styleId="Kappaleenoletuskirjasin1">
    <w:name w:val="Kappaleen oletuskirjasin1"/>
    <w:semiHidden/>
    <w:unhideWhenUsed/>
    <w:rsid w:val="00505447"/>
  </w:style>
  <w:style w:type="character" w:customStyle="1" w:styleId="Kappaleenoletuskirjasin10">
    <w:name w:val="Kappaleen oletuskirjasin10"/>
    <w:uiPriority w:val="1"/>
    <w:semiHidden/>
    <w:unhideWhenUsed/>
    <w:rsid w:val="008475D8"/>
  </w:style>
  <w:style w:type="character" w:customStyle="1" w:styleId="Loppuviitteenteksti10">
    <w:name w:val="Loppuviitteen teksti10"/>
    <w:semiHidden/>
    <w:unhideWhenUsed/>
    <w:rsid w:val="008475D8"/>
  </w:style>
  <w:style w:type="character" w:customStyle="1" w:styleId="Kappaleenoletuskirjasin11">
    <w:name w:val="Kappaleen oletuskirjasin11"/>
    <w:uiPriority w:val="1"/>
    <w:unhideWhenUsed/>
    <w:rsid w:val="00994804"/>
  </w:style>
  <w:style w:type="character" w:customStyle="1" w:styleId="Loppuviitteenteksti11">
    <w:name w:val="Loppuviitteen teksti11"/>
    <w:semiHidden/>
    <w:unhideWhenUsed/>
    <w:rsid w:val="00994804"/>
  </w:style>
  <w:style w:type="character" w:customStyle="1" w:styleId="Kappaleenoletuskirjasin12">
    <w:name w:val="Kappaleen oletuskirjasin12"/>
    <w:uiPriority w:val="1"/>
    <w:semiHidden/>
    <w:unhideWhenUsed/>
    <w:rsid w:val="0085687B"/>
  </w:style>
  <w:style w:type="character" w:customStyle="1" w:styleId="Loppuviitteenteksti12">
    <w:name w:val="Loppuviitteen teksti12"/>
    <w:semiHidden/>
    <w:unhideWhenUsed/>
    <w:rsid w:val="0085687B"/>
  </w:style>
  <w:style w:type="character" w:customStyle="1" w:styleId="Kappaleenoletuskirjasin13">
    <w:name w:val="Kappaleen oletuskirjasin13"/>
    <w:uiPriority w:val="1"/>
    <w:semiHidden/>
    <w:unhideWhenUsed/>
    <w:rsid w:val="00A603D3"/>
  </w:style>
  <w:style w:type="character" w:customStyle="1" w:styleId="Loppuviitteenteksti13">
    <w:name w:val="Loppuviitteen teksti13"/>
    <w:semiHidden/>
    <w:unhideWhenUsed/>
    <w:rsid w:val="00A603D3"/>
  </w:style>
  <w:style w:type="character" w:customStyle="1" w:styleId="Kappaleenoletuskirjasin14">
    <w:name w:val="Kappaleen oletuskirjasin14"/>
    <w:semiHidden/>
    <w:unhideWhenUsed/>
    <w:rsid w:val="00D353B8"/>
  </w:style>
  <w:style w:type="character" w:customStyle="1" w:styleId="Kappaleenoletuskirjasin15">
    <w:name w:val="Kappaleen oletuskirjasin15"/>
    <w:semiHidden/>
    <w:unhideWhenUsed/>
    <w:rsid w:val="00EF2A1D"/>
  </w:style>
  <w:style w:type="character" w:customStyle="1" w:styleId="Kappaleenoletuskirjasin16">
    <w:name w:val="Kappaleen oletuskirjasin16"/>
    <w:semiHidden/>
    <w:unhideWhenUsed/>
    <w:rsid w:val="00506804"/>
  </w:style>
  <w:style w:type="character" w:customStyle="1" w:styleId="Kappaleenoletuskirjasin17">
    <w:name w:val="Kappaleen oletuskirjasin17"/>
    <w:semiHidden/>
    <w:unhideWhenUsed/>
    <w:rsid w:val="001E5B05"/>
  </w:style>
  <w:style w:type="character" w:customStyle="1" w:styleId="Kappaleenoletuskirjasin18">
    <w:name w:val="Kappaleen oletuskirjasin18"/>
    <w:uiPriority w:val="1"/>
    <w:semiHidden/>
    <w:unhideWhenUsed/>
    <w:rsid w:val="000157E3"/>
  </w:style>
  <w:style w:type="character" w:customStyle="1" w:styleId="Loppuviitteenteksti14">
    <w:name w:val="Loppuviitteen teksti14"/>
    <w:unhideWhenUsed/>
    <w:rsid w:val="000157E3"/>
  </w:style>
  <w:style w:type="character" w:customStyle="1" w:styleId="Kappaleenoletuskirjasin19">
    <w:name w:val="Kappaleen oletuskirjasin19"/>
    <w:semiHidden/>
    <w:unhideWhenUsed/>
    <w:rsid w:val="00C256EB"/>
  </w:style>
  <w:style w:type="character" w:customStyle="1" w:styleId="Kappaleenoletuskirjasin110">
    <w:name w:val="Kappaleen oletuskirjasin110"/>
    <w:semiHidden/>
    <w:unhideWhenUsed/>
    <w:rsid w:val="00381B17"/>
  </w:style>
  <w:style w:type="character" w:customStyle="1" w:styleId="Kappaleenoletuskirjasin111">
    <w:name w:val="Kappaleen oletuskirjasin111"/>
    <w:semiHidden/>
    <w:unhideWhenUsed/>
    <w:rsid w:val="00AD67D6"/>
  </w:style>
  <w:style w:type="character" w:customStyle="1" w:styleId="Kappaleenoletuskirjasin112">
    <w:name w:val="Kappaleen oletuskirjasin112"/>
    <w:unhideWhenUsed/>
    <w:rsid w:val="0036283E"/>
  </w:style>
  <w:style w:type="character" w:customStyle="1" w:styleId="Kappaleenoletuskirjasin113">
    <w:name w:val="Kappaleen oletuskirjasin113"/>
    <w:semiHidden/>
    <w:unhideWhenUsed/>
    <w:rsid w:val="00167D6F"/>
  </w:style>
  <w:style w:type="character" w:customStyle="1" w:styleId="Kappaleenoletuskirjasin114">
    <w:name w:val="Kappaleen oletuskirjasin114"/>
    <w:uiPriority w:val="1"/>
    <w:semiHidden/>
    <w:unhideWhenUsed/>
    <w:rsid w:val="004A2406"/>
  </w:style>
  <w:style w:type="character" w:customStyle="1" w:styleId="Loppuviitteenteksti15">
    <w:name w:val="Loppuviitteen teksti15"/>
    <w:semiHidden/>
    <w:unhideWhenUsed/>
    <w:rsid w:val="004A2406"/>
  </w:style>
  <w:style w:type="character" w:customStyle="1" w:styleId="Kappaleenoletuskirjasin115">
    <w:name w:val="Kappaleen oletuskirjasin115"/>
    <w:uiPriority w:val="1"/>
    <w:unhideWhenUsed/>
    <w:rsid w:val="00474F78"/>
  </w:style>
  <w:style w:type="character" w:customStyle="1" w:styleId="Kappaleenoletuskirjasin116">
    <w:name w:val="Kappaleen oletuskirjasin116"/>
    <w:semiHidden/>
    <w:unhideWhenUsed/>
    <w:rsid w:val="00506A53"/>
  </w:style>
  <w:style w:type="paragraph" w:styleId="Header">
    <w:name w:val="header"/>
    <w:basedOn w:val="Normal"/>
    <w:link w:val="HeaderChar"/>
    <w:uiPriority w:val="99"/>
    <w:unhideWhenUsed/>
    <w:rsid w:val="00127732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Kappaleenoletuskirjasin115"/>
    <w:link w:val="Header"/>
    <w:uiPriority w:val="99"/>
    <w:rsid w:val="00127732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B45A2"/>
    <w:pPr>
      <w:tabs>
        <w:tab w:val="center" w:pos="4819"/>
        <w:tab w:val="right" w:pos="9638"/>
      </w:tabs>
      <w:spacing w:line="200" w:lineRule="atLeast"/>
    </w:pPr>
    <w:rPr>
      <w:sz w:val="12"/>
      <w:szCs w:val="12"/>
    </w:rPr>
  </w:style>
  <w:style w:type="character" w:customStyle="1" w:styleId="FooterChar">
    <w:name w:val="Footer Char"/>
    <w:basedOn w:val="Kappaleenoletuskirjasin115"/>
    <w:link w:val="Footer"/>
    <w:uiPriority w:val="99"/>
    <w:rsid w:val="00DB45A2"/>
    <w:rPr>
      <w:rFonts w:ascii="Verdana" w:hAnsi="Verdana"/>
      <w:spacing w:val="-4"/>
      <w:sz w:val="12"/>
      <w:szCs w:val="12"/>
      <w:lang w:eastAsia="en-US"/>
    </w:rPr>
  </w:style>
  <w:style w:type="character" w:styleId="PageNumber">
    <w:name w:val="page number"/>
    <w:basedOn w:val="Kappaleenoletuskirjasin115"/>
    <w:uiPriority w:val="99"/>
    <w:unhideWhenUsed/>
    <w:rsid w:val="00127732"/>
  </w:style>
  <w:style w:type="character" w:styleId="CommentReference">
    <w:name w:val="annotation reference"/>
    <w:basedOn w:val="Kappaleenoletuskirjasin115"/>
    <w:uiPriority w:val="99"/>
    <w:semiHidden/>
    <w:unhideWhenUsed/>
    <w:rsid w:val="0024255F"/>
    <w:rPr>
      <w:sz w:val="18"/>
      <w:szCs w:val="18"/>
    </w:rPr>
  </w:style>
  <w:style w:type="character" w:customStyle="1" w:styleId="Heading1Char">
    <w:name w:val="Heading 1 Char"/>
    <w:basedOn w:val="Kappaleenoletuskirjasin115"/>
    <w:link w:val="Heading1"/>
    <w:uiPriority w:val="9"/>
    <w:rsid w:val="004B592C"/>
    <w:rPr>
      <w:rFonts w:ascii="Verdana" w:eastAsia="Times New Roman" w:hAnsi="Verdana"/>
      <w:caps/>
      <w:color w:val="0071A7"/>
      <w:spacing w:val="-4"/>
      <w:kern w:val="32"/>
      <w:sz w:val="36"/>
      <w:szCs w:val="36"/>
      <w:lang w:eastAsia="en-US"/>
    </w:rPr>
  </w:style>
  <w:style w:type="character" w:customStyle="1" w:styleId="Heading2Char">
    <w:name w:val="Heading 2 Char"/>
    <w:basedOn w:val="Kappaleenoletuskirjasin115"/>
    <w:link w:val="Heading2"/>
    <w:uiPriority w:val="9"/>
    <w:rsid w:val="004B592C"/>
    <w:rPr>
      <w:rFonts w:ascii="Verdana Bold" w:eastAsia="Times New Roman" w:hAnsi="Verdana Bold"/>
      <w:color w:val="0071A7"/>
      <w:spacing w:val="-4"/>
      <w:lang w:eastAsia="en-US"/>
    </w:rPr>
  </w:style>
  <w:style w:type="character" w:customStyle="1" w:styleId="Heading3Char">
    <w:name w:val="Heading 3 Char"/>
    <w:basedOn w:val="Kappaleenoletuskirjasin115"/>
    <w:link w:val="Heading3"/>
    <w:uiPriority w:val="9"/>
    <w:rsid w:val="001A1A9C"/>
    <w:rPr>
      <w:rFonts w:ascii="Verdana" w:eastAsia="Times New Roman" w:hAnsi="Verdana"/>
      <w:bCs/>
      <w:sz w:val="22"/>
      <w:szCs w:val="26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255F"/>
    <w:rPr>
      <w:sz w:val="24"/>
    </w:rPr>
  </w:style>
  <w:style w:type="character" w:customStyle="1" w:styleId="CommentTextChar">
    <w:name w:val="Comment Text Char"/>
    <w:basedOn w:val="Kappaleenoletuskirjasin115"/>
    <w:link w:val="CommentText"/>
    <w:uiPriority w:val="99"/>
    <w:semiHidden/>
    <w:rsid w:val="0024255F"/>
    <w:rPr>
      <w:rFonts w:ascii="Verdana" w:hAnsi="Verdana"/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255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255F"/>
    <w:rPr>
      <w:rFonts w:ascii="Verdana" w:hAnsi="Verdana"/>
      <w:b/>
      <w:bCs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255F"/>
    <w:pPr>
      <w:spacing w:after="0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Kappaleenoletuskirjasin115"/>
    <w:link w:val="BalloonText"/>
    <w:uiPriority w:val="99"/>
    <w:semiHidden/>
    <w:rsid w:val="0024255F"/>
    <w:rPr>
      <w:rFonts w:ascii="Lucida Grande" w:hAnsi="Lucida Grande"/>
      <w:sz w:val="18"/>
      <w:szCs w:val="18"/>
      <w:lang w:eastAsia="en-US"/>
    </w:rPr>
  </w:style>
  <w:style w:type="paragraph" w:styleId="TOC2">
    <w:name w:val="toc 2"/>
    <w:basedOn w:val="Normal"/>
    <w:next w:val="Normal"/>
    <w:autoRedefine/>
    <w:uiPriority w:val="39"/>
    <w:rsid w:val="00000DDC"/>
    <w:pPr>
      <w:spacing w:after="120"/>
      <w:ind w:left="198"/>
    </w:pPr>
  </w:style>
  <w:style w:type="paragraph" w:styleId="TOC1">
    <w:name w:val="toc 1"/>
    <w:basedOn w:val="Normal"/>
    <w:next w:val="Normal"/>
    <w:autoRedefine/>
    <w:uiPriority w:val="39"/>
    <w:rsid w:val="00561685"/>
    <w:pPr>
      <w:spacing w:after="120"/>
    </w:pPr>
    <w:rPr>
      <w:rFonts w:ascii="Verdana Bold" w:hAnsi="Verdana Bold"/>
      <w:caps/>
    </w:rPr>
  </w:style>
  <w:style w:type="paragraph" w:styleId="TOC3">
    <w:name w:val="toc 3"/>
    <w:basedOn w:val="Normal"/>
    <w:next w:val="Normal"/>
    <w:autoRedefine/>
    <w:uiPriority w:val="39"/>
    <w:rsid w:val="00000DDC"/>
    <w:pPr>
      <w:spacing w:after="120"/>
      <w:ind w:left="403"/>
    </w:pPr>
  </w:style>
  <w:style w:type="paragraph" w:styleId="TOC4">
    <w:name w:val="toc 4"/>
    <w:basedOn w:val="Normal"/>
    <w:next w:val="Normal"/>
    <w:autoRedefine/>
    <w:uiPriority w:val="39"/>
    <w:rsid w:val="002D31FB"/>
    <w:pPr>
      <w:ind w:left="600"/>
    </w:pPr>
  </w:style>
  <w:style w:type="paragraph" w:styleId="TOC5">
    <w:name w:val="toc 5"/>
    <w:basedOn w:val="Normal"/>
    <w:next w:val="Normal"/>
    <w:autoRedefine/>
    <w:uiPriority w:val="39"/>
    <w:rsid w:val="002D31FB"/>
    <w:pPr>
      <w:ind w:left="800"/>
    </w:pPr>
  </w:style>
  <w:style w:type="paragraph" w:styleId="TOC6">
    <w:name w:val="toc 6"/>
    <w:basedOn w:val="Normal"/>
    <w:next w:val="Normal"/>
    <w:autoRedefine/>
    <w:uiPriority w:val="39"/>
    <w:rsid w:val="002D31FB"/>
    <w:pPr>
      <w:ind w:left="1000"/>
    </w:pPr>
  </w:style>
  <w:style w:type="paragraph" w:styleId="TOC7">
    <w:name w:val="toc 7"/>
    <w:basedOn w:val="Normal"/>
    <w:next w:val="Normal"/>
    <w:autoRedefine/>
    <w:uiPriority w:val="39"/>
    <w:rsid w:val="002D31FB"/>
    <w:pPr>
      <w:ind w:left="1200"/>
    </w:pPr>
  </w:style>
  <w:style w:type="paragraph" w:styleId="TOC8">
    <w:name w:val="toc 8"/>
    <w:basedOn w:val="Normal"/>
    <w:next w:val="Normal"/>
    <w:autoRedefine/>
    <w:uiPriority w:val="39"/>
    <w:rsid w:val="002D31FB"/>
    <w:pPr>
      <w:ind w:left="1400"/>
    </w:pPr>
  </w:style>
  <w:style w:type="paragraph" w:styleId="TOC9">
    <w:name w:val="toc 9"/>
    <w:basedOn w:val="Normal"/>
    <w:next w:val="Normal"/>
    <w:autoRedefine/>
    <w:uiPriority w:val="39"/>
    <w:rsid w:val="002D31FB"/>
    <w:pPr>
      <w:ind w:left="1600"/>
    </w:pPr>
  </w:style>
  <w:style w:type="table" w:styleId="TableGrid">
    <w:name w:val="Table Grid"/>
    <w:basedOn w:val="TableNormal"/>
    <w:uiPriority w:val="59"/>
    <w:rsid w:val="00920FF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4Char">
    <w:name w:val="Heading 4 Char"/>
    <w:basedOn w:val="Kappaleenoletuskirjasin115"/>
    <w:link w:val="Heading4"/>
    <w:uiPriority w:val="9"/>
    <w:rsid w:val="00971D86"/>
    <w:rPr>
      <w:rFonts w:ascii="Verdana Bold" w:eastAsia="Times New Roman" w:hAnsi="Verdana Bold"/>
      <w:bCs/>
      <w:spacing w:val="-4"/>
      <w:sz w:val="18"/>
      <w:szCs w:val="28"/>
      <w:lang w:eastAsia="en-US"/>
    </w:rPr>
  </w:style>
  <w:style w:type="character" w:customStyle="1" w:styleId="Heading5Char">
    <w:name w:val="Heading 5 Char"/>
    <w:basedOn w:val="Kappaleenoletuskirjasin115"/>
    <w:link w:val="Heading5"/>
    <w:uiPriority w:val="9"/>
    <w:rsid w:val="001A1A9C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basedOn w:val="Kappaleenoletuskirjasin115"/>
    <w:link w:val="Heading6"/>
    <w:uiPriority w:val="9"/>
    <w:rsid w:val="001A1A9C"/>
    <w:rPr>
      <w:rFonts w:eastAsia="Times New Roman"/>
      <w:b/>
      <w:bCs/>
      <w:sz w:val="22"/>
      <w:szCs w:val="22"/>
      <w:lang w:eastAsia="en-US"/>
    </w:rPr>
  </w:style>
  <w:style w:type="character" w:customStyle="1" w:styleId="Heading7Char">
    <w:name w:val="Heading 7 Char"/>
    <w:basedOn w:val="Kappaleenoletuskirjasin115"/>
    <w:link w:val="Heading7"/>
    <w:uiPriority w:val="9"/>
    <w:rsid w:val="001A1A9C"/>
    <w:rPr>
      <w:rFonts w:eastAsia="Times New Roman"/>
      <w:lang w:eastAsia="en-US"/>
    </w:rPr>
  </w:style>
  <w:style w:type="character" w:customStyle="1" w:styleId="Heading8Char">
    <w:name w:val="Heading 8 Char"/>
    <w:basedOn w:val="Kappaleenoletuskirjasin115"/>
    <w:link w:val="Heading8"/>
    <w:uiPriority w:val="9"/>
    <w:rsid w:val="001A1A9C"/>
    <w:rPr>
      <w:rFonts w:eastAsia="Times New Roman"/>
      <w:i/>
      <w:iCs/>
      <w:lang w:eastAsia="en-US"/>
    </w:rPr>
  </w:style>
  <w:style w:type="character" w:customStyle="1" w:styleId="Heading9Char">
    <w:name w:val="Heading 9 Char"/>
    <w:basedOn w:val="Kappaleenoletuskirjasin115"/>
    <w:link w:val="Heading9"/>
    <w:uiPriority w:val="9"/>
    <w:rsid w:val="001A1A9C"/>
    <w:rPr>
      <w:rFonts w:ascii="Calibri" w:eastAsia="Times New Roman" w:hAnsi="Calibri"/>
      <w:sz w:val="22"/>
      <w:szCs w:val="22"/>
      <w:lang w:eastAsia="en-US"/>
    </w:rPr>
  </w:style>
  <w:style w:type="paragraph" w:styleId="DocumentMap">
    <w:name w:val="Document Map"/>
    <w:basedOn w:val="Normal"/>
    <w:link w:val="DocumentMapChar"/>
    <w:rsid w:val="00CA08AC"/>
    <w:rPr>
      <w:rFonts w:ascii="Lucida Grande" w:hAnsi="Lucida Grande" w:cs="Lucida Grande"/>
      <w:sz w:val="24"/>
    </w:rPr>
  </w:style>
  <w:style w:type="character" w:customStyle="1" w:styleId="DocumentMapChar">
    <w:name w:val="Document Map Char"/>
    <w:basedOn w:val="Kappaleenoletuskirjasin115"/>
    <w:link w:val="DocumentMap"/>
    <w:rsid w:val="00CA08AC"/>
    <w:rPr>
      <w:rFonts w:ascii="Lucida Grande" w:hAnsi="Lucida Grande" w:cs="Lucida Grande"/>
      <w:sz w:val="24"/>
      <w:szCs w:val="24"/>
      <w:lang w:eastAsia="en-US"/>
    </w:rPr>
  </w:style>
  <w:style w:type="paragraph" w:styleId="List">
    <w:name w:val="List"/>
    <w:basedOn w:val="Normal"/>
    <w:rsid w:val="001A1A9C"/>
    <w:pPr>
      <w:numPr>
        <w:numId w:val="2"/>
      </w:numPr>
      <w:spacing w:after="120"/>
      <w:contextualSpacing/>
    </w:pPr>
  </w:style>
  <w:style w:type="character" w:customStyle="1" w:styleId="Loppuviitteenteksti16">
    <w:name w:val="Loppuviitteen teksti16"/>
    <w:uiPriority w:val="1"/>
    <w:unhideWhenUsed/>
    <w:rsid w:val="00561685"/>
  </w:style>
  <w:style w:type="table" w:styleId="MediumGrid1-Accent1">
    <w:name w:val="Medium Grid 1 Accent 1"/>
    <w:basedOn w:val="TableNormal"/>
    <w:uiPriority w:val="67"/>
    <w:rsid w:val="00561685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ListParagraph">
    <w:name w:val="List Paragraph"/>
    <w:basedOn w:val="Normal"/>
    <w:uiPriority w:val="34"/>
    <w:qFormat/>
    <w:rsid w:val="00561685"/>
    <w:pPr>
      <w:spacing w:after="240" w:line="240" w:lineRule="exact"/>
      <w:ind w:left="720"/>
      <w:contextualSpacing/>
    </w:pPr>
    <w:rPr>
      <w:rFonts w:eastAsiaTheme="minorEastAsia" w:cstheme="minorBidi"/>
      <w:szCs w:val="18"/>
      <w:lang w:eastAsia="fi-FI"/>
    </w:rPr>
  </w:style>
  <w:style w:type="paragraph" w:styleId="Title">
    <w:name w:val="Title"/>
    <w:basedOn w:val="Normal"/>
    <w:next w:val="Normal"/>
    <w:link w:val="TitleChar"/>
    <w:uiPriority w:val="10"/>
    <w:qFormat/>
    <w:rsid w:val="0056168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i-FI"/>
    </w:rPr>
  </w:style>
  <w:style w:type="character" w:customStyle="1" w:styleId="TitleChar">
    <w:name w:val="Title Char"/>
    <w:basedOn w:val="Loppuviitteenteksti15"/>
    <w:link w:val="Title"/>
    <w:uiPriority w:val="10"/>
    <w:rsid w:val="0056168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561685"/>
    <w:rPr>
      <w:rFonts w:ascii="Verdana" w:eastAsiaTheme="minorEastAsia" w:hAnsi="Verdana" w:cstheme="minorBidi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1685"/>
    <w:pPr>
      <w:numPr>
        <w:ilvl w:val="1"/>
      </w:numPr>
      <w:spacing w:after="240" w:line="240" w:lineRule="exact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lang w:eastAsia="fi-FI"/>
    </w:rPr>
  </w:style>
  <w:style w:type="character" w:customStyle="1" w:styleId="SubtitleChar">
    <w:name w:val="Subtitle Char"/>
    <w:basedOn w:val="Loppuviitteenteksti15"/>
    <w:link w:val="Subtitle"/>
    <w:uiPriority w:val="11"/>
    <w:rsid w:val="0056168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OTSIKKOilmannumerointia">
    <w:name w:val="OTSIKKO ilman numerointia"/>
    <w:basedOn w:val="Normal"/>
    <w:qFormat/>
    <w:rsid w:val="00561685"/>
    <w:pPr>
      <w:pageBreakBefore/>
      <w:spacing w:before="240" w:after="480" w:line="240" w:lineRule="auto"/>
    </w:pPr>
    <w:rPr>
      <w:sz w:val="36"/>
    </w:rPr>
  </w:style>
  <w:style w:type="paragraph" w:styleId="FootnoteText">
    <w:name w:val="footnote text"/>
    <w:basedOn w:val="Normal"/>
    <w:link w:val="FootnoteTextChar"/>
    <w:rsid w:val="00516502"/>
    <w:pPr>
      <w:spacing w:after="0" w:line="240" w:lineRule="auto"/>
    </w:pPr>
    <w:rPr>
      <w:sz w:val="14"/>
    </w:rPr>
  </w:style>
  <w:style w:type="character" w:customStyle="1" w:styleId="FootnoteTextChar">
    <w:name w:val="Footnote Text Char"/>
    <w:basedOn w:val="Kappaleenoletuskirjasin112"/>
    <w:link w:val="FootnoteText"/>
    <w:rsid w:val="00516502"/>
    <w:rPr>
      <w:rFonts w:ascii="Verdana" w:hAnsi="Verdana"/>
      <w:sz w:val="14"/>
      <w:lang w:eastAsia="en-US"/>
    </w:rPr>
  </w:style>
  <w:style w:type="character" w:styleId="FootnoteReference">
    <w:name w:val="footnote reference"/>
    <w:basedOn w:val="Kappaleenoletuskirjasin112"/>
    <w:rsid w:val="00A66553"/>
    <w:rPr>
      <w:vertAlign w:val="superscript"/>
    </w:rPr>
  </w:style>
  <w:style w:type="character" w:styleId="Hyperlink">
    <w:name w:val="Hyperlink"/>
    <w:basedOn w:val="DefaultParagraphFont"/>
    <w:unhideWhenUsed/>
    <w:rsid w:val="002D5DE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5DE1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9D2786"/>
    <w:pPr>
      <w:spacing w:after="0" w:line="240" w:lineRule="auto"/>
    </w:pPr>
    <w:rPr>
      <w:rFonts w:ascii="Calibri" w:eastAsia="Calibri" w:hAnsi="Calibri" w:cs="Calibri"/>
      <w:spacing w:val="0"/>
      <w:sz w:val="22"/>
      <w:szCs w:val="22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5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mistaja\AppData\Local\Microsoft\Windows\INetCache\Content.Outlook\ZFVKDW3N\phlu_word-pohja_taustalla4.dotx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7020728C1D8F04478C548EC9A9198BD2" ma:contentTypeVersion="14" ma:contentTypeDescription="Luo uusi asiakirja." ma:contentTypeScope="" ma:versionID="1e250449cdfb14606114e9ee152780ec">
  <xsd:schema xmlns:xsd="http://www.w3.org/2001/XMLSchema" xmlns:xs="http://www.w3.org/2001/XMLSchema" xmlns:p="http://schemas.microsoft.com/office/2006/metadata/properties" xmlns:ns3="41e38198-daa9-445b-8fdf-56b4c363f7f5" xmlns:ns4="4400901b-90c4-4f1f-a470-d294ad1d818e" targetNamespace="http://schemas.microsoft.com/office/2006/metadata/properties" ma:root="true" ma:fieldsID="5abbfa1f8df304a0e6a6508640768789" ns3:_="" ns4:_="">
    <xsd:import namespace="41e38198-daa9-445b-8fdf-56b4c363f7f5"/>
    <xsd:import namespace="4400901b-90c4-4f1f-a470-d294ad1d818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e38198-daa9-445b-8fdf-56b4c363f7f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Jakamisvihjeen hajautus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00901b-90c4-4f1f-a470-d294ad1d81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2F3B53-B991-4DEB-A01B-B453BAB683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71256E-26C1-4028-909C-371F7D12F2C5}">
  <ds:schemaRefs>
    <ds:schemaRef ds:uri="http://schemas.microsoft.com/office/infopath/2007/PartnerControls"/>
    <ds:schemaRef ds:uri="http://schemas.microsoft.com/office/2006/documentManagement/types"/>
    <ds:schemaRef ds:uri="http://purl.org/dc/terms/"/>
    <ds:schemaRef ds:uri="41e38198-daa9-445b-8fdf-56b4c363f7f5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www.w3.org/XML/1998/namespace"/>
    <ds:schemaRef ds:uri="4400901b-90c4-4f1f-a470-d294ad1d818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A67E08FC-A92F-40ED-9C47-646394A038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e38198-daa9-445b-8fdf-56b4c363f7f5"/>
    <ds:schemaRef ds:uri="4400901b-90c4-4f1f-a470-d294ad1d81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phlu_word-pohja_taustalla4.dotx</Template>
  <TotalTime>12</TotalTime>
  <Pages>1</Pages>
  <Words>82</Words>
  <Characters>471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Vehree mainostoimisto</Company>
  <LinksUpToDate>false</LinksUpToDate>
  <CharactersWithSpaces>552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Omistaja</dc:creator>
  <cp:keywords/>
  <dc:description/>
  <cp:lastModifiedBy>Oskari Leppänen</cp:lastModifiedBy>
  <cp:revision>2</cp:revision>
  <cp:lastPrinted>2022-04-11T06:43:00Z</cp:lastPrinted>
  <dcterms:created xsi:type="dcterms:W3CDTF">2022-04-11T07:02:00Z</dcterms:created>
  <dcterms:modified xsi:type="dcterms:W3CDTF">2022-04-11T07:02:00Z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0x0101007020728C1D8F04478C548EC9A9198BD2</vt:lpwstr>
  </property>
</Properties>
</file>