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A37B6" w14:textId="4450C94E" w:rsidR="0090646F" w:rsidRDefault="00FD4F96" w:rsidP="00497376">
      <w:pPr>
        <w:pStyle w:val="Otsikko1"/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715787E7" wp14:editId="5C18C586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2577465" cy="4650740"/>
            <wp:effectExtent l="0" t="7937" r="5397" b="5398"/>
            <wp:wrapTight wrapText="left">
              <wp:wrapPolygon edited="0">
                <wp:start x="-67" y="21563"/>
                <wp:lineTo x="21486" y="21563"/>
                <wp:lineTo x="21486" y="63"/>
                <wp:lineTo x="-67" y="63"/>
                <wp:lineTo x="-67" y="21563"/>
              </wp:wrapPolygon>
            </wp:wrapTight>
            <wp:docPr id="1967965239" name="Kuva 1">
              <a:hlinkClick xmlns:a="http://schemas.openxmlformats.org/drawingml/2006/main" r:id="rId11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65239" name="Kuva 1">
                      <a:hlinkClick r:id="rId11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7465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376">
        <w:t>Esteettömyyskuvailu Lahdesta Viipurin reippaan Mustankallion tunnelin väestötiloista</w:t>
      </w:r>
    </w:p>
    <w:p w14:paraId="0D5C2915" w14:textId="06E0C95D" w:rsidR="004F6119" w:rsidRDefault="00497376" w:rsidP="00497376">
      <w:pPr>
        <w:pStyle w:val="Body"/>
      </w:pPr>
      <w:r>
        <w:t xml:space="preserve">Mustankallion tunneli on Lahdessa sijaitseva tunneli, jossa on harrastemahdollisuuksia sen sisällä. Tässä kuvataan Viipurin reippaan telinevoimistelutilat ja niiden esteettömyys. </w:t>
      </w:r>
      <w:r w:rsidRPr="00497376">
        <w:t>Mustankallion tunnelin väestönsuojan voimistelusali</w:t>
      </w:r>
      <w:r w:rsidRPr="00497376">
        <w:br/>
        <w:t>Tunnelipolku 3 (parkkipaikka) 15140 Lahti</w:t>
      </w:r>
      <w:r>
        <w:t>.</w:t>
      </w:r>
    </w:p>
    <w:p w14:paraId="2C730D47" w14:textId="216301C1" w:rsidR="00E50D84" w:rsidRDefault="00E50D84" w:rsidP="00E50D84">
      <w:pPr>
        <w:pStyle w:val="Kuvaotsikko"/>
      </w:pPr>
      <w:r>
        <w:t>Mustankallion tunneli</w:t>
      </w:r>
    </w:p>
    <w:p w14:paraId="7E9E920C" w14:textId="40CEBC5C" w:rsidR="00497376" w:rsidRDefault="00497376" w:rsidP="00497376">
      <w:pPr>
        <w:pStyle w:val="Body"/>
      </w:pPr>
      <w:r w:rsidRPr="00497376">
        <w:br/>
      </w:r>
    </w:p>
    <w:p w14:paraId="3A84531F" w14:textId="2D59B8A8" w:rsidR="00497376" w:rsidRDefault="00497376" w:rsidP="00497376">
      <w:pPr>
        <w:pStyle w:val="Otsikko2"/>
      </w:pPr>
      <w:r w:rsidRPr="00497376">
        <w:t>Saapuminen kohteeseen ja pysäköinti</w:t>
      </w:r>
    </w:p>
    <w:p w14:paraId="752C1096" w14:textId="5740B509" w:rsidR="00497376" w:rsidRDefault="00497376" w:rsidP="0062215E">
      <w:pPr>
        <w:pStyle w:val="Body"/>
      </w:pPr>
      <w:r>
        <w:t>Netissä on opastettu reitt</w:t>
      </w:r>
      <w:r w:rsidR="0047301A">
        <w:t>i</w:t>
      </w:r>
      <w:r>
        <w:t xml:space="preserve">: </w:t>
      </w:r>
      <w:r w:rsidR="0047301A">
        <w:t>”</w:t>
      </w:r>
      <w:r>
        <w:t>v</w:t>
      </w:r>
      <w:r w:rsidRPr="00497376">
        <w:t>oimistelusalin sisäänkäynti on tunnelissa toinen ovi oikealla laidalla keskustasta katsottuna, voimistelukyltin kohdalla.</w:t>
      </w:r>
      <w:r w:rsidR="0047301A">
        <w:t>”</w:t>
      </w:r>
      <w:r w:rsidR="00477700">
        <w:t xml:space="preserve"> Ovi on suurin piirtein tunnelin puolessa välissä</w:t>
      </w:r>
      <w:r w:rsidR="000823ED">
        <w:t>, jonka yläpuolella lukee voimistelu.</w:t>
      </w:r>
      <w:r w:rsidR="00975EEB">
        <w:t xml:space="preserve"> Jos ovi on lukossa, se aukeaa summeria painamalla</w:t>
      </w:r>
      <w:r w:rsidR="00DC29D9">
        <w:t xml:space="preserve">, summerin paikka on </w:t>
      </w:r>
      <w:r w:rsidR="00441543">
        <w:t>sellaisella korkeudella</w:t>
      </w:r>
      <w:r w:rsidR="00DC29D9">
        <w:t xml:space="preserve">, että siihen </w:t>
      </w:r>
      <w:r w:rsidR="00EE55BD">
        <w:t>yltää</w:t>
      </w:r>
      <w:r w:rsidR="00DC29D9">
        <w:t xml:space="preserve"> painamaan. </w:t>
      </w:r>
      <w:r w:rsidR="000823ED">
        <w:t>E</w:t>
      </w:r>
      <w:r w:rsidR="00477700">
        <w:t xml:space="preserve">dessä ei ole minkäänlaista </w:t>
      </w:r>
      <w:r w:rsidR="00EE55BD">
        <w:t>pysähtymis-</w:t>
      </w:r>
      <w:r w:rsidR="00477700">
        <w:t xml:space="preserve"> mahdollisuutta</w:t>
      </w:r>
      <w:r w:rsidR="00EE55BD">
        <w:t xml:space="preserve">, eikä läheltä löydy </w:t>
      </w:r>
      <w:r w:rsidR="00A168FC">
        <w:t>parkkia erityisluvalla tarvitseville</w:t>
      </w:r>
      <w:r w:rsidR="00477700">
        <w:t>. Tunnelin alkupäässä on 15</w:t>
      </w:r>
      <w:r w:rsidR="00441543">
        <w:t xml:space="preserve"> </w:t>
      </w:r>
      <w:r w:rsidR="00477700">
        <w:t>minuutin parkkipaikkoja kahdelle-kolmelle autolle kerralla, joka on tehty lapsien jättö</w:t>
      </w:r>
      <w:r w:rsidR="001766A0">
        <w:t>/haku</w:t>
      </w:r>
      <w:r w:rsidR="00477700">
        <w:t>paikaksi ja siitä pitää sitten kävellä ovelle</w:t>
      </w:r>
      <w:r w:rsidR="00F2579D">
        <w:t>, matka on noin 1</w:t>
      </w:r>
      <w:r w:rsidR="00A762F8">
        <w:t>25</w:t>
      </w:r>
      <w:r w:rsidR="00F2579D">
        <w:t xml:space="preserve"> metriä</w:t>
      </w:r>
      <w:r w:rsidR="00477700">
        <w:t>.</w:t>
      </w:r>
      <w:r w:rsidR="0062215E">
        <w:t xml:space="preserve"> Jos auto tarvitsee parkkeerata, niin matkaa on noin </w:t>
      </w:r>
      <w:r w:rsidR="00412886">
        <w:t>200–250</w:t>
      </w:r>
      <w:r w:rsidR="0062215E">
        <w:t xml:space="preserve"> metriä</w:t>
      </w:r>
      <w:r w:rsidR="001766A0">
        <w:t xml:space="preserve"> ja se sijaitsee ulkokentän vieressä ja paikat ovat maksullisia</w:t>
      </w:r>
      <w:r w:rsidR="00A762F8">
        <w:t>.</w:t>
      </w:r>
      <w:r w:rsidR="001766A0">
        <w:t xml:space="preserve"> Lähin erityisluvalla oleva </w:t>
      </w:r>
      <w:r w:rsidR="00412886">
        <w:t>parkkipaikka</w:t>
      </w:r>
      <w:r w:rsidR="001766A0">
        <w:t xml:space="preserve"> on Klaudia koulun pihassa, joka on tunnelin vieressä</w:t>
      </w:r>
      <w:r w:rsidR="00FC148D">
        <w:t>. M</w:t>
      </w:r>
      <w:r w:rsidR="001766A0">
        <w:t>atkaa</w:t>
      </w:r>
      <w:r w:rsidR="00FC148D">
        <w:t xml:space="preserve"> on</w:t>
      </w:r>
      <w:r w:rsidR="001766A0">
        <w:t xml:space="preserve"> noin. </w:t>
      </w:r>
      <w:r w:rsidR="00412886">
        <w:t>50–100</w:t>
      </w:r>
      <w:r w:rsidR="00FC148D">
        <w:t xml:space="preserve"> metriä parkkipaikalta tunnelin alkuun.</w:t>
      </w:r>
    </w:p>
    <w:p w14:paraId="72FB2289" w14:textId="3E60BBCA" w:rsidR="00FD4F96" w:rsidRDefault="004A6858" w:rsidP="00B100D2">
      <w:pPr>
        <w:pStyle w:val="Body"/>
        <w:keepNext/>
        <w:ind w:left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C38D4FF" wp14:editId="2D625EB2">
            <wp:simplePos x="0" y="0"/>
            <wp:positionH relativeFrom="column">
              <wp:posOffset>4008120</wp:posOffset>
            </wp:positionH>
            <wp:positionV relativeFrom="paragraph">
              <wp:posOffset>-400050</wp:posOffset>
            </wp:positionV>
            <wp:extent cx="1849755" cy="2665730"/>
            <wp:effectExtent l="0" t="7937" r="9207" b="9208"/>
            <wp:wrapSquare wrapText="left"/>
            <wp:docPr id="1103381929" name="Kuva 3" descr="Kuva, joka sisältää kohteen teksti, betoni, maa, graffi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81929" name="Kuva 3" descr="Kuva, joka sisältää kohteen teksti, betoni, maa, graffiti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975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F74">
        <w:rPr>
          <w:noProof/>
        </w:rPr>
        <w:drawing>
          <wp:anchor distT="0" distB="0" distL="114300" distR="114300" simplePos="0" relativeHeight="251659264" behindDoc="0" locked="0" layoutInCell="1" allowOverlap="1" wp14:anchorId="6358527F" wp14:editId="53959040">
            <wp:simplePos x="0" y="0"/>
            <wp:positionH relativeFrom="column">
              <wp:posOffset>370205</wp:posOffset>
            </wp:positionH>
            <wp:positionV relativeFrom="paragraph">
              <wp:posOffset>-392430</wp:posOffset>
            </wp:positionV>
            <wp:extent cx="1800860" cy="2619375"/>
            <wp:effectExtent l="0" t="9208" r="0" b="0"/>
            <wp:wrapSquare wrapText="bothSides"/>
            <wp:docPr id="98615816" name="Kuva 2" descr="Väliaikainen pysäköi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5816" name="Kuva 2" descr="Väliaikainen pysäköint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86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8A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D255D7" wp14:editId="2565A054">
                <wp:simplePos x="0" y="0"/>
                <wp:positionH relativeFrom="column">
                  <wp:posOffset>3058160</wp:posOffset>
                </wp:positionH>
                <wp:positionV relativeFrom="paragraph">
                  <wp:posOffset>1906905</wp:posOffset>
                </wp:positionV>
                <wp:extent cx="3138805" cy="635"/>
                <wp:effectExtent l="0" t="0" r="0" b="0"/>
                <wp:wrapSquare wrapText="bothSides"/>
                <wp:docPr id="1254912032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8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B1A619" w14:textId="639F92FD" w:rsidR="00E358AC" w:rsidRPr="00C7282B" w:rsidRDefault="00E358AC" w:rsidP="00C83A14">
                            <w:pPr>
                              <w:pStyle w:val="Kuvaotsikko"/>
                              <w:ind w:left="0" w:firstLine="1304"/>
                              <w:rPr>
                                <w:noProof/>
                                <w:szCs w:val="22"/>
                              </w:rPr>
                            </w:pPr>
                            <w:r>
                              <w:t>Telinevoimistelusalin ulko-ovi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D255D7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margin-left:240.8pt;margin-top:150.15pt;width:247.1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" stroked="f">
                <v:textbox style="mso-fit-shape-to-text:t" inset="0,0,0,0">
                  <w:txbxContent>
                    <w:p w14:paraId="34B1A619" w14:textId="639F92FD" w:rsidR="00E358AC" w:rsidRPr="00C7282B" w:rsidRDefault="00E358AC" w:rsidP="00C83A14">
                      <w:pPr>
                        <w:pStyle w:val="Kuvaotsikko"/>
                        <w:ind w:left="0" w:firstLine="1304"/>
                        <w:rPr>
                          <w:noProof/>
                          <w:szCs w:val="22"/>
                        </w:rPr>
                      </w:pPr>
                      <w:r>
                        <w:t>Telinevoimistelusalin ulko-ovi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10A9">
        <w:t xml:space="preserve"> pysäköinti</w:t>
      </w:r>
      <w:r w:rsidR="00CD6077">
        <w:t>paikka</w:t>
      </w:r>
      <w:r w:rsidR="00C83A14">
        <w:t xml:space="preserve"> 15 min.</w:t>
      </w:r>
    </w:p>
    <w:p w14:paraId="5BAB5FA5" w14:textId="77777777" w:rsidR="006E720D" w:rsidRPr="006E720D" w:rsidRDefault="006E720D" w:rsidP="006E720D">
      <w:pPr>
        <w:pStyle w:val="Body"/>
      </w:pPr>
    </w:p>
    <w:p w14:paraId="03479CFA" w14:textId="477A58B6" w:rsidR="00477700" w:rsidRDefault="00477700" w:rsidP="00477700">
      <w:pPr>
        <w:pStyle w:val="Otsikko2"/>
      </w:pPr>
      <w:r w:rsidRPr="00477700">
        <w:t>Puku- ja pesutilat sekä esteetön w</w:t>
      </w:r>
      <w:r>
        <w:t>c</w:t>
      </w:r>
    </w:p>
    <w:p w14:paraId="55FC4E04" w14:textId="012EDFAD" w:rsidR="006B3EA4" w:rsidRDefault="00477700" w:rsidP="006B3EA4">
      <w:pPr>
        <w:pStyle w:val="Body"/>
      </w:pPr>
      <w:r>
        <w:t xml:space="preserve">Salissa ei ole ollenkaan esteetöntä wc:tä. Lähin esteetön wc on kaupunginkirjastossa, joka on noin </w:t>
      </w:r>
      <w:r w:rsidR="00B100D2">
        <w:t>300–500</w:t>
      </w:r>
      <w:r>
        <w:t xml:space="preserve"> metrin päässä.</w:t>
      </w:r>
      <w:r w:rsidR="009E13DB">
        <w:t xml:space="preserve"> Vess</w:t>
      </w:r>
      <w:r w:rsidR="001C3A77">
        <w:t>aan ment</w:t>
      </w:r>
      <w:r w:rsidR="004411B2">
        <w:t>äessä on ovi</w:t>
      </w:r>
      <w:r w:rsidR="00C52D82">
        <w:t xml:space="preserve"> ja kynnys</w:t>
      </w:r>
      <w:r w:rsidR="00F23436">
        <w:t>. S</w:t>
      </w:r>
      <w:r w:rsidR="00E73EFC">
        <w:t>iellä</w:t>
      </w:r>
      <w:r w:rsidR="009E13DB">
        <w:t xml:space="preserve"> on kaksi koppia, </w:t>
      </w:r>
      <w:r w:rsidR="001C3A77">
        <w:t>ihan ok kokoiset ja käytävä myös siellä ihan tilava</w:t>
      </w:r>
      <w:r w:rsidR="00DD64B2">
        <w:t>, jossa on käsienpesupaikka</w:t>
      </w:r>
      <w:r w:rsidR="001C3A77">
        <w:t>.</w:t>
      </w:r>
      <w:r w:rsidR="00E31C7D">
        <w:t xml:space="preserve"> Altaan edessä on pesukone, joka vaikeuttaa altaalle menoa.</w:t>
      </w:r>
      <w:r w:rsidR="00424CCE">
        <w:t xml:space="preserve"> </w:t>
      </w:r>
      <w:r w:rsidR="00BF7946">
        <w:t>Pukuhuonee</w:t>
      </w:r>
      <w:r w:rsidR="00825B58">
        <w:t>seen mentäessä on kynnys</w:t>
      </w:r>
      <w:r w:rsidR="004411B2">
        <w:t xml:space="preserve"> ja ovi</w:t>
      </w:r>
      <w:r w:rsidR="00144BC9">
        <w:t>. Siellä on penkit</w:t>
      </w:r>
      <w:r w:rsidR="00996572">
        <w:t xml:space="preserve">, </w:t>
      </w:r>
      <w:r w:rsidR="00144BC9">
        <w:t>naulakot</w:t>
      </w:r>
      <w:r w:rsidR="00D12E5E">
        <w:t xml:space="preserve"> ja </w:t>
      </w:r>
      <w:r w:rsidR="00996572">
        <w:t xml:space="preserve">kulmasta löytyy </w:t>
      </w:r>
      <w:r w:rsidR="00087772">
        <w:t xml:space="preserve">suihkukaappi. </w:t>
      </w:r>
      <w:r w:rsidR="007F67D9">
        <w:t>Suihkukaappi</w:t>
      </w:r>
      <w:r w:rsidR="009456A3">
        <w:t xml:space="preserve"> on</w:t>
      </w:r>
      <w:r w:rsidR="007F67D9">
        <w:t xml:space="preserve"> noin kymmenen senttimetrin korkeudella maasta</w:t>
      </w:r>
      <w:r w:rsidR="00567D94">
        <w:t>, Siinä ei ole tarroja hahmottamaan korkeutta</w:t>
      </w:r>
      <w:r w:rsidR="001534FC">
        <w:t>, tukikaidetta tai suihkupenkki</w:t>
      </w:r>
      <w:r w:rsidR="002C7B2D">
        <w:t>ä.</w:t>
      </w:r>
    </w:p>
    <w:p w14:paraId="725EB96B" w14:textId="0DF1EA91" w:rsidR="006E720D" w:rsidRDefault="004A6858" w:rsidP="00477700">
      <w:pPr>
        <w:pStyle w:val="Body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F311A7" wp14:editId="7A8B70F9">
            <wp:simplePos x="0" y="0"/>
            <wp:positionH relativeFrom="page">
              <wp:align>right</wp:align>
            </wp:positionH>
            <wp:positionV relativeFrom="paragraph">
              <wp:posOffset>78105</wp:posOffset>
            </wp:positionV>
            <wp:extent cx="1853565" cy="2263775"/>
            <wp:effectExtent l="4445" t="0" r="0" b="0"/>
            <wp:wrapSquare wrapText="left"/>
            <wp:docPr id="2047632229" name="Kuva 5" descr="Kuva, joka sisältää kohteen sisä-, seinä, tussitaulu, latti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32229" name="Kuva 5" descr="Kuva, joka sisältää kohteen sisä-, seinä, tussitaulu, lattia&#10;&#10;Kuvaus luotu automaattisesti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356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2BFBAC4" wp14:editId="6AF3C5FA">
            <wp:simplePos x="0" y="0"/>
            <wp:positionH relativeFrom="column">
              <wp:posOffset>2320925</wp:posOffset>
            </wp:positionH>
            <wp:positionV relativeFrom="paragraph">
              <wp:posOffset>102235</wp:posOffset>
            </wp:positionV>
            <wp:extent cx="1835785" cy="2201545"/>
            <wp:effectExtent l="7620" t="0" r="635" b="635"/>
            <wp:wrapSquare wrapText="left"/>
            <wp:docPr id="207917020" name="Kuva 6" descr="Kuva, joka sisältää kohteen sisä-, seinä, Kodinkone, kodinkon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7020" name="Kuva 6" descr="Kuva, joka sisältää kohteen sisä-, seinä, Kodinkone, kodinkone&#10;&#10;Kuvaus luotu automaattisesti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578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6E89B68" wp14:editId="0FDD0B7D">
            <wp:simplePos x="0" y="0"/>
            <wp:positionH relativeFrom="margin">
              <wp:align>left</wp:align>
            </wp:positionH>
            <wp:positionV relativeFrom="paragraph">
              <wp:posOffset>281658</wp:posOffset>
            </wp:positionV>
            <wp:extent cx="1848485" cy="1839595"/>
            <wp:effectExtent l="4445" t="0" r="3810" b="3810"/>
            <wp:wrapSquare wrapText="left"/>
            <wp:docPr id="2120940181" name="Kuva 7" descr="Kuva, joka sisältää kohteen seinä, sisä-, tussitaulu, Matkatavarat ja lauku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940181" name="Kuva 7" descr="Kuva, joka sisältää kohteen seinä, sisä-, tussitaulu, Matkatavarat ja laukut&#10;&#10;Kuvaus luotu automaattisesti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848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12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6B093E" wp14:editId="7E7AE211">
                <wp:simplePos x="0" y="0"/>
                <wp:positionH relativeFrom="column">
                  <wp:posOffset>720090</wp:posOffset>
                </wp:positionH>
                <wp:positionV relativeFrom="paragraph">
                  <wp:posOffset>2115185</wp:posOffset>
                </wp:positionV>
                <wp:extent cx="1705610" cy="215265"/>
                <wp:effectExtent l="0" t="0" r="8890" b="0"/>
                <wp:wrapSquare wrapText="bothSides"/>
                <wp:docPr id="760799833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705610" cy="2152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96A003" w14:textId="61DBD058" w:rsidR="0067203E" w:rsidRPr="008D4089" w:rsidRDefault="003C366B" w:rsidP="00AB24F9">
                            <w:pPr>
                              <w:pStyle w:val="Kuvaotsikko"/>
                              <w:ind w:left="0"/>
                              <w:rPr>
                                <w:noProof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Cs w:val="22"/>
                              </w:rPr>
                              <w:t>pukuhuone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B093E" id="_x0000_s1027" type="#_x0000_t202" style="position:absolute;left:0;text-align:left;margin-left:56.7pt;margin-top:166.55pt;width:134.3pt;height:16.9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" stroked="f">
                <v:textbox inset="0,0,0,0">
                  <w:txbxContent>
                    <w:p w14:paraId="2396A003" w14:textId="61DBD058" w:rsidR="0067203E" w:rsidRPr="008D4089" w:rsidRDefault="003C366B" w:rsidP="00AB24F9">
                      <w:pPr>
                        <w:pStyle w:val="Kuvaotsikko"/>
                        <w:ind w:left="0"/>
                        <w:rPr>
                          <w:noProof/>
                          <w:szCs w:val="22"/>
                        </w:rPr>
                      </w:pPr>
                      <w:r>
                        <w:rPr>
                          <w:noProof/>
                          <w:szCs w:val="22"/>
                        </w:rPr>
                        <w:t>pukuhuone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64B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75E64E" wp14:editId="55417588">
                <wp:simplePos x="0" y="0"/>
                <wp:positionH relativeFrom="column">
                  <wp:posOffset>4558030</wp:posOffset>
                </wp:positionH>
                <wp:positionV relativeFrom="paragraph">
                  <wp:posOffset>2127885</wp:posOffset>
                </wp:positionV>
                <wp:extent cx="2263775" cy="635"/>
                <wp:effectExtent l="0" t="0" r="0" b="0"/>
                <wp:wrapSquare wrapText="bothSides"/>
                <wp:docPr id="199707731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A48A72" w14:textId="45F8DCFE" w:rsidR="00DD64B2" w:rsidRPr="00E450A4" w:rsidRDefault="00DD64B2" w:rsidP="00DD64B2">
                            <w:pPr>
                              <w:pStyle w:val="Kuvaotsikko"/>
                              <w:ind w:left="0" w:firstLine="1304"/>
                              <w:rPr>
                                <w:noProof/>
                                <w:szCs w:val="22"/>
                              </w:rPr>
                            </w:pPr>
                            <w:r>
                              <w:t>WC käytävä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5E64E" id="_x0000_s1028" type="#_x0000_t202" style="position:absolute;left:0;text-align:left;margin-left:358.9pt;margin-top:167.55pt;width:178.25pt;height: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" stroked="f">
                <v:textbox style="mso-fit-shape-to-text:t" inset="0,0,0,0">
                  <w:txbxContent>
                    <w:p w14:paraId="18A48A72" w14:textId="45F8DCFE" w:rsidR="00DD64B2" w:rsidRPr="00E450A4" w:rsidRDefault="00DD64B2" w:rsidP="00DD64B2">
                      <w:pPr>
                        <w:pStyle w:val="Kuvaotsikko"/>
                        <w:ind w:left="0" w:firstLine="1304"/>
                        <w:rPr>
                          <w:noProof/>
                          <w:szCs w:val="22"/>
                        </w:rPr>
                      </w:pPr>
                      <w:r>
                        <w:t>WC käytävä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64B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8B0485" wp14:editId="6FE16B70">
                <wp:simplePos x="0" y="0"/>
                <wp:positionH relativeFrom="column">
                  <wp:posOffset>2527300</wp:posOffset>
                </wp:positionH>
                <wp:positionV relativeFrom="paragraph">
                  <wp:posOffset>2109470</wp:posOffset>
                </wp:positionV>
                <wp:extent cx="2201545" cy="635"/>
                <wp:effectExtent l="0" t="0" r="0" b="0"/>
                <wp:wrapSquare wrapText="bothSides"/>
                <wp:docPr id="1316417979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5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1B9A9E" w14:textId="6D2DEABA" w:rsidR="00DD64B2" w:rsidRPr="00A35463" w:rsidRDefault="00DD64B2" w:rsidP="00DD64B2">
                            <w:pPr>
                              <w:pStyle w:val="Kuvaotsikko"/>
                              <w:rPr>
                                <w:noProof/>
                                <w:szCs w:val="22"/>
                              </w:rPr>
                            </w:pPr>
                            <w:r>
                              <w:t>WC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B0485" id="_x0000_s1029" type="#_x0000_t202" style="position:absolute;left:0;text-align:left;margin-left:199pt;margin-top:166.1pt;width:173.35pt;height: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" stroked="f">
                <v:textbox style="mso-fit-shape-to-text:t" inset="0,0,0,0">
                  <w:txbxContent>
                    <w:p w14:paraId="391B9A9E" w14:textId="6D2DEABA" w:rsidR="00DD64B2" w:rsidRPr="00A35463" w:rsidRDefault="00DD64B2" w:rsidP="00DD64B2">
                      <w:pPr>
                        <w:pStyle w:val="Kuvaotsikko"/>
                        <w:rPr>
                          <w:noProof/>
                          <w:szCs w:val="22"/>
                        </w:rPr>
                      </w:pPr>
                      <w:r>
                        <w:t>WC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EE9D3C" w14:textId="64A99C79" w:rsidR="00FC148D" w:rsidRDefault="00FC148D" w:rsidP="00477700">
      <w:pPr>
        <w:pStyle w:val="Body"/>
      </w:pPr>
    </w:p>
    <w:p w14:paraId="7EEDB884" w14:textId="42054B2D" w:rsidR="006E720D" w:rsidRPr="00477700" w:rsidRDefault="003C366B" w:rsidP="00477700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D1918A" wp14:editId="1A995A0A">
                <wp:simplePos x="0" y="0"/>
                <wp:positionH relativeFrom="column">
                  <wp:posOffset>2486025</wp:posOffset>
                </wp:positionH>
                <wp:positionV relativeFrom="paragraph">
                  <wp:posOffset>5080</wp:posOffset>
                </wp:positionV>
                <wp:extent cx="45085" cy="635"/>
                <wp:effectExtent l="0" t="0" r="0" b="0"/>
                <wp:wrapSquare wrapText="bothSides"/>
                <wp:docPr id="39183429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0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CCD28F" w14:textId="1142D547" w:rsidR="0067203E" w:rsidRPr="00AC2062" w:rsidRDefault="0067203E" w:rsidP="00AB24F9">
                            <w:pPr>
                              <w:pStyle w:val="Kuvaotsikko"/>
                              <w:ind w:left="0" w:firstLine="1304"/>
                              <w:rPr>
                                <w:noProof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1918A" id="_x0000_s1030" type="#_x0000_t202" style="position:absolute;left:0;text-align:left;margin-left:195.75pt;margin-top:.4pt;width:3.55pt;height:.05p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" stroked="f">
                <v:textbox style="mso-fit-shape-to-text:t" inset="0,0,0,0">
                  <w:txbxContent>
                    <w:p w14:paraId="3ACCD28F" w14:textId="1142D547" w:rsidR="0067203E" w:rsidRPr="00AC2062" w:rsidRDefault="0067203E" w:rsidP="00AB24F9">
                      <w:pPr>
                        <w:pStyle w:val="Kuvaotsikko"/>
                        <w:ind w:left="0" w:firstLine="1304"/>
                        <w:rPr>
                          <w:noProof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499617" w14:textId="178C2457" w:rsidR="00477700" w:rsidRDefault="00477700" w:rsidP="00477700">
      <w:pPr>
        <w:pStyle w:val="Otsikko2"/>
      </w:pPr>
      <w:r w:rsidRPr="00477700">
        <w:t>Kulku suorituspaikoille</w:t>
      </w:r>
    </w:p>
    <w:p w14:paraId="350A994E" w14:textId="490DC902" w:rsidR="004D2E4E" w:rsidRDefault="003C3756" w:rsidP="00477700">
      <w:pPr>
        <w:pStyle w:val="Body"/>
      </w:pPr>
      <w:r>
        <w:t>Uloin o</w:t>
      </w:r>
      <w:r w:rsidR="00477700">
        <w:t>vi on painava</w:t>
      </w:r>
      <w:r w:rsidR="000B01C0">
        <w:t>, tulee pieni tasanne, jonka jälkeen</w:t>
      </w:r>
      <w:r w:rsidR="00477700">
        <w:t xml:space="preserve"> heti tulee portaat</w:t>
      </w:r>
      <w:r w:rsidR="00145CBA">
        <w:t>, joita on kahdeksan</w:t>
      </w:r>
      <w:r w:rsidR="00716E0C">
        <w:t>, toise</w:t>
      </w:r>
      <w:r w:rsidR="00D23B4A">
        <w:t>st</w:t>
      </w:r>
      <w:r w:rsidR="00716E0C">
        <w:t>a</w:t>
      </w:r>
      <w:r w:rsidR="00D23B4A">
        <w:t xml:space="preserve"> reunasta</w:t>
      </w:r>
      <w:r w:rsidR="00716E0C">
        <w:t xml:space="preserve"> </w:t>
      </w:r>
      <w:r w:rsidR="00D23B4A">
        <w:t>löytyy tuki</w:t>
      </w:r>
      <w:r w:rsidR="00716E0C">
        <w:t>kaide</w:t>
      </w:r>
      <w:r w:rsidR="00174AE6">
        <w:t>. Portaissa on hieman kuluneet harmaat tarrat</w:t>
      </w:r>
      <w:r w:rsidR="00AB24F9">
        <w:t xml:space="preserve"> auttamaan </w:t>
      </w:r>
      <w:r w:rsidR="00830837">
        <w:t>hahmottamista</w:t>
      </w:r>
      <w:r w:rsidR="00417A8B">
        <w:t xml:space="preserve"> ja pinta karheampi, jolla pystyy tun</w:t>
      </w:r>
      <w:r w:rsidR="00830837">
        <w:t xml:space="preserve">temaan, </w:t>
      </w:r>
      <w:r w:rsidR="00417A8B">
        <w:t>kun rappunen loppuu.</w:t>
      </w:r>
      <w:r w:rsidR="009E6DA8">
        <w:t xml:space="preserve"> </w:t>
      </w:r>
      <w:r w:rsidR="00F23BF0">
        <w:t>Porrasnostin</w:t>
      </w:r>
      <w:r w:rsidR="009E6DA8">
        <w:t xml:space="preserve"> </w:t>
      </w:r>
      <w:r w:rsidR="00C15C12">
        <w:t>on</w:t>
      </w:r>
      <w:r w:rsidR="009E6DA8">
        <w:t xml:space="preserve"> rappusien </w:t>
      </w:r>
      <w:r w:rsidR="00A3685E">
        <w:t>toisella puolella</w:t>
      </w:r>
      <w:r w:rsidR="009E6DA8">
        <w:t xml:space="preserve">, </w:t>
      </w:r>
      <w:r w:rsidR="00AC78ED">
        <w:t xml:space="preserve">joka on huollettu </w:t>
      </w:r>
      <w:r w:rsidR="004729BD">
        <w:t>syksyllä 2024</w:t>
      </w:r>
      <w:r w:rsidR="00716E0C">
        <w:t>.</w:t>
      </w:r>
      <w:r w:rsidR="00F01CAA">
        <w:t xml:space="preserve"> Valokatkaisijat </w:t>
      </w:r>
      <w:r w:rsidR="00D15615">
        <w:t xml:space="preserve">löytyvät </w:t>
      </w:r>
      <w:r w:rsidR="00435C0E">
        <w:t xml:space="preserve"> heti sisääntulon vierestä sisältä.</w:t>
      </w:r>
    </w:p>
    <w:p w14:paraId="4BFC351C" w14:textId="77777777" w:rsidR="00256100" w:rsidRDefault="00256100" w:rsidP="00477700">
      <w:pPr>
        <w:pStyle w:val="Body"/>
      </w:pPr>
    </w:p>
    <w:p w14:paraId="3EB3D2A9" w14:textId="77777777" w:rsidR="00256100" w:rsidRDefault="00256100" w:rsidP="00477700">
      <w:pPr>
        <w:pStyle w:val="Body"/>
      </w:pPr>
    </w:p>
    <w:p w14:paraId="4F98283A" w14:textId="0C7C4F2D" w:rsidR="004D2E4E" w:rsidRDefault="004A6858" w:rsidP="00477700">
      <w:pPr>
        <w:pStyle w:val="Body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3A724C5" wp14:editId="17616BE1">
            <wp:simplePos x="0" y="0"/>
            <wp:positionH relativeFrom="column">
              <wp:posOffset>1733550</wp:posOffset>
            </wp:positionH>
            <wp:positionV relativeFrom="paragraph">
              <wp:posOffset>346710</wp:posOffset>
            </wp:positionV>
            <wp:extent cx="1916430" cy="1857375"/>
            <wp:effectExtent l="0" t="8573" r="0" b="0"/>
            <wp:wrapSquare wrapText="left"/>
            <wp:docPr id="1260993033" name="Kuva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93033" name="Kuva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643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A8DCC87" wp14:editId="09E628B2">
            <wp:simplePos x="0" y="0"/>
            <wp:positionH relativeFrom="page">
              <wp:posOffset>2911475</wp:posOffset>
            </wp:positionH>
            <wp:positionV relativeFrom="paragraph">
              <wp:posOffset>2120265</wp:posOffset>
            </wp:positionV>
            <wp:extent cx="1199515" cy="2037080"/>
            <wp:effectExtent l="318" t="0" r="952" b="953"/>
            <wp:wrapSquare wrapText="left"/>
            <wp:docPr id="175601941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1941" name="Kuva 17560194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9951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C863E5F" wp14:editId="51D8B96D">
            <wp:simplePos x="0" y="0"/>
            <wp:positionH relativeFrom="margin">
              <wp:align>left</wp:align>
            </wp:positionH>
            <wp:positionV relativeFrom="paragraph">
              <wp:posOffset>2459990</wp:posOffset>
            </wp:positionV>
            <wp:extent cx="1256030" cy="1277620"/>
            <wp:effectExtent l="8255" t="0" r="9525" b="9525"/>
            <wp:wrapSquare wrapText="left"/>
            <wp:docPr id="1608300693" name="Kuva 12" descr="Kuva, joka sisältää kohteen Beige, betoni, m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300693" name="Kuva 12" descr="Kuva, joka sisältää kohteen Beige, betoni, maa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603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BD53261" wp14:editId="54506BCC">
            <wp:simplePos x="0" y="0"/>
            <wp:positionH relativeFrom="margin">
              <wp:align>left</wp:align>
            </wp:positionH>
            <wp:positionV relativeFrom="paragraph">
              <wp:posOffset>514350</wp:posOffset>
            </wp:positionV>
            <wp:extent cx="1888490" cy="1469390"/>
            <wp:effectExtent l="0" t="0" r="0" b="0"/>
            <wp:wrapSquare wrapText="left"/>
            <wp:docPr id="472539369" name="Kuva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39369" name="Kuva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849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1C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00D1FF" wp14:editId="53D272C3">
                <wp:simplePos x="0" y="0"/>
                <wp:positionH relativeFrom="column">
                  <wp:posOffset>4202430</wp:posOffset>
                </wp:positionH>
                <wp:positionV relativeFrom="paragraph">
                  <wp:posOffset>3778885</wp:posOffset>
                </wp:positionV>
                <wp:extent cx="2090420" cy="635"/>
                <wp:effectExtent l="0" t="0" r="0" b="0"/>
                <wp:wrapSquare wrapText="bothSides"/>
                <wp:docPr id="2008787834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D5C27B" w14:textId="7049A833" w:rsidR="007831C6" w:rsidRPr="00DF23E0" w:rsidRDefault="007831C6" w:rsidP="007831C6">
                            <w:pPr>
                              <w:pStyle w:val="Kuvaotsikko"/>
                              <w:ind w:left="0"/>
                              <w:rPr>
                                <w:noProof/>
                                <w:szCs w:val="22"/>
                              </w:rPr>
                            </w:pPr>
                            <w:r>
                              <w:t>Rampit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0D1FF" id="_x0000_s1031" type="#_x0000_t202" style="position:absolute;left:0;text-align:left;margin-left:330.9pt;margin-top:297.55pt;width:164.6pt;height: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" stroked="f">
                <v:textbox style="mso-fit-shape-to-text:t" inset="0,0,0,0">
                  <w:txbxContent>
                    <w:p w14:paraId="31D5C27B" w14:textId="7049A833" w:rsidR="007831C6" w:rsidRPr="00DF23E0" w:rsidRDefault="007831C6" w:rsidP="007831C6">
                      <w:pPr>
                        <w:pStyle w:val="Kuvaotsikko"/>
                        <w:ind w:left="0"/>
                        <w:rPr>
                          <w:noProof/>
                          <w:szCs w:val="22"/>
                        </w:rPr>
                      </w:pPr>
                      <w:r>
                        <w:t>Rampit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6338">
        <w:rPr>
          <w:noProof/>
        </w:rPr>
        <w:drawing>
          <wp:anchor distT="0" distB="0" distL="114300" distR="114300" simplePos="0" relativeHeight="251701248" behindDoc="0" locked="0" layoutInCell="1" allowOverlap="1" wp14:anchorId="7AB00876" wp14:editId="453F0DB7">
            <wp:simplePos x="0" y="0"/>
            <wp:positionH relativeFrom="margin">
              <wp:align>right</wp:align>
            </wp:positionH>
            <wp:positionV relativeFrom="paragraph">
              <wp:posOffset>2072005</wp:posOffset>
            </wp:positionV>
            <wp:extent cx="1209675" cy="2090420"/>
            <wp:effectExtent l="0" t="2222" r="7302" b="7303"/>
            <wp:wrapSquare wrapText="left"/>
            <wp:docPr id="642931661" name="Kuva 18" descr="Kuva, joka sisältää kohteen sisä-, seinä, ta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931661" name="Kuva 18" descr="Kuva, joka sisältää kohteen sisä-, seinä, taid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967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FF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0B481C" wp14:editId="2C95A7E2">
                <wp:simplePos x="0" y="0"/>
                <wp:positionH relativeFrom="column">
                  <wp:posOffset>2040255</wp:posOffset>
                </wp:positionH>
                <wp:positionV relativeFrom="paragraph">
                  <wp:posOffset>3778885</wp:posOffset>
                </wp:positionV>
                <wp:extent cx="2037080" cy="635"/>
                <wp:effectExtent l="0" t="0" r="0" b="0"/>
                <wp:wrapSquare wrapText="bothSides"/>
                <wp:docPr id="2037743527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E0440E" w14:textId="0332E13C" w:rsidR="00105FFA" w:rsidRPr="00D22643" w:rsidRDefault="00105FFA" w:rsidP="00105FFA">
                            <w:pPr>
                              <w:pStyle w:val="Kuvaotsikko"/>
                              <w:ind w:left="0"/>
                              <w:rPr>
                                <w:noProof/>
                                <w:szCs w:val="22"/>
                              </w:rPr>
                            </w:pPr>
                            <w:r>
                              <w:t>Ensimmäisen oven kohdalla kynnys, ei ramppia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B481C" id="_x0000_s1032" type="#_x0000_t202" style="position:absolute;left:0;text-align:left;margin-left:160.65pt;margin-top:297.55pt;width:160.4pt;height: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" stroked="f">
                <v:textbox style="mso-fit-shape-to-text:t" inset="0,0,0,0">
                  <w:txbxContent>
                    <w:p w14:paraId="15E0440E" w14:textId="0332E13C" w:rsidR="00105FFA" w:rsidRPr="00D22643" w:rsidRDefault="00105FFA" w:rsidP="00105FFA">
                      <w:pPr>
                        <w:pStyle w:val="Kuvaotsikko"/>
                        <w:ind w:left="0"/>
                        <w:rPr>
                          <w:noProof/>
                          <w:szCs w:val="22"/>
                        </w:rPr>
                      </w:pPr>
                      <w:r>
                        <w:t>Ensimmäisen oven kohdalla kynnys, ei ramppia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363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BE0C93" wp14:editId="1CF420EC">
                <wp:simplePos x="0" y="0"/>
                <wp:positionH relativeFrom="column">
                  <wp:posOffset>381000</wp:posOffset>
                </wp:positionH>
                <wp:positionV relativeFrom="paragraph">
                  <wp:posOffset>3836035</wp:posOffset>
                </wp:positionV>
                <wp:extent cx="1277620" cy="635"/>
                <wp:effectExtent l="0" t="0" r="0" b="0"/>
                <wp:wrapSquare wrapText="bothSides"/>
                <wp:docPr id="123789674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6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551B7D" w14:textId="558CDC17" w:rsidR="00343630" w:rsidRPr="00610E4C" w:rsidRDefault="00343630" w:rsidP="00343630">
                            <w:pPr>
                              <w:pStyle w:val="Kuvaotsikko"/>
                              <w:ind w:left="0"/>
                              <w:rPr>
                                <w:noProof/>
                                <w:szCs w:val="22"/>
                              </w:rPr>
                            </w:pPr>
                            <w:r>
                              <w:t>Rappusten tarrat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E0C93" id="_x0000_s1033" type="#_x0000_t202" style="position:absolute;left:0;text-align:left;margin-left:30pt;margin-top:302.05pt;width:100.6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" stroked="f">
                <v:textbox style="mso-fit-shape-to-text:t" inset="0,0,0,0">
                  <w:txbxContent>
                    <w:p w14:paraId="17551B7D" w14:textId="558CDC17" w:rsidR="00343630" w:rsidRPr="00610E4C" w:rsidRDefault="00343630" w:rsidP="00343630">
                      <w:pPr>
                        <w:pStyle w:val="Kuvaotsikko"/>
                        <w:ind w:left="0"/>
                        <w:rPr>
                          <w:noProof/>
                          <w:szCs w:val="22"/>
                        </w:rPr>
                      </w:pPr>
                      <w:r>
                        <w:t>Rappusten tarrat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91FE86" w14:textId="46C19BA1" w:rsidR="00256100" w:rsidRDefault="009C4815" w:rsidP="00A723CA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14A1DF" wp14:editId="2A69A4E8">
                <wp:simplePos x="0" y="0"/>
                <wp:positionH relativeFrom="column">
                  <wp:posOffset>1965960</wp:posOffset>
                </wp:positionH>
                <wp:positionV relativeFrom="paragraph">
                  <wp:posOffset>1979295</wp:posOffset>
                </wp:positionV>
                <wp:extent cx="1857375" cy="635"/>
                <wp:effectExtent l="0" t="0" r="9525" b="0"/>
                <wp:wrapSquare wrapText="bothSides"/>
                <wp:docPr id="1859139036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D924AE" w14:textId="6276E0A8" w:rsidR="009C4815" w:rsidRPr="00672001" w:rsidRDefault="009C4815" w:rsidP="009C4815">
                            <w:pPr>
                              <w:pStyle w:val="Kuvaotsikko"/>
                              <w:ind w:left="0"/>
                              <w:rPr>
                                <w:noProof/>
                                <w:szCs w:val="22"/>
                              </w:rPr>
                            </w:pPr>
                            <w:r>
                              <w:t>Rappuset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4A1DF" id="_x0000_s1034" type="#_x0000_t202" style="position:absolute;left:0;text-align:left;margin-left:154.8pt;margin-top:155.85pt;width:146.25pt;height: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" stroked="f">
                <v:textbox style="mso-fit-shape-to-text:t" inset="0,0,0,0">
                  <w:txbxContent>
                    <w:p w14:paraId="2FD924AE" w14:textId="6276E0A8" w:rsidR="009C4815" w:rsidRPr="00672001" w:rsidRDefault="009C4815" w:rsidP="009C4815">
                      <w:pPr>
                        <w:pStyle w:val="Kuvaotsikko"/>
                        <w:ind w:left="0"/>
                        <w:rPr>
                          <w:noProof/>
                          <w:szCs w:val="22"/>
                        </w:rPr>
                      </w:pPr>
                      <w:r>
                        <w:t>Rappuset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0423E1" wp14:editId="5532F02F">
                <wp:simplePos x="0" y="0"/>
                <wp:positionH relativeFrom="column">
                  <wp:posOffset>327660</wp:posOffset>
                </wp:positionH>
                <wp:positionV relativeFrom="paragraph">
                  <wp:posOffset>1950720</wp:posOffset>
                </wp:positionV>
                <wp:extent cx="1469390" cy="180975"/>
                <wp:effectExtent l="0" t="0" r="0" b="9525"/>
                <wp:wrapSquare wrapText="bothSides"/>
                <wp:docPr id="2042084805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CC551D" w14:textId="2175F60F" w:rsidR="00EC7886" w:rsidRPr="00C21062" w:rsidRDefault="00EC7886" w:rsidP="009C4815">
                            <w:pPr>
                              <w:pStyle w:val="Kuvaotsikko"/>
                              <w:ind w:left="0"/>
                              <w:rPr>
                                <w:noProof/>
                                <w:szCs w:val="22"/>
                              </w:rPr>
                            </w:pPr>
                            <w:r>
                              <w:t>Tukikaide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423E1" id="_x0000_s1035" type="#_x0000_t202" style="position:absolute;left:0;text-align:left;margin-left:25.8pt;margin-top:153.6pt;width:115.7pt;height:14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" stroked="f">
                <v:textbox inset="0,0,0,0">
                  <w:txbxContent>
                    <w:p w14:paraId="52CC551D" w14:textId="2175F60F" w:rsidR="00EC7886" w:rsidRPr="00C21062" w:rsidRDefault="00EC7886" w:rsidP="009C4815">
                      <w:pPr>
                        <w:pStyle w:val="Kuvaotsikko"/>
                        <w:ind w:left="0"/>
                        <w:rPr>
                          <w:noProof/>
                          <w:szCs w:val="22"/>
                        </w:rPr>
                      </w:pPr>
                      <w:r>
                        <w:t>Tukikaide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43B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7EA02E" wp14:editId="0DA678EE">
                <wp:simplePos x="0" y="0"/>
                <wp:positionH relativeFrom="column">
                  <wp:posOffset>4196080</wp:posOffset>
                </wp:positionH>
                <wp:positionV relativeFrom="paragraph">
                  <wp:posOffset>2002790</wp:posOffset>
                </wp:positionV>
                <wp:extent cx="2103755" cy="635"/>
                <wp:effectExtent l="0" t="0" r="0" b="0"/>
                <wp:wrapSquare wrapText="bothSides"/>
                <wp:docPr id="1431039868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7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C0F2A1" w14:textId="508CE1A4" w:rsidR="001B43B1" w:rsidRPr="00892775" w:rsidRDefault="00F23BF0" w:rsidP="001B43B1">
                            <w:pPr>
                              <w:pStyle w:val="Kuvaotsikko"/>
                              <w:rPr>
                                <w:noProof/>
                                <w:szCs w:val="22"/>
                              </w:rPr>
                            </w:pPr>
                            <w:r>
                              <w:t>Porrasnostin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EA02E" id="_x0000_s1036" type="#_x0000_t202" style="position:absolute;left:0;text-align:left;margin-left:330.4pt;margin-top:157.7pt;width:165.65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" stroked="f">
                <v:textbox style="mso-fit-shape-to-text:t" inset="0,0,0,0">
                  <w:txbxContent>
                    <w:p w14:paraId="2DC0F2A1" w14:textId="508CE1A4" w:rsidR="001B43B1" w:rsidRPr="00892775" w:rsidRDefault="00F23BF0" w:rsidP="001B43B1">
                      <w:pPr>
                        <w:pStyle w:val="Kuvaotsikko"/>
                        <w:rPr>
                          <w:noProof/>
                          <w:szCs w:val="22"/>
                        </w:rPr>
                      </w:pPr>
                      <w:r>
                        <w:t>Porrasnostin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5B49">
        <w:rPr>
          <w:noProof/>
        </w:rPr>
        <w:drawing>
          <wp:anchor distT="0" distB="0" distL="114300" distR="114300" simplePos="0" relativeHeight="251672576" behindDoc="0" locked="0" layoutInCell="1" allowOverlap="1" wp14:anchorId="17785569" wp14:editId="6454A22D">
            <wp:simplePos x="0" y="0"/>
            <wp:positionH relativeFrom="margin">
              <wp:align>right</wp:align>
            </wp:positionH>
            <wp:positionV relativeFrom="paragraph">
              <wp:posOffset>-76200</wp:posOffset>
            </wp:positionV>
            <wp:extent cx="1940560" cy="2103755"/>
            <wp:effectExtent l="0" t="5398" r="0" b="0"/>
            <wp:wrapSquare wrapText="left"/>
            <wp:docPr id="526745842" name="Kuva 10" descr="Tasohis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45842" name="Kuva 10" descr="Tasohissi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056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A101B" w14:textId="481209C9" w:rsidR="00704D03" w:rsidRDefault="00704D03" w:rsidP="00A723CA">
      <w:pPr>
        <w:pStyle w:val="Body"/>
      </w:pPr>
    </w:p>
    <w:p w14:paraId="2AA225E1" w14:textId="288B842B" w:rsidR="00A723CA" w:rsidRDefault="004A6858" w:rsidP="00A723CA">
      <w:pPr>
        <w:pStyle w:val="Body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3769D03" wp14:editId="789699E0">
            <wp:simplePos x="0" y="0"/>
            <wp:positionH relativeFrom="margin">
              <wp:align>right</wp:align>
            </wp:positionH>
            <wp:positionV relativeFrom="paragraph">
              <wp:posOffset>1076325</wp:posOffset>
            </wp:positionV>
            <wp:extent cx="1882775" cy="1741170"/>
            <wp:effectExtent l="0" t="5397" r="0" b="0"/>
            <wp:wrapSquare wrapText="left"/>
            <wp:docPr id="1752753892" name="Kuva 11" descr="Kuva, joka sisältää kohteen sisä-, teksti, seinä, laatikk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753892" name="Kuva 11" descr="Kuva, joka sisältää kohteen sisä-, teksti, seinä, laatikko&#10;&#10;Kuvaus luotu automaattisesti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277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88D43FF" wp14:editId="6EEE2A53">
            <wp:simplePos x="0" y="0"/>
            <wp:positionH relativeFrom="column">
              <wp:posOffset>2292350</wp:posOffset>
            </wp:positionH>
            <wp:positionV relativeFrom="paragraph">
              <wp:posOffset>1159510</wp:posOffset>
            </wp:positionV>
            <wp:extent cx="1869440" cy="1573530"/>
            <wp:effectExtent l="0" t="4445" r="0" b="0"/>
            <wp:wrapSquare wrapText="left"/>
            <wp:docPr id="1875192960" name="Kuva 13" descr="Kuva, joka sisältää kohteen sisä-, seinä, reki, pulkkai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92960" name="Kuva 13" descr="Kuva, joka sisältää kohteen sisä-, seinä, reki, pulkkailu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944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2E66D96" wp14:editId="5930046E">
            <wp:simplePos x="0" y="0"/>
            <wp:positionH relativeFrom="margin">
              <wp:align>left</wp:align>
            </wp:positionH>
            <wp:positionV relativeFrom="paragraph">
              <wp:posOffset>1068705</wp:posOffset>
            </wp:positionV>
            <wp:extent cx="1831975" cy="1774190"/>
            <wp:effectExtent l="0" t="9207" r="6667" b="6668"/>
            <wp:wrapSquare wrapText="left"/>
            <wp:docPr id="436386992" name="Kuva 14" descr="Kuva, joka sisältää kohteen seinä, sisä-, kylpyhuone, tek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86992" name="Kuva 14" descr="Kuva, joka sisältää kohteen seinä, sisä-, kylpyhuone, teksti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19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12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213EDC" wp14:editId="08B9759B">
                <wp:simplePos x="0" y="0"/>
                <wp:positionH relativeFrom="column">
                  <wp:posOffset>4446905</wp:posOffset>
                </wp:positionH>
                <wp:positionV relativeFrom="paragraph">
                  <wp:posOffset>2934970</wp:posOffset>
                </wp:positionV>
                <wp:extent cx="1870075" cy="154940"/>
                <wp:effectExtent l="0" t="0" r="0" b="0"/>
                <wp:wrapSquare wrapText="bothSides"/>
                <wp:docPr id="1263495316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075" cy="154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08C263" w14:textId="0A7F24DE" w:rsidR="00435C0E" w:rsidRPr="00C90A64" w:rsidRDefault="00435C0E" w:rsidP="004A6858">
                            <w:pPr>
                              <w:pStyle w:val="Kuvaotsikko"/>
                              <w:ind w:left="0" w:firstLine="1304"/>
                              <w:rPr>
                                <w:noProof/>
                                <w:szCs w:val="22"/>
                              </w:rPr>
                            </w:pPr>
                            <w:r>
                              <w:t>Ovi saliin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13EDC" id="_x0000_s1037" type="#_x0000_t202" style="position:absolute;left:0;text-align:left;margin-left:350.15pt;margin-top:231.1pt;width:147.25pt;height:12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" stroked="f">
                <v:textbox inset="0,0,0,0">
                  <w:txbxContent>
                    <w:p w14:paraId="4E08C263" w14:textId="0A7F24DE" w:rsidR="00435C0E" w:rsidRPr="00C90A64" w:rsidRDefault="00435C0E" w:rsidP="004A6858">
                      <w:pPr>
                        <w:pStyle w:val="Kuvaotsikko"/>
                        <w:ind w:left="0" w:firstLine="1304"/>
                        <w:rPr>
                          <w:noProof/>
                          <w:szCs w:val="22"/>
                        </w:rPr>
                      </w:pPr>
                      <w:r>
                        <w:t>Ovi saliin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5C0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E36C46" wp14:editId="52E7CFE1">
                <wp:simplePos x="0" y="0"/>
                <wp:positionH relativeFrom="column">
                  <wp:posOffset>2451735</wp:posOffset>
                </wp:positionH>
                <wp:positionV relativeFrom="paragraph">
                  <wp:posOffset>2938780</wp:posOffset>
                </wp:positionV>
                <wp:extent cx="1573530" cy="635"/>
                <wp:effectExtent l="0" t="0" r="0" b="0"/>
                <wp:wrapSquare wrapText="bothSides"/>
                <wp:docPr id="748181439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51E3CE" w14:textId="40781CB9" w:rsidR="00435C0E" w:rsidRPr="009907A6" w:rsidRDefault="00435C0E" w:rsidP="00435C0E">
                            <w:pPr>
                              <w:pStyle w:val="Kuvaotsikko"/>
                              <w:ind w:left="0"/>
                              <w:rPr>
                                <w:noProof/>
                                <w:szCs w:val="22"/>
                              </w:rPr>
                            </w:pPr>
                            <w:r>
                              <w:t>Eteinen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36C46" id="_x0000_s1038" type="#_x0000_t202" style="position:absolute;left:0;text-align:left;margin-left:193.05pt;margin-top:231.4pt;width:123.9pt;height: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" stroked="f">
                <v:textbox style="mso-fit-shape-to-text:t" inset="0,0,0,0">
                  <w:txbxContent>
                    <w:p w14:paraId="7151E3CE" w14:textId="40781CB9" w:rsidR="00435C0E" w:rsidRPr="009907A6" w:rsidRDefault="00435C0E" w:rsidP="00435C0E">
                      <w:pPr>
                        <w:pStyle w:val="Kuvaotsikko"/>
                        <w:ind w:left="0"/>
                        <w:rPr>
                          <w:noProof/>
                          <w:szCs w:val="22"/>
                        </w:rPr>
                      </w:pPr>
                      <w:r>
                        <w:t>Eteinen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5C0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AA57C1" wp14:editId="779342E7">
                <wp:simplePos x="0" y="0"/>
                <wp:positionH relativeFrom="column">
                  <wp:posOffset>322580</wp:posOffset>
                </wp:positionH>
                <wp:positionV relativeFrom="paragraph">
                  <wp:posOffset>2912110</wp:posOffset>
                </wp:positionV>
                <wp:extent cx="1774190" cy="635"/>
                <wp:effectExtent l="0" t="0" r="0" b="0"/>
                <wp:wrapSquare wrapText="bothSides"/>
                <wp:docPr id="1598943277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41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B0653F" w14:textId="17948D99" w:rsidR="00435C0E" w:rsidRPr="00CE444A" w:rsidRDefault="00435C0E" w:rsidP="00435C0E">
                            <w:pPr>
                              <w:pStyle w:val="Kuvaotsikko"/>
                              <w:ind w:left="0"/>
                              <w:rPr>
                                <w:noProof/>
                                <w:szCs w:val="22"/>
                              </w:rPr>
                            </w:pPr>
                            <w:r>
                              <w:t>Ensimmäinen ovi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A57C1" id="_x0000_s1039" type="#_x0000_t202" style="position:absolute;left:0;text-align:left;margin-left:25.4pt;margin-top:229.3pt;width:139.7pt;height: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" stroked="f">
                <v:textbox style="mso-fit-shape-to-text:t" inset="0,0,0,0">
                  <w:txbxContent>
                    <w:p w14:paraId="49B0653F" w14:textId="17948D99" w:rsidR="00435C0E" w:rsidRPr="00CE444A" w:rsidRDefault="00435C0E" w:rsidP="00435C0E">
                      <w:pPr>
                        <w:pStyle w:val="Kuvaotsikko"/>
                        <w:ind w:left="0"/>
                        <w:rPr>
                          <w:noProof/>
                          <w:szCs w:val="22"/>
                        </w:rPr>
                      </w:pPr>
                      <w:r>
                        <w:t>Ensimmäinen ovi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6E0C">
        <w:t xml:space="preserve"> </w:t>
      </w:r>
      <w:r w:rsidR="0037639B">
        <w:t>Rappusien alapuolella t</w:t>
      </w:r>
      <w:r w:rsidR="003675EA">
        <w:t>ulee pieni tasainen kohta</w:t>
      </w:r>
      <w:r w:rsidR="00263B7F">
        <w:t xml:space="preserve"> ja</w:t>
      </w:r>
      <w:r w:rsidR="001F56A4">
        <w:t xml:space="preserve"> ovi on kevyt, mutta suht ahdas kohta</w:t>
      </w:r>
      <w:r w:rsidR="00E006F5">
        <w:t>.</w:t>
      </w:r>
      <w:r w:rsidR="00477700">
        <w:t xml:space="preserve"> </w:t>
      </w:r>
      <w:r w:rsidR="00444A2A">
        <w:t>Oven</w:t>
      </w:r>
      <w:r w:rsidR="009655D3">
        <w:t xml:space="preserve"> jälkeen on n.2-3cm korkea kynnys, tämän</w:t>
      </w:r>
      <w:r w:rsidR="00444A2A">
        <w:t xml:space="preserve"> jälkeen</w:t>
      </w:r>
      <w:r w:rsidR="0050124D">
        <w:t xml:space="preserve"> lattian korkeus muuttuu ja</w:t>
      </w:r>
      <w:r w:rsidR="004433C6">
        <w:t xml:space="preserve"> sen jälkeen </w:t>
      </w:r>
      <w:r w:rsidR="009655D3">
        <w:t>muiden</w:t>
      </w:r>
      <w:r w:rsidR="004433C6">
        <w:t xml:space="preserve"> ov</w:t>
      </w:r>
      <w:r w:rsidR="009655D3">
        <w:t>i</w:t>
      </w:r>
      <w:r w:rsidR="004433C6">
        <w:t>en kohdalla on ramp</w:t>
      </w:r>
      <w:r w:rsidR="0036773C">
        <w:t>it</w:t>
      </w:r>
      <w:r w:rsidR="009655D3">
        <w:t xml:space="preserve"> molempiin suuntiin</w:t>
      </w:r>
      <w:r w:rsidR="0050124D">
        <w:t>.</w:t>
      </w:r>
      <w:r w:rsidR="00477700">
        <w:t xml:space="preserve"> </w:t>
      </w:r>
      <w:r w:rsidR="00634ADA">
        <w:t>Oven jälkeen tu</w:t>
      </w:r>
      <w:r w:rsidR="00647514">
        <w:t>levaan</w:t>
      </w:r>
      <w:r w:rsidR="00444A2A">
        <w:t xml:space="preserve"> tila</w:t>
      </w:r>
      <w:r w:rsidR="00EC0AD8">
        <w:t>an</w:t>
      </w:r>
      <w:r w:rsidR="00444A2A">
        <w:t xml:space="preserve"> jätetään ulkovaatteet</w:t>
      </w:r>
      <w:r w:rsidR="009C310A">
        <w:t xml:space="preserve"> ja siellä on penkit, jotka helpottavat riisumista</w:t>
      </w:r>
      <w:r w:rsidR="009655D3">
        <w:t xml:space="preserve"> ja pukemista</w:t>
      </w:r>
      <w:r w:rsidR="00913F92">
        <w:t>. T</w:t>
      </w:r>
      <w:r w:rsidR="0036773C">
        <w:t>ulee</w:t>
      </w:r>
      <w:r w:rsidR="00477700">
        <w:t xml:space="preserve"> ovi</w:t>
      </w:r>
      <w:r w:rsidR="00CC53A7">
        <w:t xml:space="preserve"> sekä kynnys</w:t>
      </w:r>
      <w:r w:rsidR="00913F92">
        <w:t xml:space="preserve"> ja t</w:t>
      </w:r>
      <w:r w:rsidR="00C67414">
        <w:t>ämän oven jälkeen</w:t>
      </w:r>
      <w:r w:rsidR="0086063A">
        <w:t xml:space="preserve"> olemme </w:t>
      </w:r>
      <w:r w:rsidR="00647514">
        <w:t>tilassa, jossa on Sali, wc ja pukuhuoneet</w:t>
      </w:r>
      <w:r w:rsidR="00913F92">
        <w:t xml:space="preserve">. </w:t>
      </w:r>
    </w:p>
    <w:p w14:paraId="220F7E29" w14:textId="45DF6E83" w:rsidR="00341A36" w:rsidRDefault="001534FC" w:rsidP="00435C0E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4DB4DF" wp14:editId="1402407C">
                <wp:simplePos x="0" y="0"/>
                <wp:positionH relativeFrom="column">
                  <wp:posOffset>-13335</wp:posOffset>
                </wp:positionH>
                <wp:positionV relativeFrom="paragraph">
                  <wp:posOffset>1675765</wp:posOffset>
                </wp:positionV>
                <wp:extent cx="45085" cy="635"/>
                <wp:effectExtent l="0" t="0" r="0" b="0"/>
                <wp:wrapSquare wrapText="bothSides"/>
                <wp:docPr id="101635056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0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158BE8" w14:textId="47E1E451" w:rsidR="006203DB" w:rsidRPr="002C0F06" w:rsidRDefault="006203DB" w:rsidP="006203DB">
                            <w:pPr>
                              <w:pStyle w:val="Kuvaotsikko"/>
                              <w:ind w:left="0"/>
                              <w:rPr>
                                <w:noProof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4DB4DF" id="_x0000_s1040" type="#_x0000_t202" style="position:absolute;left:0;text-align:left;margin-left:-1.05pt;margin-top:131.95pt;width:3.55pt;height:.05pt;flip:x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" stroked="f">
                <v:textbox style="mso-fit-shape-to-text:t" inset="0,0,0,0">
                  <w:txbxContent>
                    <w:p w14:paraId="05158BE8" w14:textId="47E1E451" w:rsidR="006203DB" w:rsidRPr="002C0F06" w:rsidRDefault="006203DB" w:rsidP="006203DB">
                      <w:pPr>
                        <w:pStyle w:val="Kuvaotsikko"/>
                        <w:ind w:left="0"/>
                        <w:rPr>
                          <w:noProof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03D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C9A897" wp14:editId="5EB81941">
                <wp:simplePos x="0" y="0"/>
                <wp:positionH relativeFrom="column">
                  <wp:posOffset>3757930</wp:posOffset>
                </wp:positionH>
                <wp:positionV relativeFrom="paragraph">
                  <wp:posOffset>2006600</wp:posOffset>
                </wp:positionV>
                <wp:extent cx="1741170" cy="635"/>
                <wp:effectExtent l="0" t="0" r="0" b="0"/>
                <wp:wrapSquare wrapText="bothSides"/>
                <wp:docPr id="1985144313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C51325" w14:textId="469EC1AA" w:rsidR="006203DB" w:rsidRPr="007F1DA4" w:rsidRDefault="006203DB" w:rsidP="006203DB">
                            <w:pPr>
                              <w:pStyle w:val="Kuvaotsikko"/>
                              <w:ind w:left="0"/>
                              <w:rPr>
                                <w:noProof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9A897" id="_x0000_s1041" type="#_x0000_t202" style="position:absolute;left:0;text-align:left;margin-left:295.9pt;margin-top:158pt;width:137.1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" stroked="f">
                <v:textbox style="mso-fit-shape-to-text:t" inset="0,0,0,0">
                  <w:txbxContent>
                    <w:p w14:paraId="68C51325" w14:textId="469EC1AA" w:rsidR="006203DB" w:rsidRPr="007F1DA4" w:rsidRDefault="006203DB" w:rsidP="006203DB">
                      <w:pPr>
                        <w:pStyle w:val="Kuvaotsikko"/>
                        <w:ind w:left="0"/>
                        <w:rPr>
                          <w:noProof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03D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58446B" wp14:editId="776FE385">
                <wp:simplePos x="0" y="0"/>
                <wp:positionH relativeFrom="column">
                  <wp:posOffset>2005965</wp:posOffset>
                </wp:positionH>
                <wp:positionV relativeFrom="paragraph">
                  <wp:posOffset>1986280</wp:posOffset>
                </wp:positionV>
                <wp:extent cx="1573530" cy="635"/>
                <wp:effectExtent l="0" t="0" r="0" b="0"/>
                <wp:wrapSquare wrapText="bothSides"/>
                <wp:docPr id="927317795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4C0085" w14:textId="621F4BC7" w:rsidR="006203DB" w:rsidRPr="00FF3384" w:rsidRDefault="006203DB" w:rsidP="006203DB">
                            <w:pPr>
                              <w:pStyle w:val="Kuvaotsikko"/>
                              <w:ind w:left="0"/>
                              <w:rPr>
                                <w:noProof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8446B" id="_x0000_s1042" type="#_x0000_t202" style="position:absolute;left:0;text-align:left;margin-left:157.95pt;margin-top:156.4pt;width:123.9pt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" stroked="f">
                <v:textbox style="mso-fit-shape-to-text:t" inset="0,0,0,0">
                  <w:txbxContent>
                    <w:p w14:paraId="434C0085" w14:textId="621F4BC7" w:rsidR="006203DB" w:rsidRPr="00FF3384" w:rsidRDefault="006203DB" w:rsidP="006203DB">
                      <w:pPr>
                        <w:pStyle w:val="Kuvaotsikko"/>
                        <w:ind w:left="0"/>
                        <w:rPr>
                          <w:noProof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58F6E9" w14:textId="794BEF91" w:rsidR="00477700" w:rsidRDefault="00477700" w:rsidP="00477700">
      <w:pPr>
        <w:pStyle w:val="Body"/>
      </w:pPr>
    </w:p>
    <w:p w14:paraId="45C581EE" w14:textId="6A093EF1" w:rsidR="00F604F7" w:rsidRDefault="00F604F7" w:rsidP="00F604F7">
      <w:pPr>
        <w:pStyle w:val="Body"/>
      </w:pPr>
      <w:r>
        <w:t>Sisääntulorappuset ovat ainoat, jotka ovat eri korkeudella eli muuten tila on yhdessä kerroksessa. Missään ovessa ei ole ovipumppua. Käytäviä ja välitiloja ei ole kauheasti muutettu mitenkään</w:t>
      </w:r>
      <w:r w:rsidR="00647514">
        <w:t xml:space="preserve"> eri</w:t>
      </w:r>
      <w:r>
        <w:t xml:space="preserve"> väreillä, jotta tilat erottuisivat toisistaan. käytävät ovat tilavia</w:t>
      </w:r>
      <w:r w:rsidR="00DF322F">
        <w:t xml:space="preserve"> liikkumiseen.</w:t>
      </w:r>
      <w:r>
        <w:t xml:space="preserve"> Sali itsessään on värikäs ja helppo hahmottaa eri asiat ja tilat</w:t>
      </w:r>
      <w:r w:rsidR="00DF322F">
        <w:t xml:space="preserve"> siellä, kulku tosin haastavaa eri materiaalien sekä korkeuserojen</w:t>
      </w:r>
      <w:r w:rsidR="007C0110">
        <w:t xml:space="preserve"> takia</w:t>
      </w:r>
      <w:r w:rsidR="0026447D">
        <w:t>, jos pitäisi tulla pyörätuolilla.</w:t>
      </w:r>
    </w:p>
    <w:p w14:paraId="68405211" w14:textId="2EE57CB9" w:rsidR="00F604F7" w:rsidRDefault="00F604F7" w:rsidP="00477700">
      <w:pPr>
        <w:pStyle w:val="Body"/>
      </w:pPr>
    </w:p>
    <w:p w14:paraId="5D77FF18" w14:textId="4E23AA78" w:rsidR="007C0110" w:rsidRDefault="007C0110" w:rsidP="00477700">
      <w:pPr>
        <w:pStyle w:val="Body"/>
      </w:pPr>
    </w:p>
    <w:p w14:paraId="16BA3DB9" w14:textId="444F3320" w:rsidR="006430A6" w:rsidRDefault="006430A6" w:rsidP="006430A6">
      <w:pPr>
        <w:pStyle w:val="Body"/>
        <w:keepNext/>
        <w:ind w:left="0"/>
      </w:pPr>
    </w:p>
    <w:p w14:paraId="01DEA2CD" w14:textId="63639C6D" w:rsidR="006430A6" w:rsidRDefault="006430A6" w:rsidP="006430A6">
      <w:pPr>
        <w:pStyle w:val="Kuvaotsikko"/>
      </w:pPr>
      <w:r>
        <w:t xml:space="preserve">Kuva </w:t>
      </w:r>
      <w:fldSimple w:instr=" SEQ Kuva \* ARABIC ">
        <w:r w:rsidR="00C83A14">
          <w:rPr>
            <w:noProof/>
          </w:rPr>
          <w:t>1</w:t>
        </w:r>
      </w:fldSimple>
      <w:r>
        <w:t>Sali</w:t>
      </w:r>
    </w:p>
    <w:p w14:paraId="76E82433" w14:textId="4EBF9619" w:rsidR="00477700" w:rsidRPr="0090646F" w:rsidRDefault="00267713" w:rsidP="00F15125">
      <w:pPr>
        <w:pStyle w:val="Body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EE2097" wp14:editId="7E7A800B">
                <wp:simplePos x="0" y="0"/>
                <wp:positionH relativeFrom="column">
                  <wp:posOffset>-316230</wp:posOffset>
                </wp:positionH>
                <wp:positionV relativeFrom="paragraph">
                  <wp:posOffset>5429885</wp:posOffset>
                </wp:positionV>
                <wp:extent cx="6616065" cy="635"/>
                <wp:effectExtent l="0" t="0" r="0" b="0"/>
                <wp:wrapSquare wrapText="bothSides"/>
                <wp:docPr id="1181939972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A8E62C" w14:textId="2691289C" w:rsidR="00267713" w:rsidRPr="00C555E3" w:rsidRDefault="00267713" w:rsidP="00267713">
                            <w:pPr>
                              <w:pStyle w:val="Kuvaotsikko"/>
                              <w:ind w:left="0" w:firstLine="1304"/>
                              <w:rPr>
                                <w:noProof/>
                                <w:szCs w:val="22"/>
                              </w:rPr>
                            </w:pPr>
                            <w:r>
                              <w:t>Sali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E2097" id="_x0000_s1043" type="#_x0000_t202" style="position:absolute;margin-left:-24.9pt;margin-top:427.55pt;width:520.95pt;height: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" stroked="f">
                <v:textbox style="mso-fit-shape-to-text:t" inset="0,0,0,0">
                  <w:txbxContent>
                    <w:p w14:paraId="7DA8E62C" w14:textId="2691289C" w:rsidR="00267713" w:rsidRPr="00C555E3" w:rsidRDefault="00267713" w:rsidP="00267713">
                      <w:pPr>
                        <w:pStyle w:val="Kuvaotsikko"/>
                        <w:ind w:left="0" w:firstLine="1304"/>
                        <w:rPr>
                          <w:noProof/>
                          <w:szCs w:val="22"/>
                        </w:rPr>
                      </w:pPr>
                      <w:r>
                        <w:t>Sali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B18D361" wp14:editId="68234F9A">
            <wp:simplePos x="0" y="0"/>
            <wp:positionH relativeFrom="margin">
              <wp:align>right</wp:align>
            </wp:positionH>
            <wp:positionV relativeFrom="paragraph">
              <wp:posOffset>3529330</wp:posOffset>
            </wp:positionV>
            <wp:extent cx="6616065" cy="2129155"/>
            <wp:effectExtent l="0" t="0" r="0" b="4445"/>
            <wp:wrapSquare wrapText="left"/>
            <wp:docPr id="1842626105" name="Kuva 20" descr="Kuva, joka sisältää kohteen sisä-, huone, sänky, sein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26105" name="Kuva 20" descr="Kuva, joka sisältää kohteen sisä-, huone, sänky, seinä&#10;&#10;Kuvaus luotu automaattisesti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D4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6ACD36" wp14:editId="3C8C6606">
                <wp:simplePos x="0" y="0"/>
                <wp:positionH relativeFrom="column">
                  <wp:posOffset>3194685</wp:posOffset>
                </wp:positionH>
                <wp:positionV relativeFrom="paragraph">
                  <wp:posOffset>2924175</wp:posOffset>
                </wp:positionV>
                <wp:extent cx="3476625" cy="635"/>
                <wp:effectExtent l="0" t="0" r="0" b="0"/>
                <wp:wrapSquare wrapText="bothSides"/>
                <wp:docPr id="2003409830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EDBC7F" w14:textId="6AA8AE3F" w:rsidR="00510D49" w:rsidRPr="00112713" w:rsidRDefault="00510D49" w:rsidP="00510D49">
                            <w:pPr>
                              <w:pStyle w:val="Kuvaotsikko"/>
                              <w:ind w:left="0"/>
                              <w:rPr>
                                <w:noProof/>
                                <w:szCs w:val="22"/>
                              </w:rPr>
                            </w:pPr>
                            <w:r>
                              <w:t>Pohjakartta voimistelusalista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ACD36" id="_x0000_s1044" type="#_x0000_t202" style="position:absolute;margin-left:251.55pt;margin-top:230.25pt;width:273.75pt;height: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" stroked="f">
                <v:textbox style="mso-fit-shape-to-text:t" inset="0,0,0,0">
                  <w:txbxContent>
                    <w:p w14:paraId="25EDBC7F" w14:textId="6AA8AE3F" w:rsidR="00510D49" w:rsidRPr="00112713" w:rsidRDefault="00510D49" w:rsidP="00510D49">
                      <w:pPr>
                        <w:pStyle w:val="Kuvaotsikko"/>
                        <w:ind w:left="0"/>
                        <w:rPr>
                          <w:noProof/>
                          <w:szCs w:val="22"/>
                        </w:rPr>
                      </w:pPr>
                      <w:r>
                        <w:t>Pohjakartta voimistelusalista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3F0C">
        <w:rPr>
          <w:noProof/>
        </w:rPr>
        <w:drawing>
          <wp:anchor distT="0" distB="0" distL="114300" distR="114300" simplePos="0" relativeHeight="251693056" behindDoc="0" locked="0" layoutInCell="1" allowOverlap="1" wp14:anchorId="5D5DC537" wp14:editId="405AB6CD">
            <wp:simplePos x="0" y="0"/>
            <wp:positionH relativeFrom="column">
              <wp:posOffset>3194685</wp:posOffset>
            </wp:positionH>
            <wp:positionV relativeFrom="paragraph">
              <wp:posOffset>0</wp:posOffset>
            </wp:positionV>
            <wp:extent cx="3476625" cy="2867025"/>
            <wp:effectExtent l="0" t="0" r="9525" b="9525"/>
            <wp:wrapSquare wrapText="left"/>
            <wp:docPr id="1154649579" name="Kuva 16" descr="Kuva, joka sisältää kohteen teksti, Suorakaide, kuvakaappaus, Näyttötau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49579" name="Kuva 16" descr="Kuva, joka sisältää kohteen teksti, Suorakaide, kuvakaappaus, Näyttötaulu&#10;&#10;Kuvaus luotu automaattisesti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D4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83C9A7" wp14:editId="79D15994">
                <wp:simplePos x="0" y="0"/>
                <wp:positionH relativeFrom="column">
                  <wp:posOffset>-333375</wp:posOffset>
                </wp:positionH>
                <wp:positionV relativeFrom="paragraph">
                  <wp:posOffset>2939415</wp:posOffset>
                </wp:positionV>
                <wp:extent cx="3308350" cy="635"/>
                <wp:effectExtent l="0" t="0" r="0" b="0"/>
                <wp:wrapSquare wrapText="bothSides"/>
                <wp:docPr id="368410723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488B8C" w14:textId="125C2D92" w:rsidR="00510D49" w:rsidRPr="002A20F7" w:rsidRDefault="00510D49" w:rsidP="00510D49">
                            <w:pPr>
                              <w:pStyle w:val="Kuvaotsikko"/>
                              <w:ind w:left="0"/>
                              <w:rPr>
                                <w:noProof/>
                                <w:szCs w:val="22"/>
                              </w:rPr>
                            </w:pPr>
                            <w:r>
                              <w:t>Salin puoli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3C9A7" id="_x0000_s1045" type="#_x0000_t202" style="position:absolute;margin-left:-26.25pt;margin-top:231.45pt;width:260.5pt;height: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" stroked="f">
                <v:textbox style="mso-fit-shape-to-text:t" inset="0,0,0,0">
                  <w:txbxContent>
                    <w:p w14:paraId="5C488B8C" w14:textId="125C2D92" w:rsidR="00510D49" w:rsidRPr="002A20F7" w:rsidRDefault="00510D49" w:rsidP="00510D49">
                      <w:pPr>
                        <w:pStyle w:val="Kuvaotsikko"/>
                        <w:ind w:left="0"/>
                        <w:rPr>
                          <w:noProof/>
                          <w:szCs w:val="22"/>
                        </w:rPr>
                      </w:pPr>
                      <w:r>
                        <w:t>Salin puoli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03DB">
        <w:rPr>
          <w:noProof/>
        </w:rPr>
        <w:drawing>
          <wp:anchor distT="0" distB="0" distL="114300" distR="114300" simplePos="0" relativeHeight="251692032" behindDoc="0" locked="0" layoutInCell="1" allowOverlap="1" wp14:anchorId="01F933F4" wp14:editId="32925C5B">
            <wp:simplePos x="0" y="0"/>
            <wp:positionH relativeFrom="column">
              <wp:posOffset>-117475</wp:posOffset>
            </wp:positionH>
            <wp:positionV relativeFrom="paragraph">
              <wp:posOffset>-209550</wp:posOffset>
            </wp:positionV>
            <wp:extent cx="2875915" cy="3308350"/>
            <wp:effectExtent l="0" t="6667" r="0" b="0"/>
            <wp:wrapSquare wrapText="left"/>
            <wp:docPr id="2009289452" name="Kuva 15" descr="Salin puoli, oviauk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89452" name="Kuva 15" descr="Salin puoli, oviaukko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591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7700" w:rsidRPr="0090646F" w:rsidSect="006F62E5">
      <w:headerReference w:type="default" r:id="rId30"/>
      <w:footerReference w:type="default" r:id="rId31"/>
      <w:pgSz w:w="11906" w:h="16838" w:code="9"/>
      <w:pgMar w:top="2268" w:right="851" w:bottom="1418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A39D0" w14:textId="77777777" w:rsidR="00F75C81" w:rsidRDefault="00F75C81" w:rsidP="00850205">
      <w:pPr>
        <w:spacing w:after="0"/>
      </w:pPr>
      <w:r>
        <w:separator/>
      </w:r>
    </w:p>
  </w:endnote>
  <w:endnote w:type="continuationSeparator" w:id="0">
    <w:p w14:paraId="1DC2538E" w14:textId="77777777" w:rsidR="00F75C81" w:rsidRDefault="00F75C81" w:rsidP="00850205">
      <w:pPr>
        <w:spacing w:after="0"/>
      </w:pPr>
      <w:r>
        <w:continuationSeparator/>
      </w:r>
    </w:p>
  </w:endnote>
  <w:endnote w:type="continuationNotice" w:id="1">
    <w:p w14:paraId="433BB4B8" w14:textId="77777777" w:rsidR="00F75C81" w:rsidRDefault="00F75C8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6F740" w14:textId="77777777" w:rsidR="0090646F" w:rsidRDefault="0090646F" w:rsidP="0090646F">
    <w:pPr>
      <w:pStyle w:val="Alatunniste"/>
      <w:tabs>
        <w:tab w:val="clear" w:pos="4819"/>
        <w:tab w:val="clear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6B03E" w14:textId="77777777" w:rsidR="00F75C81" w:rsidRDefault="00F75C81" w:rsidP="00850205">
      <w:pPr>
        <w:spacing w:after="0"/>
      </w:pPr>
      <w:r>
        <w:separator/>
      </w:r>
    </w:p>
  </w:footnote>
  <w:footnote w:type="continuationSeparator" w:id="0">
    <w:p w14:paraId="6BB7DE37" w14:textId="77777777" w:rsidR="00F75C81" w:rsidRDefault="00F75C81" w:rsidP="00850205">
      <w:pPr>
        <w:spacing w:after="0"/>
      </w:pPr>
      <w:r>
        <w:continuationSeparator/>
      </w:r>
    </w:p>
  </w:footnote>
  <w:footnote w:type="continuationNotice" w:id="1">
    <w:p w14:paraId="0A76F11A" w14:textId="77777777" w:rsidR="00F75C81" w:rsidRDefault="00F75C8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2DB17" w14:textId="1C1C9EB1" w:rsidR="00700F1C" w:rsidRPr="002E7EDD" w:rsidRDefault="00497376" w:rsidP="00F45770">
    <w:pPr>
      <w:tabs>
        <w:tab w:val="left" w:pos="5216"/>
        <w:tab w:val="left" w:pos="9129"/>
      </w:tabs>
    </w:pPr>
    <w:r>
      <w:rPr>
        <w:rStyle w:val="Syttkentt"/>
      </w:rPr>
      <w:t>Jonna Loukas</w:t>
    </w:r>
    <w:r w:rsidR="00700F1C" w:rsidRPr="00084382">
      <w:tab/>
    </w:r>
    <w:r>
      <w:rPr>
        <w:rStyle w:val="Bold"/>
      </w:rPr>
      <w:t>Kuvailu</w:t>
    </w:r>
    <w:r w:rsidR="00700F1C" w:rsidRPr="002E7EDD">
      <w:rPr>
        <w:b/>
        <w:bCs/>
      </w:rPr>
      <w:tab/>
    </w:r>
    <w:r w:rsidR="00700F1C">
      <w:fldChar w:fldCharType="begin"/>
    </w:r>
    <w:r w:rsidR="00700F1C" w:rsidRPr="002E7EDD">
      <w:instrText xml:space="preserve"> PAGE   \* MERGEFORMAT </w:instrText>
    </w:r>
    <w:r w:rsidR="00700F1C">
      <w:fldChar w:fldCharType="separate"/>
    </w:r>
    <w:r w:rsidR="00700F1C" w:rsidRPr="002E7EDD">
      <w:t>1</w:t>
    </w:r>
    <w:r w:rsidR="00700F1C">
      <w:fldChar w:fldCharType="end"/>
    </w:r>
    <w:r w:rsidR="00700F1C" w:rsidRPr="002E7EDD">
      <w:t xml:space="preserve"> (</w:t>
    </w:r>
    <w:r w:rsidR="00227046">
      <w:fldChar w:fldCharType="begin"/>
    </w:r>
    <w:r w:rsidR="00227046" w:rsidRPr="002E7EDD">
      <w:instrText xml:space="preserve"> SECTIONPAGES   \* MERGEFORMAT </w:instrText>
    </w:r>
    <w:r w:rsidR="00227046">
      <w:fldChar w:fldCharType="separate"/>
    </w:r>
    <w:r w:rsidR="004729BD">
      <w:rPr>
        <w:noProof/>
      </w:rPr>
      <w:t>4</w:t>
    </w:r>
    <w:r w:rsidR="00227046">
      <w:rPr>
        <w:noProof/>
      </w:rPr>
      <w:fldChar w:fldCharType="end"/>
    </w:r>
    <w:r w:rsidR="00700F1C" w:rsidRPr="002E7EDD">
      <w:t>)</w:t>
    </w:r>
  </w:p>
  <w:p w14:paraId="4F5BF6EB" w14:textId="39B03733" w:rsidR="00850205" w:rsidRPr="002E7EDD" w:rsidRDefault="007B0697" w:rsidP="00F45770">
    <w:pPr>
      <w:tabs>
        <w:tab w:val="left" w:pos="5216"/>
        <w:tab w:val="left" w:pos="9129"/>
      </w:tabs>
    </w:pPr>
    <w:r w:rsidRPr="002E7EDD">
      <w:t xml:space="preserve">Haaga-Helia </w:t>
    </w:r>
    <w:r w:rsidR="008744C3" w:rsidRPr="002E7EDD">
      <w:t>ammattikorkeakoulu</w:t>
    </w:r>
    <w:r w:rsidR="0090646F">
      <w:tab/>
    </w:r>
    <w:r w:rsidR="0090646F">
      <w:rPr>
        <w:lang w:val="en-US"/>
      </w:rPr>
      <w:fldChar w:fldCharType="begin"/>
    </w:r>
    <w:r w:rsidR="0090646F">
      <w:instrText xml:space="preserve"> TIME \@ "d.M.yyyy" </w:instrText>
    </w:r>
    <w:r w:rsidR="0090646F">
      <w:rPr>
        <w:lang w:val="en-US"/>
      </w:rPr>
      <w:fldChar w:fldCharType="separate"/>
    </w:r>
    <w:r w:rsidR="00AC78ED">
      <w:rPr>
        <w:noProof/>
      </w:rPr>
      <w:t>22.1.2025</w:t>
    </w:r>
    <w:r w:rsidR="0090646F">
      <w:rPr>
        <w:lang w:val="en-US"/>
      </w:rPr>
      <w:fldChar w:fldCharType="end"/>
    </w:r>
  </w:p>
  <w:p w14:paraId="24AF639F" w14:textId="77777777" w:rsidR="00497376" w:rsidRPr="00497376" w:rsidRDefault="00497376" w:rsidP="00497376">
    <w:pPr>
      <w:tabs>
        <w:tab w:val="left" w:pos="5216"/>
        <w:tab w:val="left" w:pos="9129"/>
      </w:tabs>
    </w:pPr>
    <w:r w:rsidRPr="00497376">
      <w:t>PHY005AS2A-3012</w:t>
    </w:r>
  </w:p>
  <w:p w14:paraId="161C6F10" w14:textId="414B633D" w:rsidR="00850205" w:rsidRPr="002E7EDD" w:rsidRDefault="00850205" w:rsidP="00F45770">
    <w:pPr>
      <w:tabs>
        <w:tab w:val="left" w:pos="5216"/>
        <w:tab w:val="left" w:pos="9129"/>
      </w:tabs>
    </w:pPr>
  </w:p>
  <w:p w14:paraId="5BDD7C8C" w14:textId="77777777" w:rsidR="00670E03" w:rsidRPr="000F29E4" w:rsidRDefault="00670E03" w:rsidP="00F45770">
    <w:pPr>
      <w:tabs>
        <w:tab w:val="left" w:pos="5216"/>
        <w:tab w:val="left" w:pos="9129"/>
      </w:tabs>
      <w:rPr>
        <w:lang w:val="en-US"/>
      </w:rPr>
    </w:pPr>
    <w:r w:rsidRPr="002E7ED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86161"/>
    <w:multiLevelType w:val="hybridMultilevel"/>
    <w:tmpl w:val="FDB6B9EE"/>
    <w:lvl w:ilvl="0" w:tplc="0CAEC1EC">
      <w:start w:val="1"/>
      <w:numFmt w:val="bullet"/>
      <w:pStyle w:val="Luettelokappale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 w15:restartNumberingAfterBreak="0">
    <w:nsid w:val="0B370014"/>
    <w:multiLevelType w:val="hybridMultilevel"/>
    <w:tmpl w:val="7CE4ACDC"/>
    <w:lvl w:ilvl="0" w:tplc="040B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5D89116D"/>
    <w:multiLevelType w:val="hybridMultilevel"/>
    <w:tmpl w:val="8BEA00FA"/>
    <w:lvl w:ilvl="0" w:tplc="040B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65720B9D"/>
    <w:multiLevelType w:val="hybridMultilevel"/>
    <w:tmpl w:val="64BA9764"/>
    <w:lvl w:ilvl="0" w:tplc="040B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num w:numId="1" w16cid:durableId="106777387">
    <w:abstractNumId w:val="2"/>
  </w:num>
  <w:num w:numId="2" w16cid:durableId="149365989">
    <w:abstractNumId w:val="3"/>
  </w:num>
  <w:num w:numId="3" w16cid:durableId="1304696293">
    <w:abstractNumId w:val="1"/>
  </w:num>
  <w:num w:numId="4" w16cid:durableId="88359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376"/>
    <w:rsid w:val="00021EEF"/>
    <w:rsid w:val="00026E65"/>
    <w:rsid w:val="00037867"/>
    <w:rsid w:val="0004072B"/>
    <w:rsid w:val="000518FD"/>
    <w:rsid w:val="0005230A"/>
    <w:rsid w:val="000625A7"/>
    <w:rsid w:val="0006583A"/>
    <w:rsid w:val="000704E2"/>
    <w:rsid w:val="00074480"/>
    <w:rsid w:val="0007699C"/>
    <w:rsid w:val="000823ED"/>
    <w:rsid w:val="00084382"/>
    <w:rsid w:val="00087772"/>
    <w:rsid w:val="000939ED"/>
    <w:rsid w:val="000A165F"/>
    <w:rsid w:val="000A3990"/>
    <w:rsid w:val="000A3B07"/>
    <w:rsid w:val="000B01C0"/>
    <w:rsid w:val="000B0BF1"/>
    <w:rsid w:val="000B5AC0"/>
    <w:rsid w:val="000C1744"/>
    <w:rsid w:val="000C2E03"/>
    <w:rsid w:val="000D186A"/>
    <w:rsid w:val="000D7599"/>
    <w:rsid w:val="000E1EBC"/>
    <w:rsid w:val="000E7180"/>
    <w:rsid w:val="000F29E4"/>
    <w:rsid w:val="000F700A"/>
    <w:rsid w:val="001018DD"/>
    <w:rsid w:val="00104F40"/>
    <w:rsid w:val="00105FFA"/>
    <w:rsid w:val="001062EF"/>
    <w:rsid w:val="00107B66"/>
    <w:rsid w:val="00116F19"/>
    <w:rsid w:val="00117A0C"/>
    <w:rsid w:val="00120BB5"/>
    <w:rsid w:val="00122275"/>
    <w:rsid w:val="00131B8D"/>
    <w:rsid w:val="001409D3"/>
    <w:rsid w:val="00144BC9"/>
    <w:rsid w:val="00144FED"/>
    <w:rsid w:val="001453D0"/>
    <w:rsid w:val="00145CBA"/>
    <w:rsid w:val="00151A4B"/>
    <w:rsid w:val="001534FC"/>
    <w:rsid w:val="00157FB7"/>
    <w:rsid w:val="00165FB7"/>
    <w:rsid w:val="00174AE6"/>
    <w:rsid w:val="001766A0"/>
    <w:rsid w:val="001819FA"/>
    <w:rsid w:val="00183597"/>
    <w:rsid w:val="001855A5"/>
    <w:rsid w:val="00185B3E"/>
    <w:rsid w:val="00191CA9"/>
    <w:rsid w:val="001920A1"/>
    <w:rsid w:val="001932F7"/>
    <w:rsid w:val="001942DB"/>
    <w:rsid w:val="001A1302"/>
    <w:rsid w:val="001A45AB"/>
    <w:rsid w:val="001A474D"/>
    <w:rsid w:val="001B0334"/>
    <w:rsid w:val="001B21F2"/>
    <w:rsid w:val="001B43B1"/>
    <w:rsid w:val="001B560A"/>
    <w:rsid w:val="001C3A77"/>
    <w:rsid w:val="001D54CB"/>
    <w:rsid w:val="001E1228"/>
    <w:rsid w:val="001E2737"/>
    <w:rsid w:val="001E2984"/>
    <w:rsid w:val="001E339B"/>
    <w:rsid w:val="001F42A7"/>
    <w:rsid w:val="001F5667"/>
    <w:rsid w:val="001F56A4"/>
    <w:rsid w:val="00203DE8"/>
    <w:rsid w:val="00211024"/>
    <w:rsid w:val="00212C6F"/>
    <w:rsid w:val="00220750"/>
    <w:rsid w:val="002257C1"/>
    <w:rsid w:val="002264DB"/>
    <w:rsid w:val="00227046"/>
    <w:rsid w:val="002318A2"/>
    <w:rsid w:val="00232F32"/>
    <w:rsid w:val="002344D8"/>
    <w:rsid w:val="00235EFB"/>
    <w:rsid w:val="002403E9"/>
    <w:rsid w:val="00241A7D"/>
    <w:rsid w:val="00245C20"/>
    <w:rsid w:val="00247773"/>
    <w:rsid w:val="00253F62"/>
    <w:rsid w:val="00256100"/>
    <w:rsid w:val="0026240E"/>
    <w:rsid w:val="00262604"/>
    <w:rsid w:val="00262D65"/>
    <w:rsid w:val="00263B7F"/>
    <w:rsid w:val="0026447D"/>
    <w:rsid w:val="00267713"/>
    <w:rsid w:val="00276853"/>
    <w:rsid w:val="002901B9"/>
    <w:rsid w:val="00293B0E"/>
    <w:rsid w:val="00295E6B"/>
    <w:rsid w:val="002A28F1"/>
    <w:rsid w:val="002A315A"/>
    <w:rsid w:val="002A76BE"/>
    <w:rsid w:val="002B454C"/>
    <w:rsid w:val="002C0C54"/>
    <w:rsid w:val="002C61FC"/>
    <w:rsid w:val="002C6E36"/>
    <w:rsid w:val="002C744E"/>
    <w:rsid w:val="002C7B2D"/>
    <w:rsid w:val="002D53D3"/>
    <w:rsid w:val="002D76E4"/>
    <w:rsid w:val="002E46A6"/>
    <w:rsid w:val="002E7EDD"/>
    <w:rsid w:val="00300B16"/>
    <w:rsid w:val="00310B74"/>
    <w:rsid w:val="003129CC"/>
    <w:rsid w:val="00335373"/>
    <w:rsid w:val="00340C31"/>
    <w:rsid w:val="00341A36"/>
    <w:rsid w:val="00343630"/>
    <w:rsid w:val="0035222A"/>
    <w:rsid w:val="00361639"/>
    <w:rsid w:val="00362079"/>
    <w:rsid w:val="003646A5"/>
    <w:rsid w:val="003675EA"/>
    <w:rsid w:val="0036773C"/>
    <w:rsid w:val="00372E83"/>
    <w:rsid w:val="00375217"/>
    <w:rsid w:val="0037639B"/>
    <w:rsid w:val="00383C23"/>
    <w:rsid w:val="00395AC4"/>
    <w:rsid w:val="003A2FDC"/>
    <w:rsid w:val="003A38F4"/>
    <w:rsid w:val="003C000B"/>
    <w:rsid w:val="003C1541"/>
    <w:rsid w:val="003C366B"/>
    <w:rsid w:val="003C3756"/>
    <w:rsid w:val="003D3F9D"/>
    <w:rsid w:val="003D4525"/>
    <w:rsid w:val="003D5A7A"/>
    <w:rsid w:val="003D67A8"/>
    <w:rsid w:val="003D7DE1"/>
    <w:rsid w:val="003E5FA3"/>
    <w:rsid w:val="003F16A5"/>
    <w:rsid w:val="003F6815"/>
    <w:rsid w:val="003F68CB"/>
    <w:rsid w:val="004046B7"/>
    <w:rsid w:val="00404A78"/>
    <w:rsid w:val="00412886"/>
    <w:rsid w:val="00415DD0"/>
    <w:rsid w:val="00417A8B"/>
    <w:rsid w:val="0042002C"/>
    <w:rsid w:val="004206AF"/>
    <w:rsid w:val="00424CCE"/>
    <w:rsid w:val="00435C0E"/>
    <w:rsid w:val="0043633D"/>
    <w:rsid w:val="004411B2"/>
    <w:rsid w:val="00441543"/>
    <w:rsid w:val="004433C6"/>
    <w:rsid w:val="00444A2A"/>
    <w:rsid w:val="00445558"/>
    <w:rsid w:val="00465AC6"/>
    <w:rsid w:val="00467CAC"/>
    <w:rsid w:val="004729BD"/>
    <w:rsid w:val="0047301A"/>
    <w:rsid w:val="004759E9"/>
    <w:rsid w:val="0047705C"/>
    <w:rsid w:val="00477700"/>
    <w:rsid w:val="004919B5"/>
    <w:rsid w:val="004936DE"/>
    <w:rsid w:val="00493DD9"/>
    <w:rsid w:val="00497376"/>
    <w:rsid w:val="004A28DF"/>
    <w:rsid w:val="004A6858"/>
    <w:rsid w:val="004B1F25"/>
    <w:rsid w:val="004B3EBA"/>
    <w:rsid w:val="004C0646"/>
    <w:rsid w:val="004C32A5"/>
    <w:rsid w:val="004C673E"/>
    <w:rsid w:val="004D2E4E"/>
    <w:rsid w:val="004E7F74"/>
    <w:rsid w:val="004F1E84"/>
    <w:rsid w:val="004F6119"/>
    <w:rsid w:val="004F6C82"/>
    <w:rsid w:val="0050124D"/>
    <w:rsid w:val="005046DA"/>
    <w:rsid w:val="00504A88"/>
    <w:rsid w:val="005104EE"/>
    <w:rsid w:val="0051090E"/>
    <w:rsid w:val="00510D49"/>
    <w:rsid w:val="0051469E"/>
    <w:rsid w:val="00524267"/>
    <w:rsid w:val="0052596B"/>
    <w:rsid w:val="005269FE"/>
    <w:rsid w:val="00532B7B"/>
    <w:rsid w:val="00543F0C"/>
    <w:rsid w:val="00547F8F"/>
    <w:rsid w:val="00552EDC"/>
    <w:rsid w:val="005602F4"/>
    <w:rsid w:val="005653E4"/>
    <w:rsid w:val="00567D94"/>
    <w:rsid w:val="00577F51"/>
    <w:rsid w:val="00583896"/>
    <w:rsid w:val="00584932"/>
    <w:rsid w:val="00584A55"/>
    <w:rsid w:val="005A2179"/>
    <w:rsid w:val="005A6C42"/>
    <w:rsid w:val="005B3BC8"/>
    <w:rsid w:val="005B5D6A"/>
    <w:rsid w:val="005B6B03"/>
    <w:rsid w:val="005C4C17"/>
    <w:rsid w:val="005C6490"/>
    <w:rsid w:val="005D0A84"/>
    <w:rsid w:val="005E3B8F"/>
    <w:rsid w:val="005F2983"/>
    <w:rsid w:val="005F757E"/>
    <w:rsid w:val="0061038C"/>
    <w:rsid w:val="0061174F"/>
    <w:rsid w:val="00611C05"/>
    <w:rsid w:val="0061560B"/>
    <w:rsid w:val="006203DB"/>
    <w:rsid w:val="0062215E"/>
    <w:rsid w:val="00625B49"/>
    <w:rsid w:val="00634A39"/>
    <w:rsid w:val="00634ADA"/>
    <w:rsid w:val="00636079"/>
    <w:rsid w:val="006430A6"/>
    <w:rsid w:val="00643741"/>
    <w:rsid w:val="0064593B"/>
    <w:rsid w:val="00647514"/>
    <w:rsid w:val="0066088B"/>
    <w:rsid w:val="00665F66"/>
    <w:rsid w:val="00670423"/>
    <w:rsid w:val="00670E03"/>
    <w:rsid w:val="0067203E"/>
    <w:rsid w:val="00677C96"/>
    <w:rsid w:val="006952F9"/>
    <w:rsid w:val="006A0B59"/>
    <w:rsid w:val="006A5CE8"/>
    <w:rsid w:val="006B1C60"/>
    <w:rsid w:val="006B3EA4"/>
    <w:rsid w:val="006C4A40"/>
    <w:rsid w:val="006C64D6"/>
    <w:rsid w:val="006C74D6"/>
    <w:rsid w:val="006D21A3"/>
    <w:rsid w:val="006E1387"/>
    <w:rsid w:val="006E2B75"/>
    <w:rsid w:val="006E32C7"/>
    <w:rsid w:val="006E46CE"/>
    <w:rsid w:val="006E720D"/>
    <w:rsid w:val="006F62E5"/>
    <w:rsid w:val="00700F1C"/>
    <w:rsid w:val="00704D03"/>
    <w:rsid w:val="00710C48"/>
    <w:rsid w:val="00711F32"/>
    <w:rsid w:val="00712632"/>
    <w:rsid w:val="0071478E"/>
    <w:rsid w:val="00716E0C"/>
    <w:rsid w:val="007259C0"/>
    <w:rsid w:val="00726EED"/>
    <w:rsid w:val="00727CF4"/>
    <w:rsid w:val="007363DF"/>
    <w:rsid w:val="00737F51"/>
    <w:rsid w:val="007476AD"/>
    <w:rsid w:val="007665B5"/>
    <w:rsid w:val="00773233"/>
    <w:rsid w:val="007831C6"/>
    <w:rsid w:val="007872E2"/>
    <w:rsid w:val="00787DDD"/>
    <w:rsid w:val="00795A24"/>
    <w:rsid w:val="00797BEB"/>
    <w:rsid w:val="007A1C21"/>
    <w:rsid w:val="007B0697"/>
    <w:rsid w:val="007B41A7"/>
    <w:rsid w:val="007B6081"/>
    <w:rsid w:val="007C0110"/>
    <w:rsid w:val="007C2AB0"/>
    <w:rsid w:val="007F4116"/>
    <w:rsid w:val="007F67D9"/>
    <w:rsid w:val="0081301E"/>
    <w:rsid w:val="00817936"/>
    <w:rsid w:val="0082330D"/>
    <w:rsid w:val="00825B58"/>
    <w:rsid w:val="008270FB"/>
    <w:rsid w:val="00830837"/>
    <w:rsid w:val="008343DB"/>
    <w:rsid w:val="00836E95"/>
    <w:rsid w:val="00837696"/>
    <w:rsid w:val="00841D4E"/>
    <w:rsid w:val="0084401F"/>
    <w:rsid w:val="00850205"/>
    <w:rsid w:val="00850ECD"/>
    <w:rsid w:val="00853A21"/>
    <w:rsid w:val="00853D04"/>
    <w:rsid w:val="00856E38"/>
    <w:rsid w:val="0086063A"/>
    <w:rsid w:val="008628F0"/>
    <w:rsid w:val="00862CC8"/>
    <w:rsid w:val="008679FC"/>
    <w:rsid w:val="008744C3"/>
    <w:rsid w:val="00897988"/>
    <w:rsid w:val="008A3184"/>
    <w:rsid w:val="008B01CC"/>
    <w:rsid w:val="008B2445"/>
    <w:rsid w:val="008C339D"/>
    <w:rsid w:val="008D017B"/>
    <w:rsid w:val="008D253D"/>
    <w:rsid w:val="008D2A31"/>
    <w:rsid w:val="008D2F93"/>
    <w:rsid w:val="008D38F8"/>
    <w:rsid w:val="008D3C0F"/>
    <w:rsid w:val="008E0871"/>
    <w:rsid w:val="008E4640"/>
    <w:rsid w:val="008E6B6A"/>
    <w:rsid w:val="008F23E4"/>
    <w:rsid w:val="008F54C4"/>
    <w:rsid w:val="008F5569"/>
    <w:rsid w:val="00902674"/>
    <w:rsid w:val="00904245"/>
    <w:rsid w:val="00905ED7"/>
    <w:rsid w:val="0090646F"/>
    <w:rsid w:val="00913D88"/>
    <w:rsid w:val="00913F92"/>
    <w:rsid w:val="009144F1"/>
    <w:rsid w:val="0092423F"/>
    <w:rsid w:val="009243E4"/>
    <w:rsid w:val="009456A3"/>
    <w:rsid w:val="00946133"/>
    <w:rsid w:val="009467A9"/>
    <w:rsid w:val="009525CB"/>
    <w:rsid w:val="009557A4"/>
    <w:rsid w:val="009636E7"/>
    <w:rsid w:val="00964042"/>
    <w:rsid w:val="009653BC"/>
    <w:rsid w:val="009655D3"/>
    <w:rsid w:val="00975EEB"/>
    <w:rsid w:val="00991F88"/>
    <w:rsid w:val="00996572"/>
    <w:rsid w:val="009A0658"/>
    <w:rsid w:val="009B5211"/>
    <w:rsid w:val="009C310A"/>
    <w:rsid w:val="009C4815"/>
    <w:rsid w:val="009C7618"/>
    <w:rsid w:val="009D0520"/>
    <w:rsid w:val="009D70DB"/>
    <w:rsid w:val="009E13DB"/>
    <w:rsid w:val="009E1E3C"/>
    <w:rsid w:val="009E6DA8"/>
    <w:rsid w:val="009F3319"/>
    <w:rsid w:val="00A0411F"/>
    <w:rsid w:val="00A0478A"/>
    <w:rsid w:val="00A062AF"/>
    <w:rsid w:val="00A1016F"/>
    <w:rsid w:val="00A168FC"/>
    <w:rsid w:val="00A249B9"/>
    <w:rsid w:val="00A30931"/>
    <w:rsid w:val="00A3685E"/>
    <w:rsid w:val="00A37A94"/>
    <w:rsid w:val="00A42202"/>
    <w:rsid w:val="00A43119"/>
    <w:rsid w:val="00A579B9"/>
    <w:rsid w:val="00A641E5"/>
    <w:rsid w:val="00A666AE"/>
    <w:rsid w:val="00A70025"/>
    <w:rsid w:val="00A70187"/>
    <w:rsid w:val="00A723CA"/>
    <w:rsid w:val="00A75EC9"/>
    <w:rsid w:val="00A762F8"/>
    <w:rsid w:val="00A83B94"/>
    <w:rsid w:val="00A85147"/>
    <w:rsid w:val="00A93759"/>
    <w:rsid w:val="00A948E6"/>
    <w:rsid w:val="00AA5A4C"/>
    <w:rsid w:val="00AB24F9"/>
    <w:rsid w:val="00AB52B1"/>
    <w:rsid w:val="00AC78ED"/>
    <w:rsid w:val="00AD1C7A"/>
    <w:rsid w:val="00AD4D9B"/>
    <w:rsid w:val="00B00EAE"/>
    <w:rsid w:val="00B100D2"/>
    <w:rsid w:val="00B139C4"/>
    <w:rsid w:val="00B1480B"/>
    <w:rsid w:val="00B23B10"/>
    <w:rsid w:val="00B313A5"/>
    <w:rsid w:val="00B315FD"/>
    <w:rsid w:val="00B43D58"/>
    <w:rsid w:val="00B54B33"/>
    <w:rsid w:val="00B567BB"/>
    <w:rsid w:val="00B61A76"/>
    <w:rsid w:val="00B70202"/>
    <w:rsid w:val="00B81AF4"/>
    <w:rsid w:val="00B822EC"/>
    <w:rsid w:val="00B828D0"/>
    <w:rsid w:val="00B82D6E"/>
    <w:rsid w:val="00B859EA"/>
    <w:rsid w:val="00B879FB"/>
    <w:rsid w:val="00B910A9"/>
    <w:rsid w:val="00B9345A"/>
    <w:rsid w:val="00B94648"/>
    <w:rsid w:val="00B94D28"/>
    <w:rsid w:val="00B96219"/>
    <w:rsid w:val="00BA010D"/>
    <w:rsid w:val="00BA047F"/>
    <w:rsid w:val="00BA42AE"/>
    <w:rsid w:val="00BA4EB8"/>
    <w:rsid w:val="00BA7F14"/>
    <w:rsid w:val="00BB5378"/>
    <w:rsid w:val="00BC1181"/>
    <w:rsid w:val="00BC28E6"/>
    <w:rsid w:val="00BD29B7"/>
    <w:rsid w:val="00BE4C4E"/>
    <w:rsid w:val="00BF206E"/>
    <w:rsid w:val="00BF7946"/>
    <w:rsid w:val="00C050B6"/>
    <w:rsid w:val="00C0596C"/>
    <w:rsid w:val="00C155A3"/>
    <w:rsid w:val="00C15C12"/>
    <w:rsid w:val="00C167FE"/>
    <w:rsid w:val="00C37C16"/>
    <w:rsid w:val="00C52D82"/>
    <w:rsid w:val="00C532CB"/>
    <w:rsid w:val="00C57208"/>
    <w:rsid w:val="00C611D6"/>
    <w:rsid w:val="00C637FF"/>
    <w:rsid w:val="00C65B1D"/>
    <w:rsid w:val="00C67414"/>
    <w:rsid w:val="00C83A14"/>
    <w:rsid w:val="00C83B7D"/>
    <w:rsid w:val="00C914C0"/>
    <w:rsid w:val="00C927AC"/>
    <w:rsid w:val="00CA734A"/>
    <w:rsid w:val="00CB6B93"/>
    <w:rsid w:val="00CC120B"/>
    <w:rsid w:val="00CC31B0"/>
    <w:rsid w:val="00CC53A7"/>
    <w:rsid w:val="00CC583D"/>
    <w:rsid w:val="00CD1B0C"/>
    <w:rsid w:val="00CD6077"/>
    <w:rsid w:val="00CE21B8"/>
    <w:rsid w:val="00CE23D6"/>
    <w:rsid w:val="00CE61FB"/>
    <w:rsid w:val="00D0374B"/>
    <w:rsid w:val="00D04FC1"/>
    <w:rsid w:val="00D12E5E"/>
    <w:rsid w:val="00D15615"/>
    <w:rsid w:val="00D23B4A"/>
    <w:rsid w:val="00D277DA"/>
    <w:rsid w:val="00D35184"/>
    <w:rsid w:val="00D46B84"/>
    <w:rsid w:val="00D63089"/>
    <w:rsid w:val="00D654B5"/>
    <w:rsid w:val="00D66835"/>
    <w:rsid w:val="00D707D0"/>
    <w:rsid w:val="00D75712"/>
    <w:rsid w:val="00D77939"/>
    <w:rsid w:val="00D90C4A"/>
    <w:rsid w:val="00D9194D"/>
    <w:rsid w:val="00DA2B54"/>
    <w:rsid w:val="00DB57D8"/>
    <w:rsid w:val="00DB5839"/>
    <w:rsid w:val="00DB7F66"/>
    <w:rsid w:val="00DC29D9"/>
    <w:rsid w:val="00DC400E"/>
    <w:rsid w:val="00DD357B"/>
    <w:rsid w:val="00DD64B2"/>
    <w:rsid w:val="00DD7B5A"/>
    <w:rsid w:val="00DE03BB"/>
    <w:rsid w:val="00DF322F"/>
    <w:rsid w:val="00DF4293"/>
    <w:rsid w:val="00E006F5"/>
    <w:rsid w:val="00E25D55"/>
    <w:rsid w:val="00E3089C"/>
    <w:rsid w:val="00E309E0"/>
    <w:rsid w:val="00E31C7D"/>
    <w:rsid w:val="00E34A66"/>
    <w:rsid w:val="00E3569A"/>
    <w:rsid w:val="00E358AC"/>
    <w:rsid w:val="00E40929"/>
    <w:rsid w:val="00E45E9D"/>
    <w:rsid w:val="00E50D84"/>
    <w:rsid w:val="00E625C3"/>
    <w:rsid w:val="00E632F9"/>
    <w:rsid w:val="00E663D7"/>
    <w:rsid w:val="00E730EC"/>
    <w:rsid w:val="00E73EFC"/>
    <w:rsid w:val="00E746B1"/>
    <w:rsid w:val="00E86E65"/>
    <w:rsid w:val="00E87860"/>
    <w:rsid w:val="00E9228D"/>
    <w:rsid w:val="00E9255B"/>
    <w:rsid w:val="00EA1B4F"/>
    <w:rsid w:val="00EB6026"/>
    <w:rsid w:val="00EC0AD8"/>
    <w:rsid w:val="00EC0F48"/>
    <w:rsid w:val="00EC7886"/>
    <w:rsid w:val="00EE0FA0"/>
    <w:rsid w:val="00EE4754"/>
    <w:rsid w:val="00EE496E"/>
    <w:rsid w:val="00EE55BD"/>
    <w:rsid w:val="00EF62A8"/>
    <w:rsid w:val="00F0042C"/>
    <w:rsid w:val="00F01CAA"/>
    <w:rsid w:val="00F1215D"/>
    <w:rsid w:val="00F15125"/>
    <w:rsid w:val="00F17F84"/>
    <w:rsid w:val="00F220F9"/>
    <w:rsid w:val="00F23436"/>
    <w:rsid w:val="00F23BF0"/>
    <w:rsid w:val="00F2579D"/>
    <w:rsid w:val="00F36FB3"/>
    <w:rsid w:val="00F377FD"/>
    <w:rsid w:val="00F432B1"/>
    <w:rsid w:val="00F45770"/>
    <w:rsid w:val="00F50C28"/>
    <w:rsid w:val="00F51529"/>
    <w:rsid w:val="00F51D8C"/>
    <w:rsid w:val="00F53BB9"/>
    <w:rsid w:val="00F604F7"/>
    <w:rsid w:val="00F6569E"/>
    <w:rsid w:val="00F732A4"/>
    <w:rsid w:val="00F75C81"/>
    <w:rsid w:val="00FA3ADC"/>
    <w:rsid w:val="00FB0E3A"/>
    <w:rsid w:val="00FB4CE0"/>
    <w:rsid w:val="00FB5FDD"/>
    <w:rsid w:val="00FC148D"/>
    <w:rsid w:val="00FC27AB"/>
    <w:rsid w:val="00FC5E11"/>
    <w:rsid w:val="00FD4F96"/>
    <w:rsid w:val="00FE262A"/>
    <w:rsid w:val="00FE4EB7"/>
    <w:rsid w:val="00FE5CDB"/>
    <w:rsid w:val="00FF6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D159A9"/>
  <w15:chartTrackingRefBased/>
  <w15:docId w15:val="{F07CDFCF-0A01-491D-8678-C68E33898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uiPriority w:val="6"/>
    <w:qFormat/>
    <w:rsid w:val="00B567BB"/>
    <w:pPr>
      <w:spacing w:after="220" w:line="240" w:lineRule="auto"/>
      <w:contextualSpacing/>
    </w:pPr>
    <w:rPr>
      <w:rFonts w:ascii="Arial" w:hAnsi="Arial"/>
    </w:rPr>
  </w:style>
  <w:style w:type="paragraph" w:styleId="Otsikko1">
    <w:name w:val="heading 1"/>
    <w:basedOn w:val="Normaali"/>
    <w:next w:val="Body"/>
    <w:link w:val="Otsikko1Char"/>
    <w:uiPriority w:val="3"/>
    <w:qFormat/>
    <w:rsid w:val="00D77939"/>
    <w:pPr>
      <w:keepNext/>
      <w:keepLines/>
      <w:contextualSpacing w:val="0"/>
      <w:outlineLvl w:val="0"/>
    </w:pPr>
    <w:rPr>
      <w:rFonts w:eastAsiaTheme="majorEastAsia" w:cstheme="majorBidi"/>
      <w:b/>
      <w:szCs w:val="32"/>
    </w:rPr>
  </w:style>
  <w:style w:type="paragraph" w:styleId="Otsikko2">
    <w:name w:val="heading 2"/>
    <w:basedOn w:val="Normaali"/>
    <w:next w:val="Body"/>
    <w:link w:val="Otsikko2Char"/>
    <w:uiPriority w:val="4"/>
    <w:qFormat/>
    <w:rsid w:val="00D77939"/>
    <w:pPr>
      <w:keepNext/>
      <w:keepLines/>
      <w:contextualSpacing w:val="0"/>
      <w:outlineLvl w:val="1"/>
    </w:pPr>
    <w:rPr>
      <w:rFonts w:eastAsiaTheme="majorEastAsia" w:cstheme="majorBidi"/>
      <w:szCs w:val="26"/>
    </w:rPr>
  </w:style>
  <w:style w:type="paragraph" w:styleId="Otsikko3">
    <w:name w:val="heading 3"/>
    <w:basedOn w:val="Normaali"/>
    <w:next w:val="Body"/>
    <w:link w:val="Otsikko3Char"/>
    <w:uiPriority w:val="9"/>
    <w:semiHidden/>
    <w:qFormat/>
    <w:rsid w:val="00CD1B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3"/>
    <w:rsid w:val="008B2445"/>
    <w:rPr>
      <w:rFonts w:ascii="Arial" w:eastAsiaTheme="majorEastAsia" w:hAnsi="Arial" w:cstheme="majorBidi"/>
      <w:b/>
      <w:szCs w:val="32"/>
    </w:rPr>
  </w:style>
  <w:style w:type="character" w:customStyle="1" w:styleId="Otsikko2Char">
    <w:name w:val="Otsikko 2 Char"/>
    <w:basedOn w:val="Kappaleenoletusfontti"/>
    <w:link w:val="Otsikko2"/>
    <w:uiPriority w:val="4"/>
    <w:rsid w:val="008B2445"/>
    <w:rPr>
      <w:rFonts w:ascii="Arial" w:eastAsiaTheme="majorEastAsia" w:hAnsi="Arial" w:cstheme="majorBidi"/>
      <w:szCs w:val="26"/>
    </w:rPr>
  </w:style>
  <w:style w:type="paragraph" w:styleId="Luettelokappale">
    <w:name w:val="List Paragraph"/>
    <w:basedOn w:val="Normaali"/>
    <w:uiPriority w:val="6"/>
    <w:qFormat/>
    <w:rsid w:val="00FE262A"/>
    <w:pPr>
      <w:numPr>
        <w:numId w:val="4"/>
      </w:numPr>
      <w:ind w:left="2965" w:hanging="357"/>
    </w:pPr>
  </w:style>
  <w:style w:type="table" w:styleId="TaulukkoRuudukko">
    <w:name w:val="Table Grid"/>
    <w:basedOn w:val="Normaalitaulukko"/>
    <w:uiPriority w:val="39"/>
    <w:rsid w:val="00525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oimakas">
    <w:name w:val="Strong"/>
    <w:basedOn w:val="Kappaleenoletusfontti"/>
    <w:uiPriority w:val="22"/>
    <w:unhideWhenUsed/>
    <w:qFormat/>
    <w:rsid w:val="004A28DF"/>
    <w:rPr>
      <w:rFonts w:ascii="Arial" w:hAnsi="Arial"/>
      <w:b/>
      <w:bCs/>
      <w:sz w:val="22"/>
    </w:rPr>
  </w:style>
  <w:style w:type="paragraph" w:styleId="Yltunniste">
    <w:name w:val="header"/>
    <w:basedOn w:val="Normaali"/>
    <w:link w:val="YltunnisteChar"/>
    <w:uiPriority w:val="99"/>
    <w:unhideWhenUsed/>
    <w:rsid w:val="00850205"/>
    <w:pPr>
      <w:tabs>
        <w:tab w:val="center" w:pos="4819"/>
        <w:tab w:val="right" w:pos="9638"/>
      </w:tabs>
      <w:spacing w:after="0"/>
    </w:pPr>
  </w:style>
  <w:style w:type="character" w:customStyle="1" w:styleId="YltunnisteChar">
    <w:name w:val="Ylätunniste Char"/>
    <w:basedOn w:val="Kappaleenoletusfontti"/>
    <w:link w:val="Yltunniste"/>
    <w:uiPriority w:val="99"/>
    <w:rsid w:val="00850205"/>
    <w:rPr>
      <w:rFonts w:ascii="Arial" w:hAnsi="Arial"/>
    </w:rPr>
  </w:style>
  <w:style w:type="paragraph" w:styleId="Alatunniste">
    <w:name w:val="footer"/>
    <w:basedOn w:val="Normaali"/>
    <w:link w:val="AlatunnisteChar"/>
    <w:uiPriority w:val="99"/>
    <w:semiHidden/>
    <w:rsid w:val="00850205"/>
    <w:pPr>
      <w:tabs>
        <w:tab w:val="center" w:pos="4819"/>
        <w:tab w:val="right" w:pos="9638"/>
      </w:tabs>
      <w:spacing w:after="0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7F4116"/>
    <w:rPr>
      <w:rFonts w:ascii="Arial" w:hAnsi="Arial"/>
    </w:rPr>
  </w:style>
  <w:style w:type="paragraph" w:customStyle="1" w:styleId="Body">
    <w:name w:val="Body"/>
    <w:basedOn w:val="Normaali"/>
    <w:link w:val="BodyChar"/>
    <w:qFormat/>
    <w:rsid w:val="0090646F"/>
    <w:pPr>
      <w:ind w:left="1304"/>
      <w:contextualSpacing w:val="0"/>
    </w:pPr>
  </w:style>
  <w:style w:type="character" w:customStyle="1" w:styleId="BodyChar">
    <w:name w:val="Body Char"/>
    <w:basedOn w:val="Kappaleenoletusfontti"/>
    <w:link w:val="Body"/>
    <w:rsid w:val="0090646F"/>
    <w:rPr>
      <w:rFonts w:ascii="Arial" w:hAnsi="Arial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F41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Kommentinviite">
    <w:name w:val="annotation reference"/>
    <w:basedOn w:val="Kappaleenoletusfontti"/>
    <w:uiPriority w:val="99"/>
    <w:semiHidden/>
    <w:unhideWhenUsed/>
    <w:rsid w:val="00584932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584932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584932"/>
    <w:rPr>
      <w:rFonts w:ascii="Arial" w:hAnsi="Arial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584932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584932"/>
    <w:rPr>
      <w:rFonts w:ascii="Arial" w:hAnsi="Arial"/>
      <w:b/>
      <w:bCs/>
      <w:sz w:val="20"/>
      <w:szCs w:val="20"/>
    </w:rPr>
  </w:style>
  <w:style w:type="paragraph" w:styleId="Kuvaotsikko">
    <w:name w:val="caption"/>
    <w:basedOn w:val="Body"/>
    <w:next w:val="Body"/>
    <w:uiPriority w:val="6"/>
    <w:unhideWhenUsed/>
    <w:qFormat/>
    <w:rsid w:val="00DA2B54"/>
    <w:pPr>
      <w:spacing w:after="120"/>
    </w:pPr>
    <w:rPr>
      <w:iCs/>
      <w:szCs w:val="18"/>
    </w:rPr>
  </w:style>
  <w:style w:type="paragraph" w:styleId="Eivli">
    <w:name w:val="No Spacing"/>
    <w:basedOn w:val="Body"/>
    <w:uiPriority w:val="99"/>
    <w:qFormat/>
    <w:rsid w:val="006A5CE8"/>
    <w:pPr>
      <w:spacing w:after="0"/>
      <w:contextualSpacing/>
    </w:pPr>
  </w:style>
  <w:style w:type="character" w:styleId="Paikkamerkkiteksti">
    <w:name w:val="Placeholder Text"/>
    <w:basedOn w:val="Kappaleenoletusfontti"/>
    <w:uiPriority w:val="99"/>
    <w:semiHidden/>
    <w:rsid w:val="00B859EA"/>
    <w:rPr>
      <w:color w:val="808080"/>
    </w:rPr>
  </w:style>
  <w:style w:type="character" w:customStyle="1" w:styleId="Syttkentt">
    <w:name w:val="Syöttökentät"/>
    <w:basedOn w:val="Kappaleenoletusfontti"/>
    <w:uiPriority w:val="1"/>
    <w:rsid w:val="00B859EA"/>
    <w:rPr>
      <w:rFonts w:ascii="Arial" w:hAnsi="Arial"/>
      <w:sz w:val="22"/>
    </w:rPr>
  </w:style>
  <w:style w:type="character" w:customStyle="1" w:styleId="Bold">
    <w:name w:val="Bold"/>
    <w:basedOn w:val="Kappaleenoletusfontti"/>
    <w:uiPriority w:val="1"/>
    <w:rsid w:val="00B859EA"/>
    <w:rPr>
      <w:rFonts w:ascii="Arial" w:hAnsi="Arial"/>
      <w:b/>
      <w:sz w:val="22"/>
    </w:rPr>
  </w:style>
  <w:style w:type="paragraph" w:styleId="NormaaliWWW">
    <w:name w:val="Normal (Web)"/>
    <w:basedOn w:val="Normaali"/>
    <w:uiPriority w:val="99"/>
    <w:semiHidden/>
    <w:unhideWhenUsed/>
    <w:rsid w:val="00497376"/>
    <w:rPr>
      <w:rFonts w:ascii="Times New Roman" w:hAnsi="Times New Roman" w:cs="Times New Roman"/>
      <w:sz w:val="24"/>
      <w:szCs w:val="24"/>
    </w:rPr>
  </w:style>
  <w:style w:type="character" w:styleId="Hyperlinkki">
    <w:name w:val="Hyperlink"/>
    <w:basedOn w:val="Kappaleenoletusfontti"/>
    <w:uiPriority w:val="99"/>
    <w:unhideWhenUsed/>
    <w:rsid w:val="00BA010D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BA0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4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viipurinreipas.fi" TargetMode="Externa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na\OneDrive\Desktop\Kouluty&#246;pohjat\Harjoitusty%25C3%25B6n+mallipohja%25284%252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CCE1381B3A7B489D096DEBF304D438" ma:contentTypeVersion="11" ma:contentTypeDescription="Create a new document." ma:contentTypeScope="" ma:versionID="10f74ba6dd1ae72fc53b38fdaa99513c">
  <xsd:schema xmlns:xsd="http://www.w3.org/2001/XMLSchema" xmlns:xs="http://www.w3.org/2001/XMLSchema" xmlns:p="http://schemas.microsoft.com/office/2006/metadata/properties" xmlns:ns3="078d18e5-d61d-43f8-851c-f8df3948cb59" targetNamespace="http://schemas.microsoft.com/office/2006/metadata/properties" ma:root="true" ma:fieldsID="b6d1d128f3270b2fadc1dcd0c35071c0" ns3:_="">
    <xsd:import namespace="078d18e5-d61d-43f8-851c-f8df3948cb59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8d18e5-d61d-43f8-851c-f8df3948cb59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78d18e5-d61d-43f8-851c-f8df3948cb5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233A46-62B2-4E31-8E9A-CA41C0E512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8d18e5-d61d-43f8-851c-f8df3948cb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FFE1BC-DE58-4A2A-8778-0BC0973C21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C377E3-2C50-4FA5-A379-9C5C7C2E4C59}">
  <ds:schemaRefs>
    <ds:schemaRef ds:uri="http://schemas.microsoft.com/office/2006/metadata/properties"/>
    <ds:schemaRef ds:uri="http://schemas.microsoft.com/office/infopath/2007/PartnerControls"/>
    <ds:schemaRef ds:uri="078d18e5-d61d-43f8-851c-f8df3948cb59"/>
  </ds:schemaRefs>
</ds:datastoreItem>
</file>

<file path=customXml/itemProps4.xml><?xml version="1.0" encoding="utf-8"?>
<ds:datastoreItem xmlns:ds="http://schemas.openxmlformats.org/officeDocument/2006/customXml" ds:itemID="{6E55C6EE-A92F-492F-974A-EB086CDB7C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Harjoitusty%C3%B6n+mallipohja%284%29</Template>
  <TotalTime>2638</TotalTime>
  <Pages>4</Pages>
  <Words>374</Words>
  <Characters>3037</Characters>
  <Application>Microsoft Office Word</Application>
  <DocSecurity>0</DocSecurity>
  <Lines>25</Lines>
  <Paragraphs>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&lt;Päivitä tämä&gt;</vt:lpstr>
      <vt:lpstr>&lt;Päivitä tämä&gt;</vt:lpstr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&lt;Päivitä tämä&gt;</dc:title>
  <dc:subject/>
  <dc:creator>Jonna Loukas</dc:creator>
  <cp:keywords/>
  <dc:description>&lt;Päivitä tähän asiakirjatyyppi&gt;</dc:description>
  <cp:lastModifiedBy>Loukas Jonna Maria</cp:lastModifiedBy>
  <cp:revision>148</cp:revision>
  <dcterms:created xsi:type="dcterms:W3CDTF">2025-01-20T14:13:00Z</dcterms:created>
  <dcterms:modified xsi:type="dcterms:W3CDTF">2025-01-22T10:34:00Z</dcterms:modified>
  <cp:category>&lt;Päivitä tähän asiakirjatyyppi&gt;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otebook type">
    <vt:lpwstr>Notebook type</vt:lpwstr>
  </property>
  <property fmtid="{D5CDD505-2E9C-101B-9397-08002B2CF9AE}" pid="3" name="ContentTypeId">
    <vt:lpwstr>0x01010077CCE1381B3A7B489D096DEBF304D438</vt:lpwstr>
  </property>
</Properties>
</file>